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5D17E" w14:textId="77777777" w:rsidR="00783BEE" w:rsidRDefault="00945413" w:rsidP="002115A7">
      <w:pPr>
        <w:spacing w:before="0" w:after="0"/>
        <w:ind w:left="0" w:right="0"/>
      </w:pPr>
      <w:r>
        <w:rPr>
          <w:noProof/>
          <w:lang w:eastAsia="sv-SE"/>
        </w:rPr>
        <mc:AlternateContent>
          <mc:Choice Requires="wps">
            <w:drawing>
              <wp:anchor distT="45720" distB="45720" distL="114300" distR="114300" simplePos="0" relativeHeight="251663360" behindDoc="0" locked="0" layoutInCell="1" allowOverlap="1" wp14:anchorId="3C9289E4" wp14:editId="619B55D6">
                <wp:simplePos x="0" y="0"/>
                <wp:positionH relativeFrom="column">
                  <wp:posOffset>190500</wp:posOffset>
                </wp:positionH>
                <wp:positionV relativeFrom="paragraph">
                  <wp:posOffset>2113915</wp:posOffset>
                </wp:positionV>
                <wp:extent cx="7200900" cy="7458075"/>
                <wp:effectExtent l="0" t="0" r="19050" b="2857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7458075"/>
                        </a:xfrm>
                        <a:prstGeom prst="rect">
                          <a:avLst/>
                        </a:prstGeom>
                        <a:solidFill>
                          <a:srgbClr val="FFFFFF"/>
                        </a:solidFill>
                        <a:ln w="9525">
                          <a:solidFill>
                            <a:srgbClr val="000000"/>
                          </a:solidFill>
                          <a:miter lim="800000"/>
                          <a:headEnd/>
                          <a:tailEnd/>
                        </a:ln>
                      </wps:spPr>
                      <wps:txbx>
                        <w:txbxContent>
                          <w:p w14:paraId="503ECECA" w14:textId="77777777" w:rsidR="008E3AE2" w:rsidRDefault="008E3AE2" w:rsidP="0067072B">
                            <w:pPr>
                              <w:shd w:val="clear" w:color="auto" w:fill="FFFFFF"/>
                              <w:spacing w:before="0" w:after="160" w:line="231" w:lineRule="atLeast"/>
                              <w:ind w:right="0"/>
                              <w:rPr>
                                <w:rFonts w:ascii="Times New Roman" w:eastAsia="Times New Roman" w:hAnsi="Times New Roman" w:cs="Times New Roman"/>
                                <w:b/>
                                <w:color w:val="222222"/>
                                <w:kern w:val="0"/>
                                <w:szCs w:val="24"/>
                                <w:lang w:eastAsia="sv-SE"/>
                              </w:rPr>
                            </w:pPr>
                          </w:p>
                          <w:p w14:paraId="4F4A15E4" w14:textId="77777777" w:rsidR="00254FA0" w:rsidRPr="00254FA0" w:rsidRDefault="00254FA0" w:rsidP="00254FA0">
                            <w:pPr>
                              <w:spacing w:after="160" w:line="278" w:lineRule="auto"/>
                              <w:rPr>
                                <w:sz w:val="20"/>
                              </w:rPr>
                            </w:pPr>
                            <w:r w:rsidRPr="00254FA0">
                              <w:rPr>
                                <w:b/>
                                <w:bCs/>
                                <w:sz w:val="20"/>
                              </w:rPr>
                              <w:t>Lite uppdatering och förtydligande.</w:t>
                            </w:r>
                          </w:p>
                          <w:p w14:paraId="68369ABA" w14:textId="77777777" w:rsidR="00254FA0" w:rsidRPr="00254FA0" w:rsidRDefault="00254FA0" w:rsidP="00254FA0">
                            <w:pPr>
                              <w:spacing w:after="160" w:line="278" w:lineRule="auto"/>
                              <w:rPr>
                                <w:sz w:val="20"/>
                              </w:rPr>
                            </w:pPr>
                            <w:r w:rsidRPr="00254FA0">
                              <w:rPr>
                                <w:b/>
                                <w:bCs/>
                                <w:sz w:val="20"/>
                              </w:rPr>
                              <w:t>Felanmälan (avtal med HSB)</w:t>
                            </w:r>
                          </w:p>
                          <w:p w14:paraId="11DAB5AD" w14:textId="77777777" w:rsidR="00254FA0" w:rsidRPr="00254FA0" w:rsidRDefault="00254FA0" w:rsidP="00254FA0">
                            <w:pPr>
                              <w:spacing w:after="160" w:line="278" w:lineRule="auto"/>
                              <w:rPr>
                                <w:sz w:val="20"/>
                              </w:rPr>
                            </w:pPr>
                            <w:r w:rsidRPr="00254FA0">
                              <w:rPr>
                                <w:sz w:val="20"/>
                              </w:rPr>
                              <w:t xml:space="preserve">Det sker i de fall ärendet avser ren fastighetsskötsel. Man kan göra detta via </w:t>
                            </w:r>
                            <w:proofErr w:type="gramStart"/>
                            <w:r w:rsidRPr="00254FA0">
                              <w:rPr>
                                <w:sz w:val="20"/>
                              </w:rPr>
                              <w:t>mail</w:t>
                            </w:r>
                            <w:proofErr w:type="gramEnd"/>
                            <w:r w:rsidRPr="00254FA0">
                              <w:rPr>
                                <w:sz w:val="20"/>
                              </w:rPr>
                              <w:t xml:space="preserve"> dygnet runt, från hemsidan eller telefon 010-442 30 00 då hamnar man hos Kundtjänst under tiden helgfri måndag till fredag </w:t>
                            </w:r>
                            <w:proofErr w:type="spellStart"/>
                            <w:r w:rsidRPr="00254FA0">
                              <w:rPr>
                                <w:sz w:val="20"/>
                              </w:rPr>
                              <w:t>kl</w:t>
                            </w:r>
                            <w:proofErr w:type="spellEnd"/>
                            <w:r w:rsidRPr="00254FA0">
                              <w:rPr>
                                <w:sz w:val="20"/>
                              </w:rPr>
                              <w:t xml:space="preserve"> 07.00 - 16.00. Dessa ärenden kan vara en större död fågel som hittas på gräsmattan (nutida exempel). HSB gör en bedömning av ärenden om detta är Revelns ansvar eller medlemmens ansvar. </w:t>
                            </w:r>
                          </w:p>
                          <w:p w14:paraId="0E787B1A" w14:textId="77777777" w:rsidR="00254FA0" w:rsidRPr="00254FA0" w:rsidRDefault="00254FA0" w:rsidP="00254FA0">
                            <w:pPr>
                              <w:spacing w:after="160" w:line="278" w:lineRule="auto"/>
                              <w:rPr>
                                <w:sz w:val="20"/>
                              </w:rPr>
                            </w:pPr>
                            <w:r w:rsidRPr="00254FA0">
                              <w:rPr>
                                <w:sz w:val="20"/>
                              </w:rPr>
                              <w:t>Det är viktigt att felanmälan görs enligt ovan då det blir ett ärende av detta som ska slutföras av vår uppdragstagare, (HSB) samt att det också registreras i statistiskt syfte så vi tex får information till oss om vilka fel som kanske är ofta förekommande och därmed kan hitta en bättre rutin. </w:t>
                            </w:r>
                          </w:p>
                          <w:p w14:paraId="3F175256" w14:textId="77777777" w:rsidR="00254FA0" w:rsidRPr="00254FA0" w:rsidRDefault="00254FA0" w:rsidP="00254FA0">
                            <w:pPr>
                              <w:spacing w:after="160" w:line="278" w:lineRule="auto"/>
                              <w:rPr>
                                <w:sz w:val="20"/>
                              </w:rPr>
                            </w:pPr>
                            <w:r w:rsidRPr="00254FA0">
                              <w:rPr>
                                <w:sz w:val="20"/>
                              </w:rPr>
                              <w:t> </w:t>
                            </w:r>
                            <w:r w:rsidRPr="00254FA0">
                              <w:rPr>
                                <w:b/>
                                <w:bCs/>
                                <w:sz w:val="20"/>
                              </w:rPr>
                              <w:t>Fastighetsjour (om man ringer samma nummer som ovan, mellan 16.00-07.00 kommer man till Securitas)</w:t>
                            </w:r>
                          </w:p>
                          <w:p w14:paraId="7CBE886D" w14:textId="77777777" w:rsidR="00254FA0" w:rsidRPr="00254FA0" w:rsidRDefault="00254FA0" w:rsidP="00254FA0">
                            <w:pPr>
                              <w:spacing w:after="160" w:line="278" w:lineRule="auto"/>
                              <w:rPr>
                                <w:sz w:val="20"/>
                              </w:rPr>
                            </w:pPr>
                            <w:r w:rsidRPr="00254FA0">
                              <w:rPr>
                                <w:sz w:val="20"/>
                              </w:rPr>
                              <w:t>Detta är en jour som träder in då tjänsten för felanmälan via telefon upphört 16.00 - 07.00 och ska användas vid brådskande ärenden, tex vattenläcka som måste åtgärdas omgående eller tex om fönsterpartierna i entrén är sönderslagna och vem som helst kan gå rakt in. Här debiteras Reveln för den utryckning som görs på jourtid och ska användas då det är av yttersta vikt att det åtgärdas omgående. </w:t>
                            </w:r>
                          </w:p>
                          <w:p w14:paraId="3484BFF9" w14:textId="77777777" w:rsidR="00254FA0" w:rsidRPr="00254FA0" w:rsidRDefault="00254FA0" w:rsidP="00254FA0">
                            <w:pPr>
                              <w:spacing w:after="160" w:line="278" w:lineRule="auto"/>
                              <w:rPr>
                                <w:sz w:val="20"/>
                              </w:rPr>
                            </w:pPr>
                            <w:r w:rsidRPr="00254FA0">
                              <w:rPr>
                                <w:sz w:val="20"/>
                              </w:rPr>
                              <w:t>Om man ringer under denna jourtid och det inte avser ett brådskande ”jourärende” ska, (enligt HSB) Securitas skapa ett ärende till fastighetsskötarna på HSB som då ska ta hand om detta ärende.  </w:t>
                            </w:r>
                          </w:p>
                          <w:p w14:paraId="63C58F64" w14:textId="77777777" w:rsidR="00254FA0" w:rsidRPr="00254FA0" w:rsidRDefault="00254FA0" w:rsidP="00254FA0">
                            <w:pPr>
                              <w:spacing w:after="160" w:line="278" w:lineRule="auto"/>
                              <w:rPr>
                                <w:sz w:val="20"/>
                              </w:rPr>
                            </w:pPr>
                            <w:r w:rsidRPr="00254FA0">
                              <w:rPr>
                                <w:sz w:val="20"/>
                              </w:rPr>
                              <w:t> Det finns anslag i informationstavlorna i respektive hus med ytterligare information. </w:t>
                            </w:r>
                          </w:p>
                          <w:p w14:paraId="2D1AEAA9" w14:textId="77777777" w:rsidR="00254FA0" w:rsidRPr="00254FA0" w:rsidRDefault="00254FA0" w:rsidP="00254FA0">
                            <w:pPr>
                              <w:spacing w:after="160" w:line="278" w:lineRule="auto"/>
                              <w:rPr>
                                <w:sz w:val="20"/>
                              </w:rPr>
                            </w:pPr>
                            <w:r w:rsidRPr="00254FA0">
                              <w:rPr>
                                <w:b/>
                                <w:bCs/>
                                <w:sz w:val="20"/>
                              </w:rPr>
                              <w:t>Koder till entréerna</w:t>
                            </w:r>
                          </w:p>
                          <w:p w14:paraId="7CA92E7B" w14:textId="77777777" w:rsidR="00254FA0" w:rsidRPr="00254FA0" w:rsidRDefault="00254FA0" w:rsidP="00254FA0">
                            <w:pPr>
                              <w:spacing w:after="160" w:line="278" w:lineRule="auto"/>
                              <w:rPr>
                                <w:sz w:val="20"/>
                              </w:rPr>
                            </w:pPr>
                            <w:r w:rsidRPr="00254FA0">
                              <w:rPr>
                                <w:sz w:val="20"/>
                              </w:rPr>
                              <w:t>Styrelsen har tagit beslut om att behålla koder i vårt passersystem tills vidare. </w:t>
                            </w:r>
                          </w:p>
                          <w:p w14:paraId="016923C4" w14:textId="77777777" w:rsidR="00254FA0" w:rsidRPr="00254FA0" w:rsidRDefault="00254FA0" w:rsidP="00254FA0">
                            <w:pPr>
                              <w:spacing w:after="160" w:line="278" w:lineRule="auto"/>
                              <w:rPr>
                                <w:sz w:val="20"/>
                              </w:rPr>
                            </w:pPr>
                            <w:r w:rsidRPr="00254FA0">
                              <w:rPr>
                                <w:sz w:val="20"/>
                              </w:rPr>
                              <w:t>Separat meddelande/Vågskvalp lämnas ut om de nya koderna.</w:t>
                            </w:r>
                          </w:p>
                          <w:p w14:paraId="398DCC14" w14:textId="77777777" w:rsidR="00254FA0" w:rsidRPr="00254FA0" w:rsidRDefault="00254FA0" w:rsidP="00254FA0">
                            <w:pPr>
                              <w:spacing w:after="160" w:line="278" w:lineRule="auto"/>
                              <w:rPr>
                                <w:sz w:val="20"/>
                              </w:rPr>
                            </w:pPr>
                            <w:r w:rsidRPr="00254FA0">
                              <w:rPr>
                                <w:b/>
                                <w:bCs/>
                                <w:sz w:val="20"/>
                              </w:rPr>
                              <w:t>SYSAV</w:t>
                            </w:r>
                          </w:p>
                          <w:p w14:paraId="0FDAE5C0" w14:textId="77777777" w:rsidR="00254FA0" w:rsidRPr="00254FA0" w:rsidRDefault="00254FA0" w:rsidP="00254FA0">
                            <w:pPr>
                              <w:spacing w:after="160" w:line="278" w:lineRule="auto"/>
                              <w:rPr>
                                <w:sz w:val="20"/>
                              </w:rPr>
                            </w:pPr>
                            <w:r w:rsidRPr="00254FA0">
                              <w:rPr>
                                <w:sz w:val="20"/>
                              </w:rPr>
                              <w:t>Detta ärende har pågått länge. Det känns inte bra, varken för boende, styrelse eller andra som berörs, (Lomma kommuns hemtjänstpersonal). </w:t>
                            </w:r>
                          </w:p>
                          <w:p w14:paraId="5BACA474" w14:textId="77777777" w:rsidR="00254FA0" w:rsidRPr="00254FA0" w:rsidRDefault="00254FA0" w:rsidP="00254FA0">
                            <w:pPr>
                              <w:spacing w:after="160" w:line="278" w:lineRule="auto"/>
                              <w:rPr>
                                <w:sz w:val="20"/>
                              </w:rPr>
                            </w:pPr>
                            <w:r w:rsidRPr="00254FA0">
                              <w:rPr>
                                <w:sz w:val="20"/>
                              </w:rPr>
                              <w:t>Ärende har pågått länge och vi är alla frustrerade. Arbete med att få till en lösning som fungerar för BRF Reveln jobbas det för. Nackdelen med att bara acceptera upplägget som Lomma kommun förhandlat fram ger oss orimligt hög kostnadsökning. Styrelsen jobbar för att få fram en lösning som har en acceptabel nivå på kostnadsökningen. </w:t>
                            </w:r>
                          </w:p>
                          <w:p w14:paraId="092DEEB4" w14:textId="77777777" w:rsidR="00254FA0" w:rsidRPr="00254FA0" w:rsidRDefault="00254FA0" w:rsidP="00254FA0">
                            <w:pPr>
                              <w:spacing w:after="160" w:line="278" w:lineRule="auto"/>
                              <w:rPr>
                                <w:sz w:val="20"/>
                              </w:rPr>
                            </w:pPr>
                            <w:r w:rsidRPr="00254FA0">
                              <w:rPr>
                                <w:sz w:val="20"/>
                              </w:rPr>
                              <w:t> Det finns mer att informera och nämna men det kommer efter hand.</w:t>
                            </w:r>
                          </w:p>
                          <w:p w14:paraId="422B2CD5" w14:textId="77777777" w:rsidR="00254FA0" w:rsidRPr="00254FA0" w:rsidRDefault="00254FA0" w:rsidP="00254FA0">
                            <w:pPr>
                              <w:spacing w:after="160" w:line="278" w:lineRule="auto"/>
                              <w:rPr>
                                <w:sz w:val="20"/>
                              </w:rPr>
                            </w:pPr>
                            <w:r w:rsidRPr="00254FA0">
                              <w:rPr>
                                <w:sz w:val="20"/>
                              </w:rPr>
                              <w:t>Vänligen </w:t>
                            </w:r>
                          </w:p>
                          <w:p w14:paraId="0D63BF20" w14:textId="77777777" w:rsidR="00254FA0" w:rsidRPr="00254FA0" w:rsidRDefault="00254FA0" w:rsidP="00254FA0">
                            <w:pPr>
                              <w:spacing w:after="160" w:line="278" w:lineRule="auto"/>
                              <w:rPr>
                                <w:sz w:val="20"/>
                              </w:rPr>
                            </w:pPr>
                            <w:r w:rsidRPr="00254FA0">
                              <w:rPr>
                                <w:sz w:val="20"/>
                              </w:rPr>
                              <w:t>Från oss alla i BRF Revelns styrelse  </w:t>
                            </w:r>
                          </w:p>
                          <w:p w14:paraId="46A7D6A3" w14:textId="77777777" w:rsidR="00254FA0" w:rsidRPr="00254FA0" w:rsidRDefault="00254FA0" w:rsidP="00254FA0">
                            <w:pPr>
                              <w:spacing w:after="160" w:line="278" w:lineRule="auto"/>
                              <w:rPr>
                                <w:sz w:val="20"/>
                              </w:rPr>
                            </w:pPr>
                            <w:r w:rsidRPr="00254FA0">
                              <w:rPr>
                                <w:sz w:val="20"/>
                              </w:rPr>
                              <w:t>Jonathan, Mats, Christoffer, Bjarne, Ulf, Robert, Bengt-Åke och Marina</w:t>
                            </w:r>
                          </w:p>
                          <w:p w14:paraId="541F8F87" w14:textId="77777777" w:rsidR="009048AD" w:rsidRPr="00BB4CD5" w:rsidRDefault="009048AD" w:rsidP="00BB4CD5">
                            <w:pPr>
                              <w:pStyle w:val="Normalwebb"/>
                              <w:rPr>
                                <w:rFonts w:eastAsia="Times New Roman"/>
                                <w:lang w:eastAsia="sv-SE"/>
                              </w:rPr>
                            </w:pPr>
                          </w:p>
                          <w:p w14:paraId="59D21751" w14:textId="77777777" w:rsidR="00BB4CD5" w:rsidRDefault="00BB4CD5" w:rsidP="00BB4CD5">
                            <w:pPr>
                              <w:rPr>
                                <w:rStyle w:val="Stark"/>
                              </w:rPr>
                            </w:pPr>
                          </w:p>
                          <w:p w14:paraId="6BD56021" w14:textId="77777777" w:rsidR="00FB6935" w:rsidRDefault="00FB6935" w:rsidP="00945413"/>
                          <w:p w14:paraId="73D5CCCB" w14:textId="77777777" w:rsidR="00100C90" w:rsidRDefault="00100C90" w:rsidP="009454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9289E4" id="_x0000_t202" coordsize="21600,21600" o:spt="202" path="m,l,21600r21600,l21600,xe">
                <v:stroke joinstyle="miter"/>
                <v:path gradientshapeok="t" o:connecttype="rect"/>
              </v:shapetype>
              <v:shape id="Textruta 2" o:spid="_x0000_s1026" type="#_x0000_t202" style="position:absolute;margin-left:15pt;margin-top:166.45pt;width:567pt;height:587.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">
                <v:textbox>
                  <w:txbxContent>
                    <w:p w14:paraId="503ECECA" w14:textId="77777777" w:rsidR="008E3AE2" w:rsidRDefault="008E3AE2" w:rsidP="0067072B">
                      <w:pPr>
                        <w:shd w:val="clear" w:color="auto" w:fill="FFFFFF"/>
                        <w:spacing w:before="0" w:after="160" w:line="231" w:lineRule="atLeast"/>
                        <w:ind w:right="0"/>
                        <w:rPr>
                          <w:rFonts w:ascii="Times New Roman" w:eastAsia="Times New Roman" w:hAnsi="Times New Roman" w:cs="Times New Roman"/>
                          <w:b/>
                          <w:color w:val="222222"/>
                          <w:kern w:val="0"/>
                          <w:szCs w:val="24"/>
                          <w:lang w:eastAsia="sv-SE"/>
                        </w:rPr>
                      </w:pPr>
                    </w:p>
                    <w:p w14:paraId="4F4A15E4" w14:textId="77777777" w:rsidR="00254FA0" w:rsidRPr="00254FA0" w:rsidRDefault="00254FA0" w:rsidP="00254FA0">
                      <w:pPr>
                        <w:spacing w:after="160" w:line="278" w:lineRule="auto"/>
                        <w:rPr>
                          <w:sz w:val="20"/>
                        </w:rPr>
                      </w:pPr>
                      <w:r w:rsidRPr="00254FA0">
                        <w:rPr>
                          <w:b/>
                          <w:bCs/>
                          <w:sz w:val="20"/>
                        </w:rPr>
                        <w:t>Lite uppdatering och förtydligande.</w:t>
                      </w:r>
                    </w:p>
                    <w:p w14:paraId="68369ABA" w14:textId="77777777" w:rsidR="00254FA0" w:rsidRPr="00254FA0" w:rsidRDefault="00254FA0" w:rsidP="00254FA0">
                      <w:pPr>
                        <w:spacing w:after="160" w:line="278" w:lineRule="auto"/>
                        <w:rPr>
                          <w:sz w:val="20"/>
                        </w:rPr>
                      </w:pPr>
                      <w:r w:rsidRPr="00254FA0">
                        <w:rPr>
                          <w:b/>
                          <w:bCs/>
                          <w:sz w:val="20"/>
                        </w:rPr>
                        <w:t>Felanmälan (avtal med HSB)</w:t>
                      </w:r>
                    </w:p>
                    <w:p w14:paraId="11DAB5AD" w14:textId="77777777" w:rsidR="00254FA0" w:rsidRPr="00254FA0" w:rsidRDefault="00254FA0" w:rsidP="00254FA0">
                      <w:pPr>
                        <w:spacing w:after="160" w:line="278" w:lineRule="auto"/>
                        <w:rPr>
                          <w:sz w:val="20"/>
                        </w:rPr>
                      </w:pPr>
                      <w:r w:rsidRPr="00254FA0">
                        <w:rPr>
                          <w:sz w:val="20"/>
                        </w:rPr>
                        <w:t xml:space="preserve">Det sker i de fall ärendet avser ren fastighetsskötsel. Man kan göra detta via </w:t>
                      </w:r>
                      <w:proofErr w:type="gramStart"/>
                      <w:r w:rsidRPr="00254FA0">
                        <w:rPr>
                          <w:sz w:val="20"/>
                        </w:rPr>
                        <w:t>mail</w:t>
                      </w:r>
                      <w:proofErr w:type="gramEnd"/>
                      <w:r w:rsidRPr="00254FA0">
                        <w:rPr>
                          <w:sz w:val="20"/>
                        </w:rPr>
                        <w:t xml:space="preserve"> dygnet runt, från hemsidan eller telefon 010-442 30 00 då hamnar man hos Kundtjänst under tiden helgfri måndag till fredag </w:t>
                      </w:r>
                      <w:proofErr w:type="spellStart"/>
                      <w:r w:rsidRPr="00254FA0">
                        <w:rPr>
                          <w:sz w:val="20"/>
                        </w:rPr>
                        <w:t>kl</w:t>
                      </w:r>
                      <w:proofErr w:type="spellEnd"/>
                      <w:r w:rsidRPr="00254FA0">
                        <w:rPr>
                          <w:sz w:val="20"/>
                        </w:rPr>
                        <w:t xml:space="preserve"> 07.00 - 16.00. Dessa ärenden kan vara en större död fågel som hittas på gräsmattan (nutida exempel). HSB gör en bedömning av ärenden om detta är Revelns ansvar eller medlemmens ansvar. </w:t>
                      </w:r>
                    </w:p>
                    <w:p w14:paraId="0E787B1A" w14:textId="77777777" w:rsidR="00254FA0" w:rsidRPr="00254FA0" w:rsidRDefault="00254FA0" w:rsidP="00254FA0">
                      <w:pPr>
                        <w:spacing w:after="160" w:line="278" w:lineRule="auto"/>
                        <w:rPr>
                          <w:sz w:val="20"/>
                        </w:rPr>
                      </w:pPr>
                      <w:r w:rsidRPr="00254FA0">
                        <w:rPr>
                          <w:sz w:val="20"/>
                        </w:rPr>
                        <w:t>Det är viktigt att felanmälan görs enligt ovan då det blir ett ärende av detta som ska slutföras av vår uppdragstagare, (HSB) samt att det också registreras i statistiskt syfte så vi tex får information till oss om vilka fel som kanske är ofta förekommande och därmed kan hitta en bättre rutin. </w:t>
                      </w:r>
                    </w:p>
                    <w:p w14:paraId="3F175256" w14:textId="77777777" w:rsidR="00254FA0" w:rsidRPr="00254FA0" w:rsidRDefault="00254FA0" w:rsidP="00254FA0">
                      <w:pPr>
                        <w:spacing w:after="160" w:line="278" w:lineRule="auto"/>
                        <w:rPr>
                          <w:sz w:val="20"/>
                        </w:rPr>
                      </w:pPr>
                      <w:r w:rsidRPr="00254FA0">
                        <w:rPr>
                          <w:sz w:val="20"/>
                        </w:rPr>
                        <w:t> </w:t>
                      </w:r>
                      <w:r w:rsidRPr="00254FA0">
                        <w:rPr>
                          <w:b/>
                          <w:bCs/>
                          <w:sz w:val="20"/>
                        </w:rPr>
                        <w:t>Fastighetsjour (om man ringer samma nummer som ovan, mellan 16.00-07.00 kommer man till Securitas)</w:t>
                      </w:r>
                    </w:p>
                    <w:p w14:paraId="7CBE886D" w14:textId="77777777" w:rsidR="00254FA0" w:rsidRPr="00254FA0" w:rsidRDefault="00254FA0" w:rsidP="00254FA0">
                      <w:pPr>
                        <w:spacing w:after="160" w:line="278" w:lineRule="auto"/>
                        <w:rPr>
                          <w:sz w:val="20"/>
                        </w:rPr>
                      </w:pPr>
                      <w:r w:rsidRPr="00254FA0">
                        <w:rPr>
                          <w:sz w:val="20"/>
                        </w:rPr>
                        <w:t>Detta är en jour som träder in då tjänsten för felanmälan via telefon upphört 16.00 - 07.00 och ska användas vid brådskande ärenden, tex vattenläcka som måste åtgärdas omgående eller tex om fönsterpartierna i entrén är sönderslagna och vem som helst kan gå rakt in. Här debiteras Reveln för den utryckning som görs på jourtid och ska användas då det är av yttersta vikt att det åtgärdas omgående. </w:t>
                      </w:r>
                    </w:p>
                    <w:p w14:paraId="3484BFF9" w14:textId="77777777" w:rsidR="00254FA0" w:rsidRPr="00254FA0" w:rsidRDefault="00254FA0" w:rsidP="00254FA0">
                      <w:pPr>
                        <w:spacing w:after="160" w:line="278" w:lineRule="auto"/>
                        <w:rPr>
                          <w:sz w:val="20"/>
                        </w:rPr>
                      </w:pPr>
                      <w:r w:rsidRPr="00254FA0">
                        <w:rPr>
                          <w:sz w:val="20"/>
                        </w:rPr>
                        <w:t>Om man ringer under denna jourtid och det inte avser ett brådskande ”jourärende” ska, (enligt HSB) Securitas skapa ett ärende till fastighetsskötarna på HSB som då ska ta hand om detta ärende.  </w:t>
                      </w:r>
                    </w:p>
                    <w:p w14:paraId="63C58F64" w14:textId="77777777" w:rsidR="00254FA0" w:rsidRPr="00254FA0" w:rsidRDefault="00254FA0" w:rsidP="00254FA0">
                      <w:pPr>
                        <w:spacing w:after="160" w:line="278" w:lineRule="auto"/>
                        <w:rPr>
                          <w:sz w:val="20"/>
                        </w:rPr>
                      </w:pPr>
                      <w:r w:rsidRPr="00254FA0">
                        <w:rPr>
                          <w:sz w:val="20"/>
                        </w:rPr>
                        <w:t> Det finns anslag i informationstavlorna i respektive hus med ytterligare information. </w:t>
                      </w:r>
                    </w:p>
                    <w:p w14:paraId="2D1AEAA9" w14:textId="77777777" w:rsidR="00254FA0" w:rsidRPr="00254FA0" w:rsidRDefault="00254FA0" w:rsidP="00254FA0">
                      <w:pPr>
                        <w:spacing w:after="160" w:line="278" w:lineRule="auto"/>
                        <w:rPr>
                          <w:sz w:val="20"/>
                        </w:rPr>
                      </w:pPr>
                      <w:r w:rsidRPr="00254FA0">
                        <w:rPr>
                          <w:b/>
                          <w:bCs/>
                          <w:sz w:val="20"/>
                        </w:rPr>
                        <w:t>Koder till entréerna</w:t>
                      </w:r>
                    </w:p>
                    <w:p w14:paraId="7CA92E7B" w14:textId="77777777" w:rsidR="00254FA0" w:rsidRPr="00254FA0" w:rsidRDefault="00254FA0" w:rsidP="00254FA0">
                      <w:pPr>
                        <w:spacing w:after="160" w:line="278" w:lineRule="auto"/>
                        <w:rPr>
                          <w:sz w:val="20"/>
                        </w:rPr>
                      </w:pPr>
                      <w:r w:rsidRPr="00254FA0">
                        <w:rPr>
                          <w:sz w:val="20"/>
                        </w:rPr>
                        <w:t>Styrelsen har tagit beslut om att behålla koder i vårt passersystem tills vidare. </w:t>
                      </w:r>
                    </w:p>
                    <w:p w14:paraId="016923C4" w14:textId="77777777" w:rsidR="00254FA0" w:rsidRPr="00254FA0" w:rsidRDefault="00254FA0" w:rsidP="00254FA0">
                      <w:pPr>
                        <w:spacing w:after="160" w:line="278" w:lineRule="auto"/>
                        <w:rPr>
                          <w:sz w:val="20"/>
                        </w:rPr>
                      </w:pPr>
                      <w:r w:rsidRPr="00254FA0">
                        <w:rPr>
                          <w:sz w:val="20"/>
                        </w:rPr>
                        <w:t>Separat meddelande/Vågskvalp lämnas ut om de nya koderna.</w:t>
                      </w:r>
                    </w:p>
                    <w:p w14:paraId="398DCC14" w14:textId="77777777" w:rsidR="00254FA0" w:rsidRPr="00254FA0" w:rsidRDefault="00254FA0" w:rsidP="00254FA0">
                      <w:pPr>
                        <w:spacing w:after="160" w:line="278" w:lineRule="auto"/>
                        <w:rPr>
                          <w:sz w:val="20"/>
                        </w:rPr>
                      </w:pPr>
                      <w:r w:rsidRPr="00254FA0">
                        <w:rPr>
                          <w:b/>
                          <w:bCs/>
                          <w:sz w:val="20"/>
                        </w:rPr>
                        <w:t>SYSAV</w:t>
                      </w:r>
                    </w:p>
                    <w:p w14:paraId="0FDAE5C0" w14:textId="77777777" w:rsidR="00254FA0" w:rsidRPr="00254FA0" w:rsidRDefault="00254FA0" w:rsidP="00254FA0">
                      <w:pPr>
                        <w:spacing w:after="160" w:line="278" w:lineRule="auto"/>
                        <w:rPr>
                          <w:sz w:val="20"/>
                        </w:rPr>
                      </w:pPr>
                      <w:r w:rsidRPr="00254FA0">
                        <w:rPr>
                          <w:sz w:val="20"/>
                        </w:rPr>
                        <w:t>Detta ärende har pågått länge. Det känns inte bra, varken för boende, styrelse eller andra som berörs, (Lomma kommuns hemtjänstpersonal). </w:t>
                      </w:r>
                    </w:p>
                    <w:p w14:paraId="5BACA474" w14:textId="77777777" w:rsidR="00254FA0" w:rsidRPr="00254FA0" w:rsidRDefault="00254FA0" w:rsidP="00254FA0">
                      <w:pPr>
                        <w:spacing w:after="160" w:line="278" w:lineRule="auto"/>
                        <w:rPr>
                          <w:sz w:val="20"/>
                        </w:rPr>
                      </w:pPr>
                      <w:r w:rsidRPr="00254FA0">
                        <w:rPr>
                          <w:sz w:val="20"/>
                        </w:rPr>
                        <w:t>Ärende har pågått länge och vi är alla frustrerade. Arbete med att få till en lösning som fungerar för BRF Reveln jobbas det för. Nackdelen med att bara acceptera upplägget som Lomma kommun förhandlat fram ger oss orimligt hög kostnadsökning. Styrelsen jobbar för att få fram en lösning som har en acceptabel nivå på kostnadsökningen. </w:t>
                      </w:r>
                    </w:p>
                    <w:p w14:paraId="092DEEB4" w14:textId="77777777" w:rsidR="00254FA0" w:rsidRPr="00254FA0" w:rsidRDefault="00254FA0" w:rsidP="00254FA0">
                      <w:pPr>
                        <w:spacing w:after="160" w:line="278" w:lineRule="auto"/>
                        <w:rPr>
                          <w:sz w:val="20"/>
                        </w:rPr>
                      </w:pPr>
                      <w:r w:rsidRPr="00254FA0">
                        <w:rPr>
                          <w:sz w:val="20"/>
                        </w:rPr>
                        <w:t> Det finns mer att informera och nämna men det kommer efter hand.</w:t>
                      </w:r>
                    </w:p>
                    <w:p w14:paraId="422B2CD5" w14:textId="77777777" w:rsidR="00254FA0" w:rsidRPr="00254FA0" w:rsidRDefault="00254FA0" w:rsidP="00254FA0">
                      <w:pPr>
                        <w:spacing w:after="160" w:line="278" w:lineRule="auto"/>
                        <w:rPr>
                          <w:sz w:val="20"/>
                        </w:rPr>
                      </w:pPr>
                      <w:r w:rsidRPr="00254FA0">
                        <w:rPr>
                          <w:sz w:val="20"/>
                        </w:rPr>
                        <w:t>Vänligen </w:t>
                      </w:r>
                    </w:p>
                    <w:p w14:paraId="0D63BF20" w14:textId="77777777" w:rsidR="00254FA0" w:rsidRPr="00254FA0" w:rsidRDefault="00254FA0" w:rsidP="00254FA0">
                      <w:pPr>
                        <w:spacing w:after="160" w:line="278" w:lineRule="auto"/>
                        <w:rPr>
                          <w:sz w:val="20"/>
                        </w:rPr>
                      </w:pPr>
                      <w:r w:rsidRPr="00254FA0">
                        <w:rPr>
                          <w:sz w:val="20"/>
                        </w:rPr>
                        <w:t>Från oss alla i BRF Revelns styrelse  </w:t>
                      </w:r>
                    </w:p>
                    <w:p w14:paraId="46A7D6A3" w14:textId="77777777" w:rsidR="00254FA0" w:rsidRPr="00254FA0" w:rsidRDefault="00254FA0" w:rsidP="00254FA0">
                      <w:pPr>
                        <w:spacing w:after="160" w:line="278" w:lineRule="auto"/>
                        <w:rPr>
                          <w:sz w:val="20"/>
                        </w:rPr>
                      </w:pPr>
                      <w:r w:rsidRPr="00254FA0">
                        <w:rPr>
                          <w:sz w:val="20"/>
                        </w:rPr>
                        <w:t>Jonathan, Mats, Christoffer, Bjarne, Ulf, Robert, Bengt-Åke och Marina</w:t>
                      </w:r>
                    </w:p>
                    <w:p w14:paraId="541F8F87" w14:textId="77777777" w:rsidR="009048AD" w:rsidRPr="00BB4CD5" w:rsidRDefault="009048AD" w:rsidP="00BB4CD5">
                      <w:pPr>
                        <w:pStyle w:val="Normalwebb"/>
                        <w:rPr>
                          <w:rFonts w:eastAsia="Times New Roman"/>
                          <w:lang w:eastAsia="sv-SE"/>
                        </w:rPr>
                      </w:pPr>
                    </w:p>
                    <w:p w14:paraId="59D21751" w14:textId="77777777" w:rsidR="00BB4CD5" w:rsidRDefault="00BB4CD5" w:rsidP="00BB4CD5">
                      <w:pPr>
                        <w:rPr>
                          <w:rStyle w:val="Stark"/>
                        </w:rPr>
                      </w:pPr>
                    </w:p>
                    <w:p w14:paraId="6BD56021" w14:textId="77777777" w:rsidR="00FB6935" w:rsidRDefault="00FB6935" w:rsidP="00945413"/>
                    <w:p w14:paraId="73D5CCCB" w14:textId="77777777" w:rsidR="00100C90" w:rsidRDefault="00100C90" w:rsidP="00945413"/>
                  </w:txbxContent>
                </v:textbox>
                <w10:wrap type="square"/>
              </v:shape>
            </w:pict>
          </mc:Fallback>
        </mc:AlternateContent>
      </w:r>
      <w:r w:rsidR="00BC26D3">
        <w:rPr>
          <w:b/>
          <w:noProof/>
          <w:szCs w:val="24"/>
          <w:lang w:eastAsia="sv-SE"/>
        </w:rPr>
        <mc:AlternateContent>
          <mc:Choice Requires="wps">
            <w:drawing>
              <wp:anchor distT="0" distB="0" distL="114300" distR="114300" simplePos="0" relativeHeight="251661312" behindDoc="0" locked="0" layoutInCell="1" allowOverlap="1" wp14:anchorId="6CD441F8" wp14:editId="25F3BB89">
                <wp:simplePos x="0" y="0"/>
                <wp:positionH relativeFrom="margin">
                  <wp:posOffset>1104900</wp:posOffset>
                </wp:positionH>
                <wp:positionV relativeFrom="page">
                  <wp:posOffset>1193800</wp:posOffset>
                </wp:positionV>
                <wp:extent cx="5930900" cy="850900"/>
                <wp:effectExtent l="0" t="0" r="0" b="0"/>
                <wp:wrapNone/>
                <wp:docPr id="26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85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8DA2A" w14:textId="362FBAB1" w:rsidR="00BC26D3" w:rsidRPr="00136A20" w:rsidRDefault="00BC26D3" w:rsidP="00136A20">
                            <w:pPr>
                              <w:pStyle w:val="Rubrik9"/>
                              <w:tabs>
                                <w:tab w:val="left" w:pos="2835"/>
                                <w:tab w:val="left" w:pos="7088"/>
                              </w:tabs>
                              <w:rPr>
                                <w:color w:val="FFFFFF" w:themeColor="background1"/>
                                <w:sz w:val="24"/>
                                <w:szCs w:val="24"/>
                              </w:rPr>
                            </w:pPr>
                            <w:r w:rsidRPr="00136A20">
                              <w:rPr>
                                <w:color w:val="FFFFFF" w:themeColor="background1"/>
                                <w:sz w:val="24"/>
                                <w:szCs w:val="24"/>
                              </w:rPr>
                              <w:t xml:space="preserve">HSB Brf Reveln i Lomma, </w:t>
                            </w:r>
                            <w:r w:rsidR="00136A20">
                              <w:rPr>
                                <w:color w:val="FFFFFF" w:themeColor="background1"/>
                                <w:sz w:val="24"/>
                                <w:szCs w:val="24"/>
                              </w:rPr>
                              <w:tab/>
                            </w:r>
                            <w:r w:rsidRPr="00136A20">
                              <w:rPr>
                                <w:color w:val="FFFFFF" w:themeColor="background1"/>
                                <w:sz w:val="24"/>
                                <w:szCs w:val="24"/>
                              </w:rPr>
                              <w:t xml:space="preserve">Strandängsgatan 1, 234 </w:t>
                            </w:r>
                            <w:proofErr w:type="gramStart"/>
                            <w:r w:rsidRPr="00136A20">
                              <w:rPr>
                                <w:color w:val="FFFFFF" w:themeColor="background1"/>
                                <w:sz w:val="24"/>
                                <w:szCs w:val="24"/>
                              </w:rPr>
                              <w:t>33  Lomma</w:t>
                            </w:r>
                            <w:proofErr w:type="gramEnd"/>
                            <w:r w:rsidRPr="00136A20">
                              <w:rPr>
                                <w:color w:val="FFFFFF" w:themeColor="background1"/>
                                <w:sz w:val="24"/>
                                <w:szCs w:val="24"/>
                              </w:rPr>
                              <w:tab/>
                            </w:r>
                            <w:r w:rsidR="00254FA0">
                              <w:rPr>
                                <w:b/>
                                <w:color w:val="FFFFFF" w:themeColor="background1"/>
                                <w:sz w:val="24"/>
                                <w:szCs w:val="24"/>
                              </w:rPr>
                              <w:t>augusti</w:t>
                            </w:r>
                            <w:r w:rsidR="005F247C">
                              <w:rPr>
                                <w:b/>
                                <w:color w:val="FFFFFF" w:themeColor="background1"/>
                                <w:sz w:val="24"/>
                                <w:szCs w:val="24"/>
                              </w:rPr>
                              <w:t xml:space="preserve"> </w:t>
                            </w:r>
                            <w:r w:rsidR="008F13A9">
                              <w:rPr>
                                <w:b/>
                                <w:color w:val="FFFFFF" w:themeColor="background1"/>
                                <w:sz w:val="24"/>
                                <w:szCs w:val="24"/>
                              </w:rPr>
                              <w:t>202</w:t>
                            </w:r>
                            <w:r w:rsidR="00A122D8">
                              <w:rPr>
                                <w:b/>
                                <w:color w:val="FFFFFF" w:themeColor="background1"/>
                                <w:sz w:val="24"/>
                                <w:szCs w:val="24"/>
                              </w:rPr>
                              <w:t>6</w:t>
                            </w:r>
                          </w:p>
                          <w:p w14:paraId="30C659CC" w14:textId="50AA26BB" w:rsidR="00BC26D3" w:rsidRPr="00136A20" w:rsidRDefault="0067072B" w:rsidP="00136A20">
                            <w:pPr>
                              <w:pStyle w:val="Rubrik9"/>
                              <w:tabs>
                                <w:tab w:val="left" w:pos="2835"/>
                                <w:tab w:val="left" w:pos="7088"/>
                              </w:tabs>
                              <w:rPr>
                                <w:color w:val="FFFFFF" w:themeColor="background1"/>
                                <w:sz w:val="24"/>
                                <w:szCs w:val="24"/>
                              </w:rPr>
                            </w:pPr>
                            <w:r>
                              <w:rPr>
                                <w:rStyle w:val="Hyperlnk"/>
                                <w:color w:val="FFFFFF" w:themeColor="background1"/>
                                <w:sz w:val="24"/>
                                <w:szCs w:val="24"/>
                              </w:rPr>
                              <w:t>brfreveln@gmail.com</w:t>
                            </w:r>
                            <w:r w:rsidR="00136A20">
                              <w:rPr>
                                <w:color w:val="FFFFFF" w:themeColor="background1"/>
                                <w:sz w:val="24"/>
                                <w:szCs w:val="24"/>
                              </w:rPr>
                              <w:tab/>
                            </w:r>
                            <w:r w:rsidR="00BC26D3" w:rsidRPr="00136A20">
                              <w:rPr>
                                <w:color w:val="FFFFFF" w:themeColor="background1"/>
                                <w:sz w:val="24"/>
                                <w:szCs w:val="24"/>
                              </w:rPr>
                              <w:t>Redaktör Bengt-Åke Hägg</w:t>
                            </w:r>
                          </w:p>
                        </w:txbxContent>
                      </wps:txbx>
                      <wps:bodyPr rot="0" vert="horz" wrap="square" lIns="0" tIns="914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441F8" id="Text Box 6" o:spid="_x0000_s1027" type="#_x0000_t202" style="position:absolute;margin-left:87pt;margin-top:94pt;width:467pt;height:6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" filled="f" stroked="f">
                <v:textbox inset="0,.72pt,0,0">
                  <w:txbxContent>
                    <w:p w14:paraId="68A8DA2A" w14:textId="362FBAB1" w:rsidR="00BC26D3" w:rsidRPr="00136A20" w:rsidRDefault="00BC26D3" w:rsidP="00136A20">
                      <w:pPr>
                        <w:pStyle w:val="Rubrik9"/>
                        <w:tabs>
                          <w:tab w:val="left" w:pos="2835"/>
                          <w:tab w:val="left" w:pos="7088"/>
                        </w:tabs>
                        <w:rPr>
                          <w:color w:val="FFFFFF" w:themeColor="background1"/>
                          <w:sz w:val="24"/>
                          <w:szCs w:val="24"/>
                        </w:rPr>
                      </w:pPr>
                      <w:r w:rsidRPr="00136A20">
                        <w:rPr>
                          <w:color w:val="FFFFFF" w:themeColor="background1"/>
                          <w:sz w:val="24"/>
                          <w:szCs w:val="24"/>
                        </w:rPr>
                        <w:t xml:space="preserve">HSB Brf Reveln i Lomma, </w:t>
                      </w:r>
                      <w:r w:rsidR="00136A20">
                        <w:rPr>
                          <w:color w:val="FFFFFF" w:themeColor="background1"/>
                          <w:sz w:val="24"/>
                          <w:szCs w:val="24"/>
                        </w:rPr>
                        <w:tab/>
                      </w:r>
                      <w:r w:rsidRPr="00136A20">
                        <w:rPr>
                          <w:color w:val="FFFFFF" w:themeColor="background1"/>
                          <w:sz w:val="24"/>
                          <w:szCs w:val="24"/>
                        </w:rPr>
                        <w:t xml:space="preserve">Strandängsgatan 1, 234 </w:t>
                      </w:r>
                      <w:proofErr w:type="gramStart"/>
                      <w:r w:rsidRPr="00136A20">
                        <w:rPr>
                          <w:color w:val="FFFFFF" w:themeColor="background1"/>
                          <w:sz w:val="24"/>
                          <w:szCs w:val="24"/>
                        </w:rPr>
                        <w:t>33  Lomma</w:t>
                      </w:r>
                      <w:proofErr w:type="gramEnd"/>
                      <w:r w:rsidRPr="00136A20">
                        <w:rPr>
                          <w:color w:val="FFFFFF" w:themeColor="background1"/>
                          <w:sz w:val="24"/>
                          <w:szCs w:val="24"/>
                        </w:rPr>
                        <w:tab/>
                      </w:r>
                      <w:r w:rsidR="00254FA0">
                        <w:rPr>
                          <w:b/>
                          <w:color w:val="FFFFFF" w:themeColor="background1"/>
                          <w:sz w:val="24"/>
                          <w:szCs w:val="24"/>
                        </w:rPr>
                        <w:t>augusti</w:t>
                      </w:r>
                      <w:r w:rsidR="005F247C">
                        <w:rPr>
                          <w:b/>
                          <w:color w:val="FFFFFF" w:themeColor="background1"/>
                          <w:sz w:val="24"/>
                          <w:szCs w:val="24"/>
                        </w:rPr>
                        <w:t xml:space="preserve"> </w:t>
                      </w:r>
                      <w:r w:rsidR="008F13A9">
                        <w:rPr>
                          <w:b/>
                          <w:color w:val="FFFFFF" w:themeColor="background1"/>
                          <w:sz w:val="24"/>
                          <w:szCs w:val="24"/>
                        </w:rPr>
                        <w:t>202</w:t>
                      </w:r>
                      <w:r w:rsidR="00A122D8">
                        <w:rPr>
                          <w:b/>
                          <w:color w:val="FFFFFF" w:themeColor="background1"/>
                          <w:sz w:val="24"/>
                          <w:szCs w:val="24"/>
                        </w:rPr>
                        <w:t>6</w:t>
                      </w:r>
                    </w:p>
                    <w:p w14:paraId="30C659CC" w14:textId="50AA26BB" w:rsidR="00BC26D3" w:rsidRPr="00136A20" w:rsidRDefault="0067072B" w:rsidP="00136A20">
                      <w:pPr>
                        <w:pStyle w:val="Rubrik9"/>
                        <w:tabs>
                          <w:tab w:val="left" w:pos="2835"/>
                          <w:tab w:val="left" w:pos="7088"/>
                        </w:tabs>
                        <w:rPr>
                          <w:color w:val="FFFFFF" w:themeColor="background1"/>
                          <w:sz w:val="24"/>
                          <w:szCs w:val="24"/>
                        </w:rPr>
                      </w:pPr>
                      <w:r>
                        <w:rPr>
                          <w:rStyle w:val="Hyperlnk"/>
                          <w:color w:val="FFFFFF" w:themeColor="background1"/>
                          <w:sz w:val="24"/>
                          <w:szCs w:val="24"/>
                        </w:rPr>
                        <w:t>brfreveln@gmail.com</w:t>
                      </w:r>
                      <w:r w:rsidR="00136A20">
                        <w:rPr>
                          <w:color w:val="FFFFFF" w:themeColor="background1"/>
                          <w:sz w:val="24"/>
                          <w:szCs w:val="24"/>
                        </w:rPr>
                        <w:tab/>
                      </w:r>
                      <w:r w:rsidR="00BC26D3" w:rsidRPr="00136A20">
                        <w:rPr>
                          <w:color w:val="FFFFFF" w:themeColor="background1"/>
                          <w:sz w:val="24"/>
                          <w:szCs w:val="24"/>
                        </w:rPr>
                        <w:t>Redaktör Bengt-Åke Hägg</w:t>
                      </w:r>
                    </w:p>
                  </w:txbxContent>
                </v:textbox>
                <w10:wrap anchorx="margin" anchory="page"/>
              </v:shape>
            </w:pict>
          </mc:Fallback>
        </mc:AlternateContent>
      </w:r>
      <w:r w:rsidR="00BC26D3" w:rsidRPr="00BC26D3">
        <w:rPr>
          <w:noProof/>
          <w:lang w:eastAsia="sv-SE"/>
        </w:rPr>
        <mc:AlternateContent>
          <mc:Choice Requires="wpg">
            <w:drawing>
              <wp:anchor distT="0" distB="0" distL="114300" distR="114300" simplePos="0" relativeHeight="251659264" behindDoc="0" locked="0" layoutInCell="1" allowOverlap="1" wp14:anchorId="126E34BD" wp14:editId="28E9F274">
                <wp:simplePos x="0" y="0"/>
                <wp:positionH relativeFrom="column">
                  <wp:posOffset>0</wp:posOffset>
                </wp:positionH>
                <wp:positionV relativeFrom="paragraph">
                  <wp:posOffset>-660400</wp:posOffset>
                </wp:positionV>
                <wp:extent cx="8298030" cy="2578100"/>
                <wp:effectExtent l="0" t="0" r="8255" b="0"/>
                <wp:wrapNone/>
                <wp:docPr id="11" name="Grupp 10">
                  <a:extLst xmlns:a="http://schemas.openxmlformats.org/drawingml/2006/main">
                    <a:ext uri="{FF2B5EF4-FFF2-40B4-BE49-F238E27FC236}">
                      <a16:creationId xmlns:a16="http://schemas.microsoft.com/office/drawing/2014/main" id="{2D54145A-27FD-7D48-A8D9-58619B2D335D}"/>
                    </a:ext>
                  </a:extLst>
                </wp:docPr>
                <wp:cNvGraphicFramePr/>
                <a:graphic xmlns:a="http://schemas.openxmlformats.org/drawingml/2006/main">
                  <a:graphicData uri="http://schemas.microsoft.com/office/word/2010/wordprocessingGroup">
                    <wpg:wgp>
                      <wpg:cNvGrpSpPr/>
                      <wpg:grpSpPr>
                        <a:xfrm>
                          <a:off x="0" y="0"/>
                          <a:ext cx="8298030" cy="2578100"/>
                          <a:chOff x="0" y="0"/>
                          <a:chExt cx="8298030" cy="2578100"/>
                        </a:xfrm>
                      </wpg:grpSpPr>
                      <pic:pic xmlns:pic="http://schemas.openxmlformats.org/drawingml/2006/picture">
                        <pic:nvPicPr>
                          <pic:cNvPr id="2" name="Bildobjekt 2">
                            <a:extLst>
                              <a:ext uri="{FF2B5EF4-FFF2-40B4-BE49-F238E27FC236}">
                                <a16:creationId xmlns:a16="http://schemas.microsoft.com/office/drawing/2014/main" id="{FCB03859-5B86-464F-86F5-887D5EBB9ABC}"/>
                              </a:ext>
                            </a:extLst>
                          </pic:cNvPr>
                          <pic:cNvPicPr>
                            <a:picLocks noChangeAspect="1"/>
                          </pic:cNvPicPr>
                        </pic:nvPicPr>
                        <pic:blipFill>
                          <a:blip r:embed="rId10"/>
                          <a:stretch>
                            <a:fillRect/>
                          </a:stretch>
                        </pic:blipFill>
                        <pic:spPr>
                          <a:xfrm>
                            <a:off x="43030" y="0"/>
                            <a:ext cx="8255000" cy="2578100"/>
                          </a:xfrm>
                          <a:prstGeom prst="rect">
                            <a:avLst/>
                          </a:prstGeom>
                        </pic:spPr>
                      </pic:pic>
                      <pic:pic xmlns:pic="http://schemas.openxmlformats.org/drawingml/2006/picture">
                        <pic:nvPicPr>
                          <pic:cNvPr id="3" name="Bildobjekt 3">
                            <a:extLst>
                              <a:ext uri="{FF2B5EF4-FFF2-40B4-BE49-F238E27FC236}">
                                <a16:creationId xmlns:a16="http://schemas.microsoft.com/office/drawing/2014/main" id="{5EB7E56F-15E7-FA47-B4ED-3370D11C2980}"/>
                              </a:ext>
                            </a:extLst>
                          </pic:cNvPr>
                          <pic:cNvPicPr>
                            <a:picLocks noChangeAspect="1"/>
                          </pic:cNvPicPr>
                        </pic:nvPicPr>
                        <pic:blipFill>
                          <a:blip r:embed="rId11"/>
                          <a:stretch>
                            <a:fillRect/>
                          </a:stretch>
                        </pic:blipFill>
                        <pic:spPr>
                          <a:xfrm>
                            <a:off x="0" y="0"/>
                            <a:ext cx="924221" cy="913952"/>
                          </a:xfrm>
                          <a:prstGeom prst="rect">
                            <a:avLst/>
                          </a:prstGeom>
                        </pic:spPr>
                      </pic:pic>
                      <wps:wsp>
                        <wps:cNvPr id="4" name="Rektangel 4">
                          <a:extLst>
                            <a:ext uri="{FF2B5EF4-FFF2-40B4-BE49-F238E27FC236}">
                              <a16:creationId xmlns:a16="http://schemas.microsoft.com/office/drawing/2014/main" id="{B2FBBD0A-0197-D142-9A36-89D78465C85F}"/>
                            </a:ext>
                          </a:extLst>
                        </wps:cNvPr>
                        <wps:cNvSpPr/>
                        <wps:spPr>
                          <a:xfrm>
                            <a:off x="1672513" y="0"/>
                            <a:ext cx="4584065" cy="1190625"/>
                          </a:xfrm>
                          <a:prstGeom prst="rect">
                            <a:avLst/>
                          </a:prstGeom>
                          <a:noFill/>
                        </wps:spPr>
                        <wps:txbx>
                          <w:txbxContent>
                            <w:p w14:paraId="0A6A4892" w14:textId="77777777" w:rsidR="00BC26D3" w:rsidRDefault="00BC26D3" w:rsidP="00BC26D3">
                              <w:pPr>
                                <w:jc w:val="center"/>
                                <w:rPr>
                                  <w:szCs w:val="24"/>
                                </w:rPr>
                              </w:pPr>
                              <w:r w:rsidRPr="00BC26D3">
                                <w:rPr>
                                  <w:rFonts w:hAnsi="Franklin Gothic Book"/>
                                  <w:b/>
                                  <w:bCs/>
                                  <w:color w:val="DBEFF9" w:themeColor="background2"/>
                                  <w:kern w:val="24"/>
                                  <w:sz w:val="108"/>
                                  <w:szCs w:val="108"/>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Vågskvalpet</w:t>
                              </w:r>
                            </w:p>
                          </w:txbxContent>
                        </wps:txbx>
                        <wps:bodyPr wrap="none" lIns="91440" tIns="45720" rIns="91440" bIns="45720">
                          <a:spAutoFit/>
                        </wps:bodyPr>
                      </wps:wsp>
                    </wpg:wgp>
                  </a:graphicData>
                </a:graphic>
              </wp:anchor>
            </w:drawing>
          </mc:Choice>
          <mc:Fallback>
            <w:pict>
              <v:group w14:anchorId="126E34BD" id="Grupp 10" o:spid="_x0000_s1028" style="position:absolute;margin-left:0;margin-top:-52pt;width:653.4pt;height:203pt;z-index:251659264" coordsize="82980,2578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 o:spid="_x0000_s1029" type="#_x0000_t75" style="position:absolute;left:430;width:82550;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">
                  <v:imagedata r:id="rId12" o:title=""/>
                </v:shape>
                <v:shape id="Bildobjekt 3" o:spid="_x0000_s1030" type="#_x0000_t75" style="position:absolute;width:9242;height:9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">
                  <v:imagedata r:id="rId13" o:title=""/>
                </v:shape>
                <v:rect id="Rektangel 4" o:spid="_x0000_s1031" style="position:absolute;left:16725;width:45840;height:119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" filled="f" stroked="f">
                  <v:textbox style="mso-fit-shape-to-text:t">
                    <w:txbxContent>
                      <w:p w14:paraId="0A6A4892" w14:textId="77777777" w:rsidR="00BC26D3" w:rsidRDefault="00BC26D3" w:rsidP="00BC26D3">
                        <w:pPr>
                          <w:jc w:val="center"/>
                          <w:rPr>
                            <w:szCs w:val="24"/>
                          </w:rPr>
                        </w:pPr>
                        <w:r w:rsidRPr="00BC26D3">
                          <w:rPr>
                            <w:rFonts w:hAnsi="Franklin Gothic Book"/>
                            <w:b/>
                            <w:bCs/>
                            <w:color w:val="DBEFF9" w:themeColor="background2"/>
                            <w:kern w:val="24"/>
                            <w:sz w:val="108"/>
                            <w:szCs w:val="108"/>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Vågskvalpet</w:t>
                        </w:r>
                      </w:p>
                    </w:txbxContent>
                  </v:textbox>
                </v:rect>
              </v:group>
            </w:pict>
          </mc:Fallback>
        </mc:AlternateContent>
      </w:r>
    </w:p>
    <w:sectPr w:rsidR="00783BEE" w:rsidSect="002115A7">
      <w:headerReference w:type="default" r:id="rId14"/>
      <w:pgSz w:w="11906" w:h="16838" w:code="9"/>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FAD15" w14:textId="77777777" w:rsidR="0011771C" w:rsidRDefault="0011771C" w:rsidP="00A66B18">
      <w:pPr>
        <w:spacing w:before="0" w:after="0"/>
      </w:pPr>
      <w:r>
        <w:separator/>
      </w:r>
    </w:p>
  </w:endnote>
  <w:endnote w:type="continuationSeparator" w:id="0">
    <w:p w14:paraId="15D4A4AE" w14:textId="77777777" w:rsidR="0011771C" w:rsidRDefault="0011771C"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D678E" w14:textId="77777777" w:rsidR="0011771C" w:rsidRDefault="0011771C" w:rsidP="00A66B18">
      <w:pPr>
        <w:spacing w:before="0" w:after="0"/>
      </w:pPr>
      <w:r>
        <w:separator/>
      </w:r>
    </w:p>
  </w:footnote>
  <w:footnote w:type="continuationSeparator" w:id="0">
    <w:p w14:paraId="307AFC07" w14:textId="77777777" w:rsidR="0011771C" w:rsidRDefault="0011771C"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9B34" w14:textId="77777777" w:rsidR="00A66B18" w:rsidRDefault="00A66B18" w:rsidP="002115A7">
    <w:pPr>
      <w:pStyle w:val="Sidhuvud"/>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7D87"/>
    <w:multiLevelType w:val="hybridMultilevel"/>
    <w:tmpl w:val="F62E062C"/>
    <w:lvl w:ilvl="0" w:tplc="354C343A">
      <w:start w:val="1"/>
      <w:numFmt w:val="bullet"/>
      <w:lvlText w:val="•"/>
      <w:lvlJc w:val="left"/>
      <w:pPr>
        <w:tabs>
          <w:tab w:val="num" w:pos="720"/>
        </w:tabs>
        <w:ind w:left="720" w:hanging="360"/>
      </w:pPr>
      <w:rPr>
        <w:rFonts w:ascii="Arial" w:hAnsi="Arial" w:hint="default"/>
      </w:rPr>
    </w:lvl>
    <w:lvl w:ilvl="1" w:tplc="FBEAD80E" w:tentative="1">
      <w:start w:val="1"/>
      <w:numFmt w:val="bullet"/>
      <w:lvlText w:val="•"/>
      <w:lvlJc w:val="left"/>
      <w:pPr>
        <w:tabs>
          <w:tab w:val="num" w:pos="1440"/>
        </w:tabs>
        <w:ind w:left="1440" w:hanging="360"/>
      </w:pPr>
      <w:rPr>
        <w:rFonts w:ascii="Arial" w:hAnsi="Arial" w:hint="default"/>
      </w:rPr>
    </w:lvl>
    <w:lvl w:ilvl="2" w:tplc="5140705C" w:tentative="1">
      <w:start w:val="1"/>
      <w:numFmt w:val="bullet"/>
      <w:lvlText w:val="•"/>
      <w:lvlJc w:val="left"/>
      <w:pPr>
        <w:tabs>
          <w:tab w:val="num" w:pos="2160"/>
        </w:tabs>
        <w:ind w:left="2160" w:hanging="360"/>
      </w:pPr>
      <w:rPr>
        <w:rFonts w:ascii="Arial" w:hAnsi="Arial" w:hint="default"/>
      </w:rPr>
    </w:lvl>
    <w:lvl w:ilvl="3" w:tplc="0498B5DC" w:tentative="1">
      <w:start w:val="1"/>
      <w:numFmt w:val="bullet"/>
      <w:lvlText w:val="•"/>
      <w:lvlJc w:val="left"/>
      <w:pPr>
        <w:tabs>
          <w:tab w:val="num" w:pos="2880"/>
        </w:tabs>
        <w:ind w:left="2880" w:hanging="360"/>
      </w:pPr>
      <w:rPr>
        <w:rFonts w:ascii="Arial" w:hAnsi="Arial" w:hint="default"/>
      </w:rPr>
    </w:lvl>
    <w:lvl w:ilvl="4" w:tplc="554826BA" w:tentative="1">
      <w:start w:val="1"/>
      <w:numFmt w:val="bullet"/>
      <w:lvlText w:val="•"/>
      <w:lvlJc w:val="left"/>
      <w:pPr>
        <w:tabs>
          <w:tab w:val="num" w:pos="3600"/>
        </w:tabs>
        <w:ind w:left="3600" w:hanging="360"/>
      </w:pPr>
      <w:rPr>
        <w:rFonts w:ascii="Arial" w:hAnsi="Arial" w:hint="default"/>
      </w:rPr>
    </w:lvl>
    <w:lvl w:ilvl="5" w:tplc="2D7E994A" w:tentative="1">
      <w:start w:val="1"/>
      <w:numFmt w:val="bullet"/>
      <w:lvlText w:val="•"/>
      <w:lvlJc w:val="left"/>
      <w:pPr>
        <w:tabs>
          <w:tab w:val="num" w:pos="4320"/>
        </w:tabs>
        <w:ind w:left="4320" w:hanging="360"/>
      </w:pPr>
      <w:rPr>
        <w:rFonts w:ascii="Arial" w:hAnsi="Arial" w:hint="default"/>
      </w:rPr>
    </w:lvl>
    <w:lvl w:ilvl="6" w:tplc="30885F82" w:tentative="1">
      <w:start w:val="1"/>
      <w:numFmt w:val="bullet"/>
      <w:lvlText w:val="•"/>
      <w:lvlJc w:val="left"/>
      <w:pPr>
        <w:tabs>
          <w:tab w:val="num" w:pos="5040"/>
        </w:tabs>
        <w:ind w:left="5040" w:hanging="360"/>
      </w:pPr>
      <w:rPr>
        <w:rFonts w:ascii="Arial" w:hAnsi="Arial" w:hint="default"/>
      </w:rPr>
    </w:lvl>
    <w:lvl w:ilvl="7" w:tplc="58DEB078" w:tentative="1">
      <w:start w:val="1"/>
      <w:numFmt w:val="bullet"/>
      <w:lvlText w:val="•"/>
      <w:lvlJc w:val="left"/>
      <w:pPr>
        <w:tabs>
          <w:tab w:val="num" w:pos="5760"/>
        </w:tabs>
        <w:ind w:left="5760" w:hanging="360"/>
      </w:pPr>
      <w:rPr>
        <w:rFonts w:ascii="Arial" w:hAnsi="Arial" w:hint="default"/>
      </w:rPr>
    </w:lvl>
    <w:lvl w:ilvl="8" w:tplc="9454E0D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AE57720"/>
    <w:multiLevelType w:val="multilevel"/>
    <w:tmpl w:val="9D50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22CA2"/>
    <w:multiLevelType w:val="hybridMultilevel"/>
    <w:tmpl w:val="177E8394"/>
    <w:lvl w:ilvl="0" w:tplc="2772847A">
      <w:start w:val="1"/>
      <w:numFmt w:val="bullet"/>
      <w:lvlText w:val="•"/>
      <w:lvlJc w:val="left"/>
      <w:pPr>
        <w:tabs>
          <w:tab w:val="num" w:pos="720"/>
        </w:tabs>
        <w:ind w:left="720" w:hanging="360"/>
      </w:pPr>
      <w:rPr>
        <w:rFonts w:ascii="Arial" w:hAnsi="Arial" w:hint="default"/>
      </w:rPr>
    </w:lvl>
    <w:lvl w:ilvl="1" w:tplc="CA36389A" w:tentative="1">
      <w:start w:val="1"/>
      <w:numFmt w:val="bullet"/>
      <w:lvlText w:val="•"/>
      <w:lvlJc w:val="left"/>
      <w:pPr>
        <w:tabs>
          <w:tab w:val="num" w:pos="1440"/>
        </w:tabs>
        <w:ind w:left="1440" w:hanging="360"/>
      </w:pPr>
      <w:rPr>
        <w:rFonts w:ascii="Arial" w:hAnsi="Arial" w:hint="default"/>
      </w:rPr>
    </w:lvl>
    <w:lvl w:ilvl="2" w:tplc="D3D8B4AC" w:tentative="1">
      <w:start w:val="1"/>
      <w:numFmt w:val="bullet"/>
      <w:lvlText w:val="•"/>
      <w:lvlJc w:val="left"/>
      <w:pPr>
        <w:tabs>
          <w:tab w:val="num" w:pos="2160"/>
        </w:tabs>
        <w:ind w:left="2160" w:hanging="360"/>
      </w:pPr>
      <w:rPr>
        <w:rFonts w:ascii="Arial" w:hAnsi="Arial" w:hint="default"/>
      </w:rPr>
    </w:lvl>
    <w:lvl w:ilvl="3" w:tplc="C1F8B82A" w:tentative="1">
      <w:start w:val="1"/>
      <w:numFmt w:val="bullet"/>
      <w:lvlText w:val="•"/>
      <w:lvlJc w:val="left"/>
      <w:pPr>
        <w:tabs>
          <w:tab w:val="num" w:pos="2880"/>
        </w:tabs>
        <w:ind w:left="2880" w:hanging="360"/>
      </w:pPr>
      <w:rPr>
        <w:rFonts w:ascii="Arial" w:hAnsi="Arial" w:hint="default"/>
      </w:rPr>
    </w:lvl>
    <w:lvl w:ilvl="4" w:tplc="C332E4F8" w:tentative="1">
      <w:start w:val="1"/>
      <w:numFmt w:val="bullet"/>
      <w:lvlText w:val="•"/>
      <w:lvlJc w:val="left"/>
      <w:pPr>
        <w:tabs>
          <w:tab w:val="num" w:pos="3600"/>
        </w:tabs>
        <w:ind w:left="3600" w:hanging="360"/>
      </w:pPr>
      <w:rPr>
        <w:rFonts w:ascii="Arial" w:hAnsi="Arial" w:hint="default"/>
      </w:rPr>
    </w:lvl>
    <w:lvl w:ilvl="5" w:tplc="7A1CED0A" w:tentative="1">
      <w:start w:val="1"/>
      <w:numFmt w:val="bullet"/>
      <w:lvlText w:val="•"/>
      <w:lvlJc w:val="left"/>
      <w:pPr>
        <w:tabs>
          <w:tab w:val="num" w:pos="4320"/>
        </w:tabs>
        <w:ind w:left="4320" w:hanging="360"/>
      </w:pPr>
      <w:rPr>
        <w:rFonts w:ascii="Arial" w:hAnsi="Arial" w:hint="default"/>
      </w:rPr>
    </w:lvl>
    <w:lvl w:ilvl="6" w:tplc="4E687FB8" w:tentative="1">
      <w:start w:val="1"/>
      <w:numFmt w:val="bullet"/>
      <w:lvlText w:val="•"/>
      <w:lvlJc w:val="left"/>
      <w:pPr>
        <w:tabs>
          <w:tab w:val="num" w:pos="5040"/>
        </w:tabs>
        <w:ind w:left="5040" w:hanging="360"/>
      </w:pPr>
      <w:rPr>
        <w:rFonts w:ascii="Arial" w:hAnsi="Arial" w:hint="default"/>
      </w:rPr>
    </w:lvl>
    <w:lvl w:ilvl="7" w:tplc="31EA42D6" w:tentative="1">
      <w:start w:val="1"/>
      <w:numFmt w:val="bullet"/>
      <w:lvlText w:val="•"/>
      <w:lvlJc w:val="left"/>
      <w:pPr>
        <w:tabs>
          <w:tab w:val="num" w:pos="5760"/>
        </w:tabs>
        <w:ind w:left="5760" w:hanging="360"/>
      </w:pPr>
      <w:rPr>
        <w:rFonts w:ascii="Arial" w:hAnsi="Arial" w:hint="default"/>
      </w:rPr>
    </w:lvl>
    <w:lvl w:ilvl="8" w:tplc="7572F4B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3344A53"/>
    <w:multiLevelType w:val="hybridMultilevel"/>
    <w:tmpl w:val="0B6C8C5A"/>
    <w:lvl w:ilvl="0" w:tplc="BA5E4E3A">
      <w:start w:val="1"/>
      <w:numFmt w:val="bullet"/>
      <w:lvlText w:val="•"/>
      <w:lvlJc w:val="left"/>
      <w:pPr>
        <w:tabs>
          <w:tab w:val="num" w:pos="720"/>
        </w:tabs>
        <w:ind w:left="720" w:hanging="360"/>
      </w:pPr>
      <w:rPr>
        <w:rFonts w:ascii="Arial" w:hAnsi="Arial" w:hint="default"/>
      </w:rPr>
    </w:lvl>
    <w:lvl w:ilvl="1" w:tplc="74402F56" w:tentative="1">
      <w:start w:val="1"/>
      <w:numFmt w:val="bullet"/>
      <w:lvlText w:val="•"/>
      <w:lvlJc w:val="left"/>
      <w:pPr>
        <w:tabs>
          <w:tab w:val="num" w:pos="1440"/>
        </w:tabs>
        <w:ind w:left="1440" w:hanging="360"/>
      </w:pPr>
      <w:rPr>
        <w:rFonts w:ascii="Arial" w:hAnsi="Arial" w:hint="default"/>
      </w:rPr>
    </w:lvl>
    <w:lvl w:ilvl="2" w:tplc="3BCC8B16" w:tentative="1">
      <w:start w:val="1"/>
      <w:numFmt w:val="bullet"/>
      <w:lvlText w:val="•"/>
      <w:lvlJc w:val="left"/>
      <w:pPr>
        <w:tabs>
          <w:tab w:val="num" w:pos="2160"/>
        </w:tabs>
        <w:ind w:left="2160" w:hanging="360"/>
      </w:pPr>
      <w:rPr>
        <w:rFonts w:ascii="Arial" w:hAnsi="Arial" w:hint="default"/>
      </w:rPr>
    </w:lvl>
    <w:lvl w:ilvl="3" w:tplc="375AE5EA" w:tentative="1">
      <w:start w:val="1"/>
      <w:numFmt w:val="bullet"/>
      <w:lvlText w:val="•"/>
      <w:lvlJc w:val="left"/>
      <w:pPr>
        <w:tabs>
          <w:tab w:val="num" w:pos="2880"/>
        </w:tabs>
        <w:ind w:left="2880" w:hanging="360"/>
      </w:pPr>
      <w:rPr>
        <w:rFonts w:ascii="Arial" w:hAnsi="Arial" w:hint="default"/>
      </w:rPr>
    </w:lvl>
    <w:lvl w:ilvl="4" w:tplc="C9A68160" w:tentative="1">
      <w:start w:val="1"/>
      <w:numFmt w:val="bullet"/>
      <w:lvlText w:val="•"/>
      <w:lvlJc w:val="left"/>
      <w:pPr>
        <w:tabs>
          <w:tab w:val="num" w:pos="3600"/>
        </w:tabs>
        <w:ind w:left="3600" w:hanging="360"/>
      </w:pPr>
      <w:rPr>
        <w:rFonts w:ascii="Arial" w:hAnsi="Arial" w:hint="default"/>
      </w:rPr>
    </w:lvl>
    <w:lvl w:ilvl="5" w:tplc="A47A559E" w:tentative="1">
      <w:start w:val="1"/>
      <w:numFmt w:val="bullet"/>
      <w:lvlText w:val="•"/>
      <w:lvlJc w:val="left"/>
      <w:pPr>
        <w:tabs>
          <w:tab w:val="num" w:pos="4320"/>
        </w:tabs>
        <w:ind w:left="4320" w:hanging="360"/>
      </w:pPr>
      <w:rPr>
        <w:rFonts w:ascii="Arial" w:hAnsi="Arial" w:hint="default"/>
      </w:rPr>
    </w:lvl>
    <w:lvl w:ilvl="6" w:tplc="F2B0CFAC" w:tentative="1">
      <w:start w:val="1"/>
      <w:numFmt w:val="bullet"/>
      <w:lvlText w:val="•"/>
      <w:lvlJc w:val="left"/>
      <w:pPr>
        <w:tabs>
          <w:tab w:val="num" w:pos="5040"/>
        </w:tabs>
        <w:ind w:left="5040" w:hanging="360"/>
      </w:pPr>
      <w:rPr>
        <w:rFonts w:ascii="Arial" w:hAnsi="Arial" w:hint="default"/>
      </w:rPr>
    </w:lvl>
    <w:lvl w:ilvl="7" w:tplc="84E6F7DA" w:tentative="1">
      <w:start w:val="1"/>
      <w:numFmt w:val="bullet"/>
      <w:lvlText w:val="•"/>
      <w:lvlJc w:val="left"/>
      <w:pPr>
        <w:tabs>
          <w:tab w:val="num" w:pos="5760"/>
        </w:tabs>
        <w:ind w:left="5760" w:hanging="360"/>
      </w:pPr>
      <w:rPr>
        <w:rFonts w:ascii="Arial" w:hAnsi="Arial" w:hint="default"/>
      </w:rPr>
    </w:lvl>
    <w:lvl w:ilvl="8" w:tplc="26C473E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8F13F3F"/>
    <w:multiLevelType w:val="multilevel"/>
    <w:tmpl w:val="2252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F0CA4"/>
    <w:multiLevelType w:val="multilevel"/>
    <w:tmpl w:val="6088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F0789E"/>
    <w:multiLevelType w:val="hybridMultilevel"/>
    <w:tmpl w:val="4AA87F0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51980584"/>
    <w:multiLevelType w:val="hybridMultilevel"/>
    <w:tmpl w:val="90F466E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 w15:restartNumberingAfterBreak="0">
    <w:nsid w:val="700129D9"/>
    <w:multiLevelType w:val="hybridMultilevel"/>
    <w:tmpl w:val="50B0EDF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15:restartNumberingAfterBreak="0">
    <w:nsid w:val="7F1C2720"/>
    <w:multiLevelType w:val="hybridMultilevel"/>
    <w:tmpl w:val="5ECE8A7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1461344360">
    <w:abstractNumId w:val="4"/>
  </w:num>
  <w:num w:numId="2" w16cid:durableId="707334298">
    <w:abstractNumId w:val="1"/>
  </w:num>
  <w:num w:numId="3" w16cid:durableId="983242357">
    <w:abstractNumId w:val="9"/>
  </w:num>
  <w:num w:numId="4" w16cid:durableId="312297749">
    <w:abstractNumId w:val="7"/>
  </w:num>
  <w:num w:numId="5" w16cid:durableId="1768621800">
    <w:abstractNumId w:val="5"/>
  </w:num>
  <w:num w:numId="6" w16cid:durableId="491527926">
    <w:abstractNumId w:val="6"/>
  </w:num>
  <w:num w:numId="7" w16cid:durableId="1310403662">
    <w:abstractNumId w:val="8"/>
  </w:num>
  <w:num w:numId="8" w16cid:durableId="1128740504">
    <w:abstractNumId w:val="0"/>
  </w:num>
  <w:num w:numId="9" w16cid:durableId="227227268">
    <w:abstractNumId w:val="3"/>
  </w:num>
  <w:num w:numId="10" w16cid:durableId="2029670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FF8"/>
    <w:rsid w:val="000009AB"/>
    <w:rsid w:val="000077B3"/>
    <w:rsid w:val="00013695"/>
    <w:rsid w:val="000304E3"/>
    <w:rsid w:val="0003404B"/>
    <w:rsid w:val="00034BA6"/>
    <w:rsid w:val="00041385"/>
    <w:rsid w:val="0004672A"/>
    <w:rsid w:val="0005024A"/>
    <w:rsid w:val="00066DFB"/>
    <w:rsid w:val="00081D3B"/>
    <w:rsid w:val="000822B5"/>
    <w:rsid w:val="00083BAA"/>
    <w:rsid w:val="0008770C"/>
    <w:rsid w:val="0009167C"/>
    <w:rsid w:val="000A4714"/>
    <w:rsid w:val="000B294B"/>
    <w:rsid w:val="000B48B3"/>
    <w:rsid w:val="000B774C"/>
    <w:rsid w:val="000C3211"/>
    <w:rsid w:val="00100C90"/>
    <w:rsid w:val="0010680C"/>
    <w:rsid w:val="0011771C"/>
    <w:rsid w:val="00134064"/>
    <w:rsid w:val="00136A20"/>
    <w:rsid w:val="001404BD"/>
    <w:rsid w:val="001454ED"/>
    <w:rsid w:val="00152B0B"/>
    <w:rsid w:val="00171C3A"/>
    <w:rsid w:val="00172D82"/>
    <w:rsid w:val="001766D6"/>
    <w:rsid w:val="00192419"/>
    <w:rsid w:val="0019302F"/>
    <w:rsid w:val="001A1816"/>
    <w:rsid w:val="001B1AAE"/>
    <w:rsid w:val="001B201C"/>
    <w:rsid w:val="001B23D0"/>
    <w:rsid w:val="001B4C0F"/>
    <w:rsid w:val="001C0925"/>
    <w:rsid w:val="001C270D"/>
    <w:rsid w:val="001D0B5A"/>
    <w:rsid w:val="001E0E7B"/>
    <w:rsid w:val="001E2320"/>
    <w:rsid w:val="001F04D4"/>
    <w:rsid w:val="002115A7"/>
    <w:rsid w:val="00214E28"/>
    <w:rsid w:val="002321F1"/>
    <w:rsid w:val="002335F9"/>
    <w:rsid w:val="002362DA"/>
    <w:rsid w:val="00254FA0"/>
    <w:rsid w:val="00255C11"/>
    <w:rsid w:val="00261313"/>
    <w:rsid w:val="002816BF"/>
    <w:rsid w:val="00285B4C"/>
    <w:rsid w:val="0029376D"/>
    <w:rsid w:val="002B7691"/>
    <w:rsid w:val="002C692C"/>
    <w:rsid w:val="002D0808"/>
    <w:rsid w:val="002D1CE3"/>
    <w:rsid w:val="002E1815"/>
    <w:rsid w:val="00320DB3"/>
    <w:rsid w:val="0032693A"/>
    <w:rsid w:val="00331894"/>
    <w:rsid w:val="0035276F"/>
    <w:rsid w:val="00352B81"/>
    <w:rsid w:val="003700CE"/>
    <w:rsid w:val="003735F7"/>
    <w:rsid w:val="00390519"/>
    <w:rsid w:val="00394757"/>
    <w:rsid w:val="003A0150"/>
    <w:rsid w:val="003A7FF8"/>
    <w:rsid w:val="003E12A6"/>
    <w:rsid w:val="003E24DF"/>
    <w:rsid w:val="003F7532"/>
    <w:rsid w:val="00405A98"/>
    <w:rsid w:val="00411654"/>
    <w:rsid w:val="0041428F"/>
    <w:rsid w:val="00425E49"/>
    <w:rsid w:val="0044789D"/>
    <w:rsid w:val="004770D1"/>
    <w:rsid w:val="00481B62"/>
    <w:rsid w:val="004A2B0D"/>
    <w:rsid w:val="004C5691"/>
    <w:rsid w:val="004C738F"/>
    <w:rsid w:val="004E1223"/>
    <w:rsid w:val="004E3650"/>
    <w:rsid w:val="005063FD"/>
    <w:rsid w:val="005177C8"/>
    <w:rsid w:val="00524517"/>
    <w:rsid w:val="00534ED9"/>
    <w:rsid w:val="00540E5D"/>
    <w:rsid w:val="00542ABD"/>
    <w:rsid w:val="0057530E"/>
    <w:rsid w:val="0058217A"/>
    <w:rsid w:val="0058448B"/>
    <w:rsid w:val="00584D89"/>
    <w:rsid w:val="00585B66"/>
    <w:rsid w:val="00597182"/>
    <w:rsid w:val="005A3EE2"/>
    <w:rsid w:val="005A4505"/>
    <w:rsid w:val="005A7496"/>
    <w:rsid w:val="005A7A2E"/>
    <w:rsid w:val="005B6EB8"/>
    <w:rsid w:val="005C2210"/>
    <w:rsid w:val="005D5526"/>
    <w:rsid w:val="005D7F51"/>
    <w:rsid w:val="005F247C"/>
    <w:rsid w:val="005F2EF9"/>
    <w:rsid w:val="00615018"/>
    <w:rsid w:val="0062123A"/>
    <w:rsid w:val="00633EDB"/>
    <w:rsid w:val="00646E75"/>
    <w:rsid w:val="0065041E"/>
    <w:rsid w:val="00657F4C"/>
    <w:rsid w:val="0066066C"/>
    <w:rsid w:val="00664B38"/>
    <w:rsid w:val="0067072B"/>
    <w:rsid w:val="00675F79"/>
    <w:rsid w:val="00686082"/>
    <w:rsid w:val="006860F5"/>
    <w:rsid w:val="00692796"/>
    <w:rsid w:val="00696765"/>
    <w:rsid w:val="006B05CC"/>
    <w:rsid w:val="006E11DB"/>
    <w:rsid w:val="006F6F10"/>
    <w:rsid w:val="00712D3C"/>
    <w:rsid w:val="0072260F"/>
    <w:rsid w:val="007300F5"/>
    <w:rsid w:val="00737427"/>
    <w:rsid w:val="007424A8"/>
    <w:rsid w:val="007654AC"/>
    <w:rsid w:val="00775E5B"/>
    <w:rsid w:val="00783BEE"/>
    <w:rsid w:val="00783E79"/>
    <w:rsid w:val="00787D81"/>
    <w:rsid w:val="007A02F9"/>
    <w:rsid w:val="007A2799"/>
    <w:rsid w:val="007B143B"/>
    <w:rsid w:val="007B5AE8"/>
    <w:rsid w:val="007C68D5"/>
    <w:rsid w:val="007D32C4"/>
    <w:rsid w:val="007F5192"/>
    <w:rsid w:val="008109B9"/>
    <w:rsid w:val="00817143"/>
    <w:rsid w:val="008224AC"/>
    <w:rsid w:val="00835824"/>
    <w:rsid w:val="0084163B"/>
    <w:rsid w:val="008650B4"/>
    <w:rsid w:val="00870317"/>
    <w:rsid w:val="008A3CA3"/>
    <w:rsid w:val="008B4C73"/>
    <w:rsid w:val="008B586B"/>
    <w:rsid w:val="008C69F5"/>
    <w:rsid w:val="008D70ED"/>
    <w:rsid w:val="008E3AE2"/>
    <w:rsid w:val="008E3ED2"/>
    <w:rsid w:val="008F13A9"/>
    <w:rsid w:val="009048AD"/>
    <w:rsid w:val="00905FF1"/>
    <w:rsid w:val="00910220"/>
    <w:rsid w:val="009134D1"/>
    <w:rsid w:val="00915214"/>
    <w:rsid w:val="00917781"/>
    <w:rsid w:val="00917940"/>
    <w:rsid w:val="009438FA"/>
    <w:rsid w:val="00945413"/>
    <w:rsid w:val="0094570F"/>
    <w:rsid w:val="009472CC"/>
    <w:rsid w:val="00951AB3"/>
    <w:rsid w:val="00962D7F"/>
    <w:rsid w:val="0097038F"/>
    <w:rsid w:val="009913E2"/>
    <w:rsid w:val="0099429F"/>
    <w:rsid w:val="00996ABF"/>
    <w:rsid w:val="009C5F48"/>
    <w:rsid w:val="009D00D9"/>
    <w:rsid w:val="009E0B22"/>
    <w:rsid w:val="009F6646"/>
    <w:rsid w:val="00A06C7D"/>
    <w:rsid w:val="00A122D8"/>
    <w:rsid w:val="00A13C83"/>
    <w:rsid w:val="00A243F2"/>
    <w:rsid w:val="00A26FE7"/>
    <w:rsid w:val="00A372C1"/>
    <w:rsid w:val="00A423F4"/>
    <w:rsid w:val="00A602AB"/>
    <w:rsid w:val="00A60E5F"/>
    <w:rsid w:val="00A66B18"/>
    <w:rsid w:val="00A6783B"/>
    <w:rsid w:val="00A9515B"/>
    <w:rsid w:val="00A956FC"/>
    <w:rsid w:val="00A96CF8"/>
    <w:rsid w:val="00A97D04"/>
    <w:rsid w:val="00AA089B"/>
    <w:rsid w:val="00AB2AEA"/>
    <w:rsid w:val="00AB408A"/>
    <w:rsid w:val="00AD281D"/>
    <w:rsid w:val="00AE1388"/>
    <w:rsid w:val="00AF1287"/>
    <w:rsid w:val="00AF3982"/>
    <w:rsid w:val="00AF6C69"/>
    <w:rsid w:val="00B00CC2"/>
    <w:rsid w:val="00B02578"/>
    <w:rsid w:val="00B05508"/>
    <w:rsid w:val="00B23DF9"/>
    <w:rsid w:val="00B50294"/>
    <w:rsid w:val="00B57D6E"/>
    <w:rsid w:val="00B752C4"/>
    <w:rsid w:val="00B77520"/>
    <w:rsid w:val="00B93BB5"/>
    <w:rsid w:val="00B93F50"/>
    <w:rsid w:val="00BA45BF"/>
    <w:rsid w:val="00BB4CD5"/>
    <w:rsid w:val="00BC26D3"/>
    <w:rsid w:val="00BD6088"/>
    <w:rsid w:val="00BE05CE"/>
    <w:rsid w:val="00C05E46"/>
    <w:rsid w:val="00C16311"/>
    <w:rsid w:val="00C21E6E"/>
    <w:rsid w:val="00C26A31"/>
    <w:rsid w:val="00C419B9"/>
    <w:rsid w:val="00C701F7"/>
    <w:rsid w:val="00C70786"/>
    <w:rsid w:val="00C90AC8"/>
    <w:rsid w:val="00C964D8"/>
    <w:rsid w:val="00CA3A0B"/>
    <w:rsid w:val="00CB3C17"/>
    <w:rsid w:val="00CC0670"/>
    <w:rsid w:val="00CF7708"/>
    <w:rsid w:val="00D006EE"/>
    <w:rsid w:val="00D05EF3"/>
    <w:rsid w:val="00D10958"/>
    <w:rsid w:val="00D31EF8"/>
    <w:rsid w:val="00D612E8"/>
    <w:rsid w:val="00D66593"/>
    <w:rsid w:val="00D95D5A"/>
    <w:rsid w:val="00DA3296"/>
    <w:rsid w:val="00DC18B4"/>
    <w:rsid w:val="00DD32FE"/>
    <w:rsid w:val="00DD57BE"/>
    <w:rsid w:val="00DE6DA2"/>
    <w:rsid w:val="00DF02E9"/>
    <w:rsid w:val="00DF2D30"/>
    <w:rsid w:val="00E12796"/>
    <w:rsid w:val="00E2685D"/>
    <w:rsid w:val="00E4786A"/>
    <w:rsid w:val="00E47F9D"/>
    <w:rsid w:val="00E51548"/>
    <w:rsid w:val="00E52C10"/>
    <w:rsid w:val="00E55D74"/>
    <w:rsid w:val="00E6540C"/>
    <w:rsid w:val="00E664D6"/>
    <w:rsid w:val="00E81E2A"/>
    <w:rsid w:val="00E865F0"/>
    <w:rsid w:val="00EE0952"/>
    <w:rsid w:val="00EE72BE"/>
    <w:rsid w:val="00EE79EB"/>
    <w:rsid w:val="00F215BF"/>
    <w:rsid w:val="00F35D4F"/>
    <w:rsid w:val="00F40855"/>
    <w:rsid w:val="00F4349C"/>
    <w:rsid w:val="00F45610"/>
    <w:rsid w:val="00F577D7"/>
    <w:rsid w:val="00F60A8C"/>
    <w:rsid w:val="00F706AB"/>
    <w:rsid w:val="00F70C6D"/>
    <w:rsid w:val="00F928D6"/>
    <w:rsid w:val="00FA4A86"/>
    <w:rsid w:val="00FA57E0"/>
    <w:rsid w:val="00FB6935"/>
    <w:rsid w:val="00FC7826"/>
    <w:rsid w:val="00FE0F43"/>
    <w:rsid w:val="00FF1D1B"/>
    <w:rsid w:val="00FF2281"/>
    <w:rsid w:val="00FF24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DDF67"/>
  <w14:defaultImageDpi w14:val="32767"/>
  <w15:docId w15:val="{C9A528B9-A62A-4BD2-A939-6A6E23DF3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Rubrik1">
    <w:name w:val="heading 1"/>
    <w:basedOn w:val="Normal"/>
    <w:next w:val="Normal"/>
    <w:link w:val="Rubrik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Rubrik2">
    <w:name w:val="heading 2"/>
    <w:basedOn w:val="Normal"/>
    <w:next w:val="Normal"/>
    <w:link w:val="Rubrik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Rubrik4">
    <w:name w:val="heading 4"/>
    <w:basedOn w:val="Normal"/>
    <w:next w:val="Normal"/>
    <w:link w:val="Rubrik4Char"/>
    <w:uiPriority w:val="9"/>
    <w:semiHidden/>
    <w:qFormat/>
    <w:rsid w:val="00C16311"/>
    <w:pPr>
      <w:keepNext/>
      <w:keepLines/>
      <w:spacing w:after="0"/>
      <w:outlineLvl w:val="3"/>
    </w:pPr>
    <w:rPr>
      <w:rFonts w:asciiTheme="majorHAnsi" w:eastAsiaTheme="majorEastAsia" w:hAnsiTheme="majorHAnsi" w:cstheme="majorBidi"/>
      <w:i/>
      <w:iCs/>
      <w:color w:val="112F51" w:themeColor="accent1" w:themeShade="BF"/>
    </w:rPr>
  </w:style>
  <w:style w:type="paragraph" w:styleId="Rubrik9">
    <w:name w:val="heading 9"/>
    <w:basedOn w:val="Normal"/>
    <w:next w:val="Normal"/>
    <w:link w:val="Rubrik9Char"/>
    <w:uiPriority w:val="9"/>
    <w:semiHidden/>
    <w:unhideWhenUsed/>
    <w:qFormat/>
    <w:rsid w:val="00BC26D3"/>
    <w:pPr>
      <w:keepNext/>
      <w:keepLines/>
      <w:spacing w:after="0" w:line="259" w:lineRule="auto"/>
      <w:ind w:left="0" w:right="0"/>
      <w:outlineLvl w:val="8"/>
    </w:pPr>
    <w:rPr>
      <w:rFonts w:asciiTheme="majorHAnsi" w:eastAsiaTheme="majorEastAsia" w:hAnsiTheme="majorHAnsi" w:cstheme="majorBidi"/>
      <w:i/>
      <w:iCs/>
      <w:color w:val="272727" w:themeColor="text1" w:themeTint="D8"/>
      <w:kern w:val="0"/>
      <w:sz w:val="21"/>
      <w:szCs w:val="21"/>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Mottagare">
    <w:name w:val="Mottagare"/>
    <w:basedOn w:val="Normal"/>
    <w:uiPriority w:val="3"/>
    <w:qFormat/>
    <w:rsid w:val="00A66B18"/>
    <w:pPr>
      <w:spacing w:before="840" w:after="40"/>
    </w:pPr>
    <w:rPr>
      <w:b/>
      <w:bCs/>
      <w:color w:val="000000" w:themeColor="text1"/>
    </w:rPr>
  </w:style>
  <w:style w:type="paragraph" w:styleId="Inledning">
    <w:name w:val="Salutation"/>
    <w:basedOn w:val="Normal"/>
    <w:link w:val="InledningChar"/>
    <w:uiPriority w:val="4"/>
    <w:unhideWhenUsed/>
    <w:qFormat/>
    <w:rsid w:val="00A66B18"/>
    <w:pPr>
      <w:spacing w:before="720"/>
    </w:pPr>
  </w:style>
  <w:style w:type="character" w:customStyle="1" w:styleId="InledningChar">
    <w:name w:val="Inledning Char"/>
    <w:basedOn w:val="Standardstycketeckensnitt"/>
    <w:link w:val="Inledning"/>
    <w:uiPriority w:val="4"/>
    <w:rsid w:val="00A66B18"/>
    <w:rPr>
      <w:rFonts w:eastAsiaTheme="minorHAnsi"/>
      <w:color w:val="595959" w:themeColor="text1" w:themeTint="A6"/>
      <w:kern w:val="20"/>
      <w:sz w:val="20"/>
      <w:szCs w:val="20"/>
    </w:rPr>
  </w:style>
  <w:style w:type="paragraph" w:styleId="Avslutandetext">
    <w:name w:val="Closing"/>
    <w:basedOn w:val="Normal"/>
    <w:next w:val="Signatur"/>
    <w:link w:val="AvslutandetextChar"/>
    <w:uiPriority w:val="6"/>
    <w:unhideWhenUsed/>
    <w:qFormat/>
    <w:rsid w:val="00A6783B"/>
    <w:pPr>
      <w:spacing w:before="480" w:after="960"/>
    </w:pPr>
  </w:style>
  <w:style w:type="character" w:customStyle="1" w:styleId="AvslutandetextChar">
    <w:name w:val="Avslutande text Char"/>
    <w:basedOn w:val="Standardstycketeckensnitt"/>
    <w:link w:val="Avslutandetext"/>
    <w:uiPriority w:val="6"/>
    <w:rsid w:val="00A6783B"/>
    <w:rPr>
      <w:rFonts w:eastAsiaTheme="minorHAnsi"/>
      <w:color w:val="595959" w:themeColor="text1" w:themeTint="A6"/>
      <w:kern w:val="20"/>
      <w:szCs w:val="20"/>
    </w:rPr>
  </w:style>
  <w:style w:type="paragraph" w:styleId="Signatur">
    <w:name w:val="Signature"/>
    <w:basedOn w:val="Normal"/>
    <w:link w:val="SignaturChar"/>
    <w:uiPriority w:val="7"/>
    <w:unhideWhenUsed/>
    <w:qFormat/>
    <w:rsid w:val="00A6783B"/>
    <w:pPr>
      <w:contextualSpacing/>
    </w:pPr>
    <w:rPr>
      <w:b/>
      <w:bCs/>
      <w:color w:val="17406D" w:themeColor="accent1"/>
    </w:rPr>
  </w:style>
  <w:style w:type="character" w:customStyle="1" w:styleId="SignaturChar">
    <w:name w:val="Signatur Char"/>
    <w:basedOn w:val="Standardstycketeckensnitt"/>
    <w:link w:val="Signatur"/>
    <w:uiPriority w:val="7"/>
    <w:rsid w:val="00A6783B"/>
    <w:rPr>
      <w:rFonts w:eastAsiaTheme="minorHAnsi"/>
      <w:b/>
      <w:bCs/>
      <w:color w:val="17406D" w:themeColor="accent1"/>
      <w:kern w:val="20"/>
      <w:szCs w:val="20"/>
    </w:rPr>
  </w:style>
  <w:style w:type="paragraph" w:styleId="Sidhuvud">
    <w:name w:val="header"/>
    <w:basedOn w:val="Normal"/>
    <w:link w:val="SidhuvudChar"/>
    <w:uiPriority w:val="99"/>
    <w:unhideWhenUsed/>
    <w:rsid w:val="003E24DF"/>
    <w:pPr>
      <w:spacing w:after="0"/>
      <w:jc w:val="right"/>
    </w:pPr>
  </w:style>
  <w:style w:type="character" w:customStyle="1" w:styleId="SidhuvudChar">
    <w:name w:val="Sidhuvud Char"/>
    <w:basedOn w:val="Standardstycketeckensnitt"/>
    <w:link w:val="Sidhuvud"/>
    <w:uiPriority w:val="99"/>
    <w:rsid w:val="003E24DF"/>
    <w:rPr>
      <w:rFonts w:eastAsiaTheme="minorHAnsi"/>
      <w:color w:val="595959" w:themeColor="text1" w:themeTint="A6"/>
      <w:kern w:val="20"/>
      <w:sz w:val="20"/>
      <w:szCs w:val="20"/>
    </w:rPr>
  </w:style>
  <w:style w:type="character" w:styleId="Stark">
    <w:name w:val="Strong"/>
    <w:basedOn w:val="Standardstycketeckensnitt"/>
    <w:uiPriority w:val="22"/>
    <w:qFormat/>
    <w:rsid w:val="003E24DF"/>
    <w:rPr>
      <w:b/>
      <w:bCs/>
    </w:rPr>
  </w:style>
  <w:style w:type="paragraph" w:customStyle="1" w:styleId="Kontaktinformation">
    <w:name w:val="Kontaktinformation"/>
    <w:basedOn w:val="Normal"/>
    <w:uiPriority w:val="1"/>
    <w:qFormat/>
    <w:rsid w:val="00A66B18"/>
    <w:pPr>
      <w:spacing w:before="0" w:after="0"/>
    </w:pPr>
    <w:rPr>
      <w:color w:val="FFFFFF" w:themeColor="background1"/>
    </w:rPr>
  </w:style>
  <w:style w:type="character" w:customStyle="1" w:styleId="Rubrik2Char">
    <w:name w:val="Rubrik 2 Char"/>
    <w:basedOn w:val="Standardstycketeckensnitt"/>
    <w:link w:val="Rubrik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b">
    <w:name w:val="Normal (Web)"/>
    <w:basedOn w:val="Normal"/>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tshllartext">
    <w:name w:val="Placeholder Text"/>
    <w:basedOn w:val="Standardstycketeckensnitt"/>
    <w:uiPriority w:val="99"/>
    <w:semiHidden/>
    <w:rsid w:val="001766D6"/>
    <w:rPr>
      <w:color w:val="808080"/>
    </w:rPr>
  </w:style>
  <w:style w:type="paragraph" w:styleId="Sidfot">
    <w:name w:val="footer"/>
    <w:basedOn w:val="Normal"/>
    <w:link w:val="SidfotChar"/>
    <w:uiPriority w:val="99"/>
    <w:unhideWhenUsed/>
    <w:rsid w:val="00A66B18"/>
    <w:pPr>
      <w:tabs>
        <w:tab w:val="center" w:pos="4680"/>
        <w:tab w:val="right" w:pos="9360"/>
      </w:tabs>
      <w:spacing w:before="0" w:after="0"/>
    </w:pPr>
  </w:style>
  <w:style w:type="character" w:customStyle="1" w:styleId="SidfotChar">
    <w:name w:val="Sidfot Char"/>
    <w:basedOn w:val="Standardstycketeckensnitt"/>
    <w:link w:val="Sidfot"/>
    <w:uiPriority w:val="99"/>
    <w:rsid w:val="00A66B18"/>
    <w:rPr>
      <w:rFonts w:eastAsiaTheme="minorHAnsi"/>
      <w:color w:val="595959" w:themeColor="text1" w:themeTint="A6"/>
      <w:kern w:val="20"/>
      <w:sz w:val="20"/>
      <w:szCs w:val="20"/>
    </w:rPr>
  </w:style>
  <w:style w:type="paragraph" w:customStyle="1" w:styleId="Logotyp">
    <w:name w:val="Logotyp"/>
    <w:basedOn w:val="Normal"/>
    <w:next w:val="Normal"/>
    <w:link w:val="Logotyp0"/>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typ0">
    <w:name w:val="Logotyp"/>
    <w:aliases w:val="tecken"/>
    <w:basedOn w:val="Standardstycketeckensnitt"/>
    <w:link w:val="Logotyp"/>
    <w:rsid w:val="00AA089B"/>
    <w:rPr>
      <w:rFonts w:eastAsiaTheme="minorHAnsi" w:hAnsi="Calibri"/>
      <w:b/>
      <w:bCs/>
      <w:color w:val="FFFFFF" w:themeColor="background1"/>
      <w:spacing w:val="120"/>
      <w:kern w:val="24"/>
      <w:sz w:val="44"/>
      <w:szCs w:val="48"/>
    </w:rPr>
  </w:style>
  <w:style w:type="paragraph" w:styleId="Ballongtext">
    <w:name w:val="Balloon Text"/>
    <w:basedOn w:val="Normal"/>
    <w:link w:val="BallongtextChar"/>
    <w:uiPriority w:val="99"/>
    <w:semiHidden/>
    <w:unhideWhenUsed/>
    <w:rsid w:val="003A7FF8"/>
    <w:pPr>
      <w:spacing w:before="0" w:after="0"/>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A7FF8"/>
    <w:rPr>
      <w:rFonts w:ascii="Segoe UI" w:eastAsiaTheme="minorHAnsi" w:hAnsi="Segoe UI" w:cs="Segoe UI"/>
      <w:color w:val="595959" w:themeColor="text1" w:themeTint="A6"/>
      <w:kern w:val="20"/>
      <w:sz w:val="18"/>
      <w:szCs w:val="18"/>
    </w:rPr>
  </w:style>
  <w:style w:type="character" w:customStyle="1" w:styleId="Rubrik9Char">
    <w:name w:val="Rubrik 9 Char"/>
    <w:basedOn w:val="Standardstycketeckensnitt"/>
    <w:link w:val="Rubrik9"/>
    <w:uiPriority w:val="9"/>
    <w:semiHidden/>
    <w:rsid w:val="00BC26D3"/>
    <w:rPr>
      <w:rFonts w:asciiTheme="majorHAnsi" w:eastAsiaTheme="majorEastAsia" w:hAnsiTheme="majorHAnsi" w:cstheme="majorBidi"/>
      <w:i/>
      <w:iCs/>
      <w:color w:val="272727" w:themeColor="text1" w:themeTint="D8"/>
      <w:sz w:val="21"/>
      <w:szCs w:val="21"/>
      <w:lang w:eastAsia="en-US"/>
    </w:rPr>
  </w:style>
  <w:style w:type="character" w:styleId="Hyperlnk">
    <w:name w:val="Hyperlink"/>
    <w:basedOn w:val="Standardstycketeckensnitt"/>
    <w:uiPriority w:val="99"/>
    <w:unhideWhenUsed/>
    <w:rsid w:val="00136A20"/>
    <w:rPr>
      <w:color w:val="F49100" w:themeColor="hyperlink"/>
      <w:u w:val="single"/>
    </w:rPr>
  </w:style>
  <w:style w:type="character" w:customStyle="1" w:styleId="Olstomnmnande1">
    <w:name w:val="Olöst omnämnande1"/>
    <w:basedOn w:val="Standardstycketeckensnitt"/>
    <w:uiPriority w:val="99"/>
    <w:semiHidden/>
    <w:unhideWhenUsed/>
    <w:rsid w:val="00136A20"/>
    <w:rPr>
      <w:color w:val="605E5C"/>
      <w:shd w:val="clear" w:color="auto" w:fill="E1DFDD"/>
    </w:rPr>
  </w:style>
  <w:style w:type="paragraph" w:styleId="Ingetavstnd">
    <w:name w:val="No Spacing"/>
    <w:uiPriority w:val="1"/>
    <w:qFormat/>
    <w:rsid w:val="00945413"/>
    <w:pPr>
      <w:ind w:left="720" w:right="720"/>
    </w:pPr>
    <w:rPr>
      <w:rFonts w:eastAsiaTheme="minorHAnsi"/>
      <w:color w:val="595959" w:themeColor="text1" w:themeTint="A6"/>
      <w:kern w:val="20"/>
      <w:szCs w:val="20"/>
    </w:rPr>
  </w:style>
  <w:style w:type="paragraph" w:styleId="Liststycke">
    <w:name w:val="List Paragraph"/>
    <w:basedOn w:val="Normal"/>
    <w:uiPriority w:val="34"/>
    <w:rsid w:val="00A60E5F"/>
    <w:pPr>
      <w:contextualSpacing/>
    </w:pPr>
  </w:style>
  <w:style w:type="character" w:customStyle="1" w:styleId="markedcontent">
    <w:name w:val="markedcontent"/>
    <w:basedOn w:val="Standardstycketeckensnitt"/>
    <w:rsid w:val="00905FF1"/>
  </w:style>
  <w:style w:type="character" w:styleId="Olstomnmnande">
    <w:name w:val="Unresolved Mention"/>
    <w:basedOn w:val="Standardstycketeckensnitt"/>
    <w:uiPriority w:val="99"/>
    <w:semiHidden/>
    <w:unhideWhenUsed/>
    <w:rsid w:val="00910220"/>
    <w:rPr>
      <w:color w:val="605E5C"/>
      <w:shd w:val="clear" w:color="auto" w:fill="E1DFDD"/>
    </w:rPr>
  </w:style>
  <w:style w:type="character" w:customStyle="1" w:styleId="Rubrik4Char">
    <w:name w:val="Rubrik 4 Char"/>
    <w:basedOn w:val="Standardstycketeckensnitt"/>
    <w:link w:val="Rubrik4"/>
    <w:uiPriority w:val="9"/>
    <w:semiHidden/>
    <w:rsid w:val="00C16311"/>
    <w:rPr>
      <w:rFonts w:asciiTheme="majorHAnsi" w:eastAsiaTheme="majorEastAsia" w:hAnsiTheme="majorHAnsi" w:cstheme="majorBidi"/>
      <w:i/>
      <w:iCs/>
      <w:color w:val="112F51" w:themeColor="accent1" w:themeShade="BF"/>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538860">
      <w:bodyDiv w:val="1"/>
      <w:marLeft w:val="0"/>
      <w:marRight w:val="0"/>
      <w:marTop w:val="0"/>
      <w:marBottom w:val="0"/>
      <w:divBdr>
        <w:top w:val="none" w:sz="0" w:space="0" w:color="auto"/>
        <w:left w:val="none" w:sz="0" w:space="0" w:color="auto"/>
        <w:bottom w:val="none" w:sz="0" w:space="0" w:color="auto"/>
        <w:right w:val="none" w:sz="0" w:space="0" w:color="auto"/>
      </w:divBdr>
      <w:divsChild>
        <w:div w:id="547373431">
          <w:marLeft w:val="346"/>
          <w:marRight w:val="0"/>
          <w:marTop w:val="120"/>
          <w:marBottom w:val="0"/>
          <w:divBdr>
            <w:top w:val="none" w:sz="0" w:space="0" w:color="auto"/>
            <w:left w:val="none" w:sz="0" w:space="0" w:color="auto"/>
            <w:bottom w:val="none" w:sz="0" w:space="0" w:color="auto"/>
            <w:right w:val="none" w:sz="0" w:space="0" w:color="auto"/>
          </w:divBdr>
        </w:div>
      </w:divsChild>
    </w:div>
    <w:div w:id="615016581">
      <w:bodyDiv w:val="1"/>
      <w:marLeft w:val="0"/>
      <w:marRight w:val="0"/>
      <w:marTop w:val="0"/>
      <w:marBottom w:val="0"/>
      <w:divBdr>
        <w:top w:val="none" w:sz="0" w:space="0" w:color="auto"/>
        <w:left w:val="none" w:sz="0" w:space="0" w:color="auto"/>
        <w:bottom w:val="none" w:sz="0" w:space="0" w:color="auto"/>
        <w:right w:val="none" w:sz="0" w:space="0" w:color="auto"/>
      </w:divBdr>
      <w:divsChild>
        <w:div w:id="880166981">
          <w:marLeft w:val="346"/>
          <w:marRight w:val="0"/>
          <w:marTop w:val="120"/>
          <w:marBottom w:val="0"/>
          <w:divBdr>
            <w:top w:val="none" w:sz="0" w:space="0" w:color="auto"/>
            <w:left w:val="none" w:sz="0" w:space="0" w:color="auto"/>
            <w:bottom w:val="none" w:sz="0" w:space="0" w:color="auto"/>
            <w:right w:val="none" w:sz="0" w:space="0" w:color="auto"/>
          </w:divBdr>
        </w:div>
      </w:divsChild>
    </w:div>
    <w:div w:id="1328899681">
      <w:bodyDiv w:val="1"/>
      <w:marLeft w:val="0"/>
      <w:marRight w:val="0"/>
      <w:marTop w:val="0"/>
      <w:marBottom w:val="0"/>
      <w:divBdr>
        <w:top w:val="none" w:sz="0" w:space="0" w:color="auto"/>
        <w:left w:val="none" w:sz="0" w:space="0" w:color="auto"/>
        <w:bottom w:val="none" w:sz="0" w:space="0" w:color="auto"/>
        <w:right w:val="none" w:sz="0" w:space="0" w:color="auto"/>
      </w:divBdr>
      <w:divsChild>
        <w:div w:id="1989439296">
          <w:marLeft w:val="0"/>
          <w:marRight w:val="0"/>
          <w:marTop w:val="0"/>
          <w:marBottom w:val="0"/>
          <w:divBdr>
            <w:top w:val="none" w:sz="0" w:space="0" w:color="auto"/>
            <w:left w:val="none" w:sz="0" w:space="0" w:color="auto"/>
            <w:bottom w:val="none" w:sz="0" w:space="0" w:color="auto"/>
            <w:right w:val="none" w:sz="0" w:space="0" w:color="auto"/>
          </w:divBdr>
        </w:div>
        <w:div w:id="29108688">
          <w:marLeft w:val="0"/>
          <w:marRight w:val="0"/>
          <w:marTop w:val="0"/>
          <w:marBottom w:val="0"/>
          <w:divBdr>
            <w:top w:val="none" w:sz="0" w:space="0" w:color="auto"/>
            <w:left w:val="none" w:sz="0" w:space="0" w:color="auto"/>
            <w:bottom w:val="none" w:sz="0" w:space="0" w:color="auto"/>
            <w:right w:val="none" w:sz="0" w:space="0" w:color="auto"/>
          </w:divBdr>
        </w:div>
        <w:div w:id="861017596">
          <w:marLeft w:val="0"/>
          <w:marRight w:val="0"/>
          <w:marTop w:val="0"/>
          <w:marBottom w:val="0"/>
          <w:divBdr>
            <w:top w:val="none" w:sz="0" w:space="0" w:color="auto"/>
            <w:left w:val="none" w:sz="0" w:space="0" w:color="auto"/>
            <w:bottom w:val="none" w:sz="0" w:space="0" w:color="auto"/>
            <w:right w:val="none" w:sz="0" w:space="0" w:color="auto"/>
          </w:divBdr>
        </w:div>
        <w:div w:id="1846479502">
          <w:marLeft w:val="0"/>
          <w:marRight w:val="0"/>
          <w:marTop w:val="0"/>
          <w:marBottom w:val="0"/>
          <w:divBdr>
            <w:top w:val="none" w:sz="0" w:space="0" w:color="auto"/>
            <w:left w:val="none" w:sz="0" w:space="0" w:color="auto"/>
            <w:bottom w:val="none" w:sz="0" w:space="0" w:color="auto"/>
            <w:right w:val="none" w:sz="0" w:space="0" w:color="auto"/>
          </w:divBdr>
        </w:div>
        <w:div w:id="2045010035">
          <w:marLeft w:val="0"/>
          <w:marRight w:val="0"/>
          <w:marTop w:val="0"/>
          <w:marBottom w:val="0"/>
          <w:divBdr>
            <w:top w:val="none" w:sz="0" w:space="0" w:color="auto"/>
            <w:left w:val="none" w:sz="0" w:space="0" w:color="auto"/>
            <w:bottom w:val="none" w:sz="0" w:space="0" w:color="auto"/>
            <w:right w:val="none" w:sz="0" w:space="0" w:color="auto"/>
          </w:divBdr>
        </w:div>
      </w:divsChild>
    </w:div>
    <w:div w:id="1447193167">
      <w:bodyDiv w:val="1"/>
      <w:marLeft w:val="0"/>
      <w:marRight w:val="0"/>
      <w:marTop w:val="0"/>
      <w:marBottom w:val="0"/>
      <w:divBdr>
        <w:top w:val="none" w:sz="0" w:space="0" w:color="auto"/>
        <w:left w:val="none" w:sz="0" w:space="0" w:color="auto"/>
        <w:bottom w:val="none" w:sz="0" w:space="0" w:color="auto"/>
        <w:right w:val="none" w:sz="0" w:space="0" w:color="auto"/>
      </w:divBdr>
      <w:divsChild>
        <w:div w:id="886644073">
          <w:marLeft w:val="0"/>
          <w:marRight w:val="0"/>
          <w:marTop w:val="0"/>
          <w:marBottom w:val="0"/>
          <w:divBdr>
            <w:top w:val="none" w:sz="0" w:space="0" w:color="auto"/>
            <w:left w:val="none" w:sz="0" w:space="0" w:color="auto"/>
            <w:bottom w:val="none" w:sz="0" w:space="0" w:color="auto"/>
            <w:right w:val="none" w:sz="0" w:space="0" w:color="auto"/>
          </w:divBdr>
        </w:div>
      </w:divsChild>
    </w:div>
    <w:div w:id="1877692743">
      <w:bodyDiv w:val="1"/>
      <w:marLeft w:val="0"/>
      <w:marRight w:val="0"/>
      <w:marTop w:val="0"/>
      <w:marBottom w:val="0"/>
      <w:divBdr>
        <w:top w:val="none" w:sz="0" w:space="0" w:color="auto"/>
        <w:left w:val="none" w:sz="0" w:space="0" w:color="auto"/>
        <w:bottom w:val="none" w:sz="0" w:space="0" w:color="auto"/>
        <w:right w:val="none" w:sz="0" w:space="0" w:color="auto"/>
      </w:divBdr>
    </w:div>
    <w:div w:id="1927687593">
      <w:bodyDiv w:val="1"/>
      <w:marLeft w:val="0"/>
      <w:marRight w:val="0"/>
      <w:marTop w:val="0"/>
      <w:marBottom w:val="0"/>
      <w:divBdr>
        <w:top w:val="none" w:sz="0" w:space="0" w:color="auto"/>
        <w:left w:val="none" w:sz="0" w:space="0" w:color="auto"/>
        <w:bottom w:val="none" w:sz="0" w:space="0" w:color="auto"/>
        <w:right w:val="none" w:sz="0" w:space="0" w:color="auto"/>
      </w:divBdr>
    </w:div>
    <w:div w:id="1939630953">
      <w:bodyDiv w:val="1"/>
      <w:marLeft w:val="0"/>
      <w:marRight w:val="0"/>
      <w:marTop w:val="0"/>
      <w:marBottom w:val="0"/>
      <w:divBdr>
        <w:top w:val="none" w:sz="0" w:space="0" w:color="auto"/>
        <w:left w:val="none" w:sz="0" w:space="0" w:color="auto"/>
        <w:bottom w:val="none" w:sz="0" w:space="0" w:color="auto"/>
        <w:right w:val="none" w:sz="0" w:space="0" w:color="auto"/>
      </w:divBdr>
      <w:divsChild>
        <w:div w:id="364718823">
          <w:marLeft w:val="3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gt-&#197;ke\AppData\Roaming\Microsoft\Templates\Brevhuvud%20med%20bl&#229;%20b&#229;ge.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3.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Brevhuvud med blå båge</Template>
  <TotalTime>1</TotalTime>
  <Pages>1</Pages>
  <Words>0</Words>
  <Characters>3</Characters>
  <Application>Microsoft Office Word</Application>
  <DocSecurity>0</DocSecurity>
  <Lines>1</Lines>
  <Paragraphs>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Bengt-Åke Hägg</dc:creator>
  <cp:lastModifiedBy>Bengt-Åke Hägg</cp:lastModifiedBy>
  <cp:revision>2</cp:revision>
  <dcterms:created xsi:type="dcterms:W3CDTF">2026-07-30T16:56:00Z</dcterms:created>
  <dcterms:modified xsi:type="dcterms:W3CDTF">2026-07-30T16:56:00Z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