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9D394" w14:textId="64CBD605" w:rsidR="008C6897" w:rsidRDefault="009E6C9E" w:rsidP="008C6897">
      <w:pPr>
        <w:pStyle w:val="Brdtext"/>
        <w:rPr>
          <w:lang w:val="sv-SE"/>
        </w:rPr>
      </w:pPr>
      <w:r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26953E" wp14:editId="3C100490">
                <wp:simplePos x="0" y="0"/>
                <wp:positionH relativeFrom="page">
                  <wp:posOffset>685090</wp:posOffset>
                </wp:positionH>
                <wp:positionV relativeFrom="page">
                  <wp:posOffset>2059940</wp:posOffset>
                </wp:positionV>
                <wp:extent cx="3200400" cy="8465820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46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B9DFA" w14:textId="77777777" w:rsidR="003D3AD0" w:rsidRPr="00C66E41" w:rsidRDefault="003D3AD0" w:rsidP="003D3AD0">
                            <w:pPr>
                              <w:pStyle w:val="Rubrik2"/>
                              <w:rPr>
                                <w:caps w:val="0"/>
                                <w:color w:val="auto"/>
                                <w:lang w:val="sv-SE"/>
                              </w:rPr>
                            </w:pPr>
                            <w:proofErr w:type="spellStart"/>
                            <w:r>
                              <w:rPr>
                                <w:caps w:val="0"/>
                                <w:color w:val="auto"/>
                                <w:lang w:val="sv-SE"/>
                              </w:rPr>
                              <w:t>IMD</w:t>
                            </w:r>
                            <w:proofErr w:type="spellEnd"/>
                            <w:r>
                              <w:rPr>
                                <w:caps w:val="0"/>
                                <w:color w:val="auto"/>
                                <w:lang w:val="sv-SE"/>
                              </w:rPr>
                              <w:t xml:space="preserve"> Gemensam el</w:t>
                            </w:r>
                          </w:p>
                          <w:p w14:paraId="49B84893" w14:textId="06D4C384" w:rsidR="003D3AD0" w:rsidRDefault="003D3AD0" w:rsidP="003D3AD0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Nu har omkopplingen skett och </w:t>
                            </w:r>
                            <w:r w:rsidRPr="00D43786">
                              <w:rPr>
                                <w:sz w:val="22"/>
                                <w:szCs w:val="22"/>
                                <w:lang w:val="sv-SE"/>
                              </w:rPr>
                              <w:t>övergå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ngen</w:t>
                            </w:r>
                            <w:r w:rsidRPr="00D43786"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till gemensamt </w:t>
                            </w:r>
                            <w:proofErr w:type="spellStart"/>
                            <w:r w:rsidRPr="00D43786">
                              <w:rPr>
                                <w:sz w:val="22"/>
                                <w:szCs w:val="22"/>
                                <w:lang w:val="sv-SE"/>
                              </w:rPr>
                              <w:t>elabonnemang</w:t>
                            </w:r>
                            <w:proofErr w:type="spellEnd"/>
                            <w:r w:rsidRPr="00D43786"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har skett.</w:t>
                            </w:r>
                          </w:p>
                          <w:p w14:paraId="2F2695AC" w14:textId="5EC8D53D" w:rsidR="003D3AD0" w:rsidRPr="00B82439" w:rsidRDefault="003D3AD0" w:rsidP="003D3AD0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Som ni säkert har noterat så har era egna abonnemang hos Vattenfall upphört och </w:t>
                            </w:r>
                            <w:r w:rsidR="00E164ED">
                              <w:rPr>
                                <w:sz w:val="22"/>
                                <w:szCs w:val="22"/>
                                <w:lang w:val="sv-SE"/>
                              </w:rPr>
                              <w:t>upphört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gäller även </w:t>
                            </w:r>
                            <w:r w:rsidR="00E164ED">
                              <w:rPr>
                                <w:sz w:val="22"/>
                                <w:szCs w:val="22"/>
                                <w:lang w:val="sv-SE"/>
                              </w:rPr>
                              <w:t>det avtal när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man haft en separat leverantör för själva elen</w:t>
                            </w:r>
                            <w:r w:rsidR="00E164ED">
                              <w:rPr>
                                <w:sz w:val="22"/>
                                <w:szCs w:val="22"/>
                                <w:lang w:val="sv-SE"/>
                              </w:rPr>
                              <w:t>.</w:t>
                            </w:r>
                          </w:p>
                          <w:p w14:paraId="7648B089" w14:textId="7F43FCB5" w:rsidR="003D3AD0" w:rsidRPr="008B21E3" w:rsidRDefault="00E164ED" w:rsidP="003D3AD0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Framöver</w:t>
                            </w:r>
                            <w:r w:rsidR="003D3AD0"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kommer föreningen debitera elen till de enskilda lägenheterna via avgiftsavin som kommer från HSB.</w:t>
                            </w:r>
                            <w:r w:rsidR="003D3AD0">
                              <w:rPr>
                                <w:sz w:val="22"/>
                                <w:szCs w:val="22"/>
                                <w:lang w:val="sv-SE"/>
                              </w:rPr>
                              <w:br/>
                              <w:t xml:space="preserve">Denna debitering kommer att ske kvartalsvis med 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ca</w:t>
                            </w:r>
                            <w:r w:rsidR="003D3AD0"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en </w:t>
                            </w:r>
                            <w:r w:rsidR="003D3AD0">
                              <w:rPr>
                                <w:sz w:val="22"/>
                                <w:szCs w:val="22"/>
                                <w:lang w:val="sv-SE"/>
                              </w:rPr>
                              <w:t>kvartals eftersläpning.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 Så den första debitering för el kommer att ske på avin för juli månad.</w:t>
                            </w:r>
                          </w:p>
                          <w:p w14:paraId="053EEA5C" w14:textId="59B17F45" w:rsidR="00C01008" w:rsidRDefault="00C01008" w:rsidP="008C6897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6AD211A7" w14:textId="77777777" w:rsidR="009E6C9E" w:rsidRDefault="009E6C9E" w:rsidP="009E6C9E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sv-SE"/>
                              </w:rPr>
                              <w:t>Digital köhantering för p-platser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lang w:val="sv-SE"/>
                              </w:rPr>
                              <w:br/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Vi har nu startat upp en digitalköhantering för föreningens parkeringsplatser. Du hittar den när du loggat in på HSB portalen, mitthsb.se</w:t>
                            </w:r>
                            <w:r w:rsidRPr="009E6C9E"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. 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Därefter går du in under rubriken ”Min bostad”.</w:t>
                            </w:r>
                          </w:p>
                          <w:p w14:paraId="0FD6714F" w14:textId="41B89A89" w:rsidR="009E6C9E" w:rsidRPr="009E6C9E" w:rsidRDefault="009E6C9E" w:rsidP="009E6C9E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Där kan du läsa närmare hur denna köhantering fungerar. </w:t>
                            </w:r>
                          </w:p>
                          <w:p w14:paraId="59F6128F" w14:textId="30C59035" w:rsidR="008B21E3" w:rsidRDefault="008B21E3" w:rsidP="009E6C9E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33E15F0B" w14:textId="77777777" w:rsidR="001E6C7A" w:rsidRDefault="001E6C7A" w:rsidP="00C01008">
                            <w:pPr>
                              <w:pStyle w:val="Brdtext"/>
                              <w:tabs>
                                <w:tab w:val="left" w:pos="284"/>
                                <w:tab w:val="left" w:pos="426"/>
                              </w:tabs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5072C455" w14:textId="399AB7CA" w:rsidR="00B6339F" w:rsidRDefault="00B6339F" w:rsidP="008C6897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14F58ECE" w14:textId="77777777" w:rsidR="0032646D" w:rsidRDefault="0032646D" w:rsidP="008C6897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5EA53A41" w14:textId="77777777" w:rsidR="000A01E6" w:rsidRPr="00A47C1D" w:rsidRDefault="000A01E6" w:rsidP="00EB6C6B">
                            <w:pPr>
                              <w:pStyle w:val="Brdtext"/>
                              <w:jc w:val="left"/>
                              <w:rPr>
                                <w:b/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30BB34A6" w14:textId="0326C9A2" w:rsidR="0032646D" w:rsidRDefault="0032646D" w:rsidP="004319D4">
                            <w:pPr>
                              <w:pStyle w:val="Brdtext"/>
                              <w:jc w:val="righ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18DF832C" w14:textId="77777777" w:rsidR="0032646D" w:rsidRDefault="0032646D" w:rsidP="008C6897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51B7F1AB" w14:textId="77777777" w:rsidR="0032646D" w:rsidRPr="002A24E3" w:rsidRDefault="0032646D" w:rsidP="005616FF">
                            <w:pPr>
                              <w:pStyle w:val="Brdtext"/>
                              <w:jc w:val="righ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" rIns="18288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6953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3.95pt;margin-top:162.2pt;width:252pt;height:666.6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" filled="f" stroked="f">
                <v:textbox inset="14.4pt,,14.4pt">
                  <w:txbxContent>
                    <w:p w14:paraId="250B9DFA" w14:textId="77777777" w:rsidR="003D3AD0" w:rsidRPr="00C66E41" w:rsidRDefault="003D3AD0" w:rsidP="003D3AD0">
                      <w:pPr>
                        <w:pStyle w:val="Rubrik2"/>
                        <w:rPr>
                          <w:caps w:val="0"/>
                          <w:color w:val="auto"/>
                          <w:lang w:val="sv-SE"/>
                        </w:rPr>
                      </w:pPr>
                      <w:proofErr w:type="spellStart"/>
                      <w:r>
                        <w:rPr>
                          <w:caps w:val="0"/>
                          <w:color w:val="auto"/>
                          <w:lang w:val="sv-SE"/>
                        </w:rPr>
                        <w:t>IMD</w:t>
                      </w:r>
                      <w:proofErr w:type="spellEnd"/>
                      <w:r>
                        <w:rPr>
                          <w:caps w:val="0"/>
                          <w:color w:val="auto"/>
                          <w:lang w:val="sv-SE"/>
                        </w:rPr>
                        <w:t xml:space="preserve"> Gemensam el</w:t>
                      </w:r>
                    </w:p>
                    <w:p w14:paraId="49B84893" w14:textId="06D4C384" w:rsidR="003D3AD0" w:rsidRDefault="003D3AD0" w:rsidP="003D3AD0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sz w:val="22"/>
                          <w:szCs w:val="22"/>
                          <w:lang w:val="sv-SE"/>
                        </w:rPr>
                        <w:t>Nu har omkopplingen skett och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 w:rsidRPr="00D43786">
                        <w:rPr>
                          <w:sz w:val="22"/>
                          <w:szCs w:val="22"/>
                          <w:lang w:val="sv-SE"/>
                        </w:rPr>
                        <w:t>övergå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>ngen</w:t>
                      </w:r>
                      <w:r w:rsidRPr="00D43786">
                        <w:rPr>
                          <w:sz w:val="22"/>
                          <w:szCs w:val="22"/>
                          <w:lang w:val="sv-SE"/>
                        </w:rPr>
                        <w:t xml:space="preserve"> till gemensamt </w:t>
                      </w:r>
                      <w:proofErr w:type="spellStart"/>
                      <w:r w:rsidRPr="00D43786">
                        <w:rPr>
                          <w:sz w:val="22"/>
                          <w:szCs w:val="22"/>
                          <w:lang w:val="sv-SE"/>
                        </w:rPr>
                        <w:t>elabonnemang</w:t>
                      </w:r>
                      <w:proofErr w:type="spellEnd"/>
                      <w:r w:rsidRPr="00D43786">
                        <w:rPr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>har skett.</w:t>
                      </w:r>
                    </w:p>
                    <w:p w14:paraId="2F2695AC" w14:textId="5EC8D53D" w:rsidR="003D3AD0" w:rsidRPr="00B82439" w:rsidRDefault="003D3AD0" w:rsidP="003D3AD0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Som ni säkert har noterat så har era egna abonnemang hos Vattenfall upphört och </w:t>
                      </w:r>
                      <w:r w:rsidR="00E164ED">
                        <w:rPr>
                          <w:sz w:val="22"/>
                          <w:szCs w:val="22"/>
                          <w:lang w:val="sv-SE"/>
                        </w:rPr>
                        <w:t>upphört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 gäller även </w:t>
                      </w:r>
                      <w:r w:rsidR="00E164ED">
                        <w:rPr>
                          <w:sz w:val="22"/>
                          <w:szCs w:val="22"/>
                          <w:lang w:val="sv-SE"/>
                        </w:rPr>
                        <w:t>det avtal när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 man haft en separat leverantör för själva elen</w:t>
                      </w:r>
                      <w:r w:rsidR="00E164ED">
                        <w:rPr>
                          <w:sz w:val="22"/>
                          <w:szCs w:val="22"/>
                          <w:lang w:val="sv-SE"/>
                        </w:rPr>
                        <w:t>.</w:t>
                      </w:r>
                    </w:p>
                    <w:p w14:paraId="7648B089" w14:textId="7F43FCB5" w:rsidR="003D3AD0" w:rsidRPr="008B21E3" w:rsidRDefault="00E164ED" w:rsidP="003D3AD0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sz w:val="22"/>
                          <w:szCs w:val="22"/>
                          <w:lang w:val="sv-SE"/>
                        </w:rPr>
                        <w:t>Framöver</w:t>
                      </w:r>
                      <w:r w:rsidR="003D3AD0">
                        <w:rPr>
                          <w:sz w:val="22"/>
                          <w:szCs w:val="22"/>
                          <w:lang w:val="sv-SE"/>
                        </w:rPr>
                        <w:t xml:space="preserve"> kommer föreningen debitera elen till de enskilda lägenheterna via avgiftsavin som kommer från HSB.</w:t>
                      </w:r>
                      <w:r w:rsidR="003D3AD0">
                        <w:rPr>
                          <w:sz w:val="22"/>
                          <w:szCs w:val="22"/>
                          <w:lang w:val="sv-SE"/>
                        </w:rPr>
                        <w:br/>
                        <w:t xml:space="preserve">Denna debitering kommer att ske kvartalsvis med 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>ca</w:t>
                      </w:r>
                      <w:r w:rsidR="003D3AD0">
                        <w:rPr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en </w:t>
                      </w:r>
                      <w:r w:rsidR="003D3AD0">
                        <w:rPr>
                          <w:sz w:val="22"/>
                          <w:szCs w:val="22"/>
                          <w:lang w:val="sv-SE"/>
                        </w:rPr>
                        <w:t>kvartals eftersläpning.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 Så den första debitering för el kommer att ske på avin för juli månad.</w:t>
                      </w:r>
                    </w:p>
                    <w:p w14:paraId="053EEA5C" w14:textId="59B17F45" w:rsidR="00C01008" w:rsidRDefault="00C01008" w:rsidP="008C6897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6AD211A7" w14:textId="77777777" w:rsidR="009E6C9E" w:rsidRDefault="009E6C9E" w:rsidP="009E6C9E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sv-SE"/>
                        </w:rPr>
                        <w:t>Digital köhantering för p-platser</w:t>
                      </w:r>
                      <w:r>
                        <w:rPr>
                          <w:b/>
                          <w:sz w:val="22"/>
                          <w:szCs w:val="22"/>
                          <w:lang w:val="sv-SE"/>
                        </w:rPr>
                        <w:br/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>Vi har nu startat upp en digitalköhantering för föreningens parkeringsplatser. Du hittar den när du loggat in på HSB portalen, mitthsb.se</w:t>
                      </w:r>
                      <w:r w:rsidRPr="009E6C9E">
                        <w:rPr>
                          <w:sz w:val="22"/>
                          <w:szCs w:val="22"/>
                          <w:lang w:val="sv-SE"/>
                        </w:rPr>
                        <w:t xml:space="preserve">. 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>Därefter går du in under rubriken ”Min bostad”.</w:t>
                      </w:r>
                    </w:p>
                    <w:p w14:paraId="0FD6714F" w14:textId="41B89A89" w:rsidR="009E6C9E" w:rsidRPr="009E6C9E" w:rsidRDefault="009E6C9E" w:rsidP="009E6C9E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sz w:val="22"/>
                          <w:szCs w:val="22"/>
                          <w:lang w:val="sv-SE"/>
                        </w:rPr>
                        <w:t xml:space="preserve">Där kan du läsa närmare hur denna köhantering fungerar. </w:t>
                      </w:r>
                    </w:p>
                    <w:p w14:paraId="59F6128F" w14:textId="30C59035" w:rsidR="008B21E3" w:rsidRDefault="008B21E3" w:rsidP="009E6C9E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33E15F0B" w14:textId="77777777" w:rsidR="001E6C7A" w:rsidRDefault="001E6C7A" w:rsidP="00C01008">
                      <w:pPr>
                        <w:pStyle w:val="Brdtext"/>
                        <w:tabs>
                          <w:tab w:val="left" w:pos="284"/>
                          <w:tab w:val="left" w:pos="426"/>
                        </w:tabs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5072C455" w14:textId="399AB7CA" w:rsidR="00B6339F" w:rsidRDefault="00B6339F" w:rsidP="008C6897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14F58ECE" w14:textId="77777777" w:rsidR="0032646D" w:rsidRDefault="0032646D" w:rsidP="008C6897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5EA53A41" w14:textId="77777777" w:rsidR="000A01E6" w:rsidRPr="00A47C1D" w:rsidRDefault="000A01E6" w:rsidP="00EB6C6B">
                      <w:pPr>
                        <w:pStyle w:val="Brdtext"/>
                        <w:jc w:val="left"/>
                        <w:rPr>
                          <w:b/>
                          <w:sz w:val="22"/>
                          <w:szCs w:val="22"/>
                          <w:lang w:val="sv-SE"/>
                        </w:rPr>
                      </w:pPr>
                    </w:p>
                    <w:p w14:paraId="30BB34A6" w14:textId="0326C9A2" w:rsidR="0032646D" w:rsidRDefault="0032646D" w:rsidP="004319D4">
                      <w:pPr>
                        <w:pStyle w:val="Brdtext"/>
                        <w:jc w:val="righ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18DF832C" w14:textId="77777777" w:rsidR="0032646D" w:rsidRDefault="0032646D" w:rsidP="008C6897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51B7F1AB" w14:textId="77777777" w:rsidR="0032646D" w:rsidRPr="002A24E3" w:rsidRDefault="0032646D" w:rsidP="005616FF">
                      <w:pPr>
                        <w:pStyle w:val="Brdtext"/>
                        <w:jc w:val="righ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A5372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3FF4C" wp14:editId="50DFE031">
                <wp:simplePos x="0" y="0"/>
                <wp:positionH relativeFrom="column">
                  <wp:posOffset>-72950</wp:posOffset>
                </wp:positionH>
                <wp:positionV relativeFrom="paragraph">
                  <wp:posOffset>-228600</wp:posOffset>
                </wp:positionV>
                <wp:extent cx="6055995" cy="914400"/>
                <wp:effectExtent l="12700" t="12700" r="27305" b="25400"/>
                <wp:wrapNone/>
                <wp:docPr id="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5995" cy="914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FBDF1" id="Rectangle 39" o:spid="_x0000_s1026" style="position:absolute;margin-left:-5.75pt;margin-top:-18pt;width:476.85pt;height:1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" filled="f" strokecolor="gray" strokeweight="3pt"/>
            </w:pict>
          </mc:Fallback>
        </mc:AlternateContent>
      </w:r>
      <w:r w:rsidR="008B21E3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A77F86" wp14:editId="7ADE704E">
                <wp:simplePos x="0" y="0"/>
                <wp:positionH relativeFrom="page">
                  <wp:posOffset>3901966</wp:posOffset>
                </wp:positionH>
                <wp:positionV relativeFrom="page">
                  <wp:posOffset>1820917</wp:posOffset>
                </wp:positionV>
                <wp:extent cx="3087370" cy="7669924"/>
                <wp:effectExtent l="0" t="0" r="0" b="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7370" cy="7669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8A1B4" w14:textId="77777777" w:rsidR="00EC3ACB" w:rsidRDefault="00EC3ACB" w:rsidP="00EC3ACB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48478BEF" w14:textId="707B2A9F" w:rsidR="003823E8" w:rsidRPr="00C66E41" w:rsidRDefault="00E164ED" w:rsidP="003823E8">
                            <w:pPr>
                              <w:pStyle w:val="Rubrik2"/>
                              <w:rPr>
                                <w:caps w:val="0"/>
                                <w:color w:val="auto"/>
                                <w:lang w:val="sv-SE"/>
                              </w:rPr>
                            </w:pPr>
                            <w:r>
                              <w:rPr>
                                <w:caps w:val="0"/>
                                <w:color w:val="auto"/>
                                <w:lang w:val="sv-SE"/>
                              </w:rPr>
                              <w:t>Takrenovering</w:t>
                            </w:r>
                          </w:p>
                          <w:p w14:paraId="4E091C60" w14:textId="0A82DF97" w:rsidR="00C20047" w:rsidRDefault="00E164ED" w:rsidP="00C20047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Vår tre hus är byggda 1965 och nu är det hög tid att renovera våra tak.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br/>
                              <w:t>Vi kommer klä in befintlig takbeklädnad</w:t>
                            </w:r>
                            <w:r w:rsidR="00C20047">
                              <w:rPr>
                                <w:sz w:val="22"/>
                                <w:szCs w:val="22"/>
                                <w:lang w:val="sv-SE"/>
                              </w:rPr>
                              <w:t xml:space="preserve">, sätta </w:t>
                            </w: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ny plåtbeklädnad av hisshusen som finns på taken samt ommålade taksocklar som löper runt husen.</w:t>
                            </w:r>
                            <w:r w:rsidR="00C20047">
                              <w:rPr>
                                <w:sz w:val="22"/>
                                <w:szCs w:val="22"/>
                                <w:lang w:val="sv-SE"/>
                              </w:rPr>
                              <w:br/>
                              <w:t>D</w:t>
                            </w:r>
                            <w:r w:rsidR="00C20047">
                              <w:rPr>
                                <w:sz w:val="22"/>
                                <w:szCs w:val="22"/>
                                <w:lang w:val="sv-SE"/>
                              </w:rPr>
                              <w:t>ärefter kommer vi ha nya fina täta tak</w:t>
                            </w:r>
                            <w:r w:rsidR="00C20047">
                              <w:rPr>
                                <w:sz w:val="22"/>
                                <w:szCs w:val="22"/>
                                <w:lang w:val="sv-SE"/>
                              </w:rPr>
                              <w:t>.</w:t>
                            </w:r>
                          </w:p>
                          <w:p w14:paraId="6145AE42" w14:textId="4D06AF2C" w:rsidR="00E164ED" w:rsidRDefault="00E164ED" w:rsidP="00EC3ACB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sv-SE"/>
                              </w:rPr>
                              <w:t>Detta arbete kommer utföras av Nynäs Tak och genomföras nu senare i vår.</w:t>
                            </w:r>
                          </w:p>
                          <w:p w14:paraId="171C5031" w14:textId="77777777" w:rsidR="009E6C9E" w:rsidRDefault="009E6C9E" w:rsidP="00EC3ACB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2BA4B26B" w14:textId="77777777" w:rsidR="009E6C9E" w:rsidRDefault="009E6C9E" w:rsidP="00EC3ACB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15B6B878" w14:textId="77777777" w:rsidR="009E6C9E" w:rsidRPr="00BB746D" w:rsidRDefault="009E6C9E" w:rsidP="009E6C9E">
                            <w:pPr>
                              <w:pStyle w:val="Rubrik2"/>
                              <w:spacing w:line="240" w:lineRule="auto"/>
                              <w:rPr>
                                <w:caps w:val="0"/>
                                <w:color w:val="auto"/>
                                <w:lang w:val="sv-SE"/>
                              </w:rPr>
                            </w:pPr>
                            <w:r w:rsidRPr="00BB746D">
                              <w:rPr>
                                <w:caps w:val="0"/>
                                <w:color w:val="auto"/>
                                <w:lang w:val="sv-SE"/>
                              </w:rPr>
                              <w:t>Glöm inte att vi har en hemsida</w:t>
                            </w:r>
                          </w:p>
                          <w:p w14:paraId="1DCF7E88" w14:textId="77777777" w:rsidR="009E6C9E" w:rsidRPr="00BB746D" w:rsidRDefault="009E6C9E" w:rsidP="009E6C9E">
                            <w:pPr>
                              <w:pStyle w:val="Brdtext"/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BB746D">
                              <w:rPr>
                                <w:sz w:val="22"/>
                                <w:szCs w:val="22"/>
                                <w:lang w:val="sv-SE"/>
                              </w:rPr>
                              <w:t>Adressen är enligt följande:</w:t>
                            </w:r>
                          </w:p>
                          <w:p w14:paraId="3C35DDF4" w14:textId="77777777" w:rsidR="009E6C9E" w:rsidRDefault="009E6C9E" w:rsidP="009E6C9E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BB746D">
                              <w:rPr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  <w:t>hsb.se/</w:t>
                            </w:r>
                            <w:proofErr w:type="spellStart"/>
                            <w:r w:rsidRPr="00BB746D">
                              <w:rPr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  <w:t>stockholm</w:t>
                            </w:r>
                            <w:proofErr w:type="spellEnd"/>
                            <w:r w:rsidRPr="00BB746D">
                              <w:rPr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  <w:t>/brf/ekbacken</w:t>
                            </w:r>
                          </w:p>
                          <w:p w14:paraId="64907A75" w14:textId="77777777" w:rsidR="009E6C9E" w:rsidRPr="008B21E3" w:rsidRDefault="009E6C9E" w:rsidP="00EC3ACB">
                            <w:pPr>
                              <w:pStyle w:val="Brdtext"/>
                              <w:jc w:val="lef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63568468" w14:textId="77777777" w:rsidR="00914B63" w:rsidRDefault="00914B63" w:rsidP="00EC3ACB">
                            <w:pPr>
                              <w:pStyle w:val="Brdtext"/>
                              <w:jc w:val="left"/>
                              <w:rPr>
                                <w:b/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  <w:p w14:paraId="16B13B2C" w14:textId="6E429BFE" w:rsidR="0032646D" w:rsidRPr="00201B35" w:rsidRDefault="0032646D">
                            <w:pPr>
                              <w:pStyle w:val="Brdtext"/>
                              <w:rPr>
                                <w:sz w:val="22"/>
                                <w:szCs w:val="22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" rIns="18288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77F8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left:0;text-align:left;margin-left:307.25pt;margin-top:143.4pt;width:243.1pt;height:603.9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" filled="f" stroked="f">
                <v:textbox inset="14.4pt,,14.4pt">
                  <w:txbxContent>
                    <w:p w14:paraId="20D8A1B4" w14:textId="77777777" w:rsidR="00EC3ACB" w:rsidRDefault="00EC3ACB" w:rsidP="00EC3ACB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48478BEF" w14:textId="707B2A9F" w:rsidR="003823E8" w:rsidRPr="00C66E41" w:rsidRDefault="00E164ED" w:rsidP="003823E8">
                      <w:pPr>
                        <w:pStyle w:val="Rubrik2"/>
                        <w:rPr>
                          <w:caps w:val="0"/>
                          <w:color w:val="auto"/>
                          <w:lang w:val="sv-SE"/>
                        </w:rPr>
                      </w:pPr>
                      <w:r>
                        <w:rPr>
                          <w:caps w:val="0"/>
                          <w:color w:val="auto"/>
                          <w:lang w:val="sv-SE"/>
                        </w:rPr>
                        <w:t>Takrenovering</w:t>
                      </w:r>
                    </w:p>
                    <w:p w14:paraId="4E091C60" w14:textId="0A82DF97" w:rsidR="00C20047" w:rsidRDefault="00E164ED" w:rsidP="00C20047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sz w:val="22"/>
                          <w:szCs w:val="22"/>
                          <w:lang w:val="sv-SE"/>
                        </w:rPr>
                        <w:t>Vår tre hus är byggda 1965 och nu är det hög tid att renovera våra tak.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br/>
                        <w:t>Vi kommer klä in befintlig takbeklädnad</w:t>
                      </w:r>
                      <w:r w:rsidR="00C20047">
                        <w:rPr>
                          <w:sz w:val="22"/>
                          <w:szCs w:val="22"/>
                          <w:lang w:val="sv-SE"/>
                        </w:rPr>
                        <w:t xml:space="preserve">, sätta </w:t>
                      </w:r>
                      <w:r>
                        <w:rPr>
                          <w:sz w:val="22"/>
                          <w:szCs w:val="22"/>
                          <w:lang w:val="sv-SE"/>
                        </w:rPr>
                        <w:t>ny plåtbeklädnad av hisshusen som finns på taken samt ommålade taksocklar som löper runt husen.</w:t>
                      </w:r>
                      <w:r w:rsidR="00C20047">
                        <w:rPr>
                          <w:sz w:val="22"/>
                          <w:szCs w:val="22"/>
                          <w:lang w:val="sv-SE"/>
                        </w:rPr>
                        <w:br/>
                        <w:t>D</w:t>
                      </w:r>
                      <w:r w:rsidR="00C20047">
                        <w:rPr>
                          <w:sz w:val="22"/>
                          <w:szCs w:val="22"/>
                          <w:lang w:val="sv-SE"/>
                        </w:rPr>
                        <w:t>ärefter kommer vi ha nya fina täta tak</w:t>
                      </w:r>
                      <w:r w:rsidR="00C20047">
                        <w:rPr>
                          <w:sz w:val="22"/>
                          <w:szCs w:val="22"/>
                          <w:lang w:val="sv-SE"/>
                        </w:rPr>
                        <w:t>.</w:t>
                      </w:r>
                    </w:p>
                    <w:p w14:paraId="6145AE42" w14:textId="4D06AF2C" w:rsidR="00E164ED" w:rsidRDefault="00E164ED" w:rsidP="00EC3ACB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>
                        <w:rPr>
                          <w:sz w:val="22"/>
                          <w:szCs w:val="22"/>
                          <w:lang w:val="sv-SE"/>
                        </w:rPr>
                        <w:t>Detta arbete kommer utföras av Nynäs Tak och genomföras nu senare i vår.</w:t>
                      </w:r>
                    </w:p>
                    <w:p w14:paraId="171C5031" w14:textId="77777777" w:rsidR="009E6C9E" w:rsidRDefault="009E6C9E" w:rsidP="00EC3ACB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2BA4B26B" w14:textId="77777777" w:rsidR="009E6C9E" w:rsidRDefault="009E6C9E" w:rsidP="00EC3ACB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15B6B878" w14:textId="77777777" w:rsidR="009E6C9E" w:rsidRPr="00BB746D" w:rsidRDefault="009E6C9E" w:rsidP="009E6C9E">
                      <w:pPr>
                        <w:pStyle w:val="Rubrik2"/>
                        <w:spacing w:line="240" w:lineRule="auto"/>
                        <w:rPr>
                          <w:caps w:val="0"/>
                          <w:color w:val="auto"/>
                          <w:lang w:val="sv-SE"/>
                        </w:rPr>
                      </w:pPr>
                      <w:r w:rsidRPr="00BB746D">
                        <w:rPr>
                          <w:caps w:val="0"/>
                          <w:color w:val="auto"/>
                          <w:lang w:val="sv-SE"/>
                        </w:rPr>
                        <w:t>Glöm inte att vi har en hemsida</w:t>
                      </w:r>
                    </w:p>
                    <w:p w14:paraId="1DCF7E88" w14:textId="77777777" w:rsidR="009E6C9E" w:rsidRPr="00BB746D" w:rsidRDefault="009E6C9E" w:rsidP="009E6C9E">
                      <w:pPr>
                        <w:pStyle w:val="Brdtext"/>
                        <w:spacing w:line="240" w:lineRule="auto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 w:rsidRPr="00BB746D">
                        <w:rPr>
                          <w:sz w:val="22"/>
                          <w:szCs w:val="22"/>
                          <w:lang w:val="sv-SE"/>
                        </w:rPr>
                        <w:t>Adressen är enligt följande:</w:t>
                      </w:r>
                    </w:p>
                    <w:p w14:paraId="3C35DDF4" w14:textId="77777777" w:rsidR="009E6C9E" w:rsidRDefault="009E6C9E" w:rsidP="009E6C9E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  <w:r w:rsidRPr="00BB746D">
                        <w:rPr>
                          <w:b/>
                          <w:bCs/>
                          <w:sz w:val="22"/>
                          <w:szCs w:val="22"/>
                          <w:lang w:val="sv-SE"/>
                        </w:rPr>
                        <w:t>hsb.se/</w:t>
                      </w:r>
                      <w:proofErr w:type="spellStart"/>
                      <w:r w:rsidRPr="00BB746D">
                        <w:rPr>
                          <w:b/>
                          <w:bCs/>
                          <w:sz w:val="22"/>
                          <w:szCs w:val="22"/>
                          <w:lang w:val="sv-SE"/>
                        </w:rPr>
                        <w:t>stockholm</w:t>
                      </w:r>
                      <w:proofErr w:type="spellEnd"/>
                      <w:r w:rsidRPr="00BB746D">
                        <w:rPr>
                          <w:b/>
                          <w:bCs/>
                          <w:sz w:val="22"/>
                          <w:szCs w:val="22"/>
                          <w:lang w:val="sv-SE"/>
                        </w:rPr>
                        <w:t>/brf/ekbacken</w:t>
                      </w:r>
                    </w:p>
                    <w:p w14:paraId="64907A75" w14:textId="77777777" w:rsidR="009E6C9E" w:rsidRPr="008B21E3" w:rsidRDefault="009E6C9E" w:rsidP="00EC3ACB">
                      <w:pPr>
                        <w:pStyle w:val="Brdtext"/>
                        <w:jc w:val="lef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  <w:p w14:paraId="63568468" w14:textId="77777777" w:rsidR="00914B63" w:rsidRDefault="00914B63" w:rsidP="00EC3ACB">
                      <w:pPr>
                        <w:pStyle w:val="Brdtext"/>
                        <w:jc w:val="left"/>
                        <w:rPr>
                          <w:b/>
                          <w:sz w:val="22"/>
                          <w:szCs w:val="22"/>
                          <w:lang w:val="sv-SE"/>
                        </w:rPr>
                      </w:pPr>
                    </w:p>
                    <w:p w14:paraId="16B13B2C" w14:textId="6E429BFE" w:rsidR="0032646D" w:rsidRPr="00201B35" w:rsidRDefault="0032646D">
                      <w:pPr>
                        <w:pStyle w:val="Brdtext"/>
                        <w:rPr>
                          <w:sz w:val="22"/>
                          <w:szCs w:val="22"/>
                          <w:lang w:val="sv-S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616FF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0299EF" wp14:editId="75D8625A">
                <wp:simplePos x="0" y="0"/>
                <wp:positionH relativeFrom="page">
                  <wp:posOffset>730250</wp:posOffset>
                </wp:positionH>
                <wp:positionV relativeFrom="page">
                  <wp:posOffset>571500</wp:posOffset>
                </wp:positionV>
                <wp:extent cx="2559050" cy="1022350"/>
                <wp:effectExtent l="6350" t="0" r="0" b="635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0" cy="102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67153" w14:textId="77777777" w:rsidR="0032646D" w:rsidRPr="002A24E3" w:rsidRDefault="005616FF">
                            <w:pPr>
                              <w:pStyle w:val="Rubrik2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noProof/>
                                <w:color w:val="auto"/>
                                <w:lang w:val="sv-SE" w:eastAsia="sv-SE" w:bidi="ar-SA"/>
                              </w:rPr>
                              <w:drawing>
                                <wp:inline distT="0" distB="0" distL="0" distR="0" wp14:anchorId="12D9B500" wp14:editId="45018662">
                                  <wp:extent cx="2194560" cy="914400"/>
                                  <wp:effectExtent l="0" t="0" r="0" b="0"/>
                                  <wp:docPr id="1" name="Bild 1" descr="Ekbacken-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kbacken-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456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182880" tIns="45720" rIns="18288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299EF" id="Text Box 17" o:spid="_x0000_s1028" type="#_x0000_t202" style="position:absolute;left:0;text-align:left;margin-left:57.5pt;margin-top:45pt;width:201.5pt;height:80.5pt;z-index:2516567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" stroked="f">
                <v:textbox style="mso-fit-shape-to-text:t" inset="14.4pt,,14.4pt">
                  <w:txbxContent>
                    <w:p w14:paraId="77467153" w14:textId="77777777" w:rsidR="0032646D" w:rsidRPr="002A24E3" w:rsidRDefault="005616FF">
                      <w:pPr>
                        <w:pStyle w:val="Rubrik2"/>
                        <w:rPr>
                          <w:color w:val="auto"/>
                        </w:rPr>
                      </w:pPr>
                      <w:r>
                        <w:rPr>
                          <w:noProof/>
                          <w:color w:val="auto"/>
                          <w:lang w:val="sv-SE" w:eastAsia="sv-SE" w:bidi="ar-SA"/>
                        </w:rPr>
                        <w:drawing>
                          <wp:inline distT="0" distB="0" distL="0" distR="0" wp14:anchorId="12D9B500" wp14:editId="45018662">
                            <wp:extent cx="2194560" cy="914400"/>
                            <wp:effectExtent l="0" t="0" r="0" b="0"/>
                            <wp:docPr id="1" name="Bild 1" descr="Ekbacken-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kbacken-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456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616FF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942128E" wp14:editId="46CE8ECD">
                <wp:simplePos x="0" y="0"/>
                <wp:positionH relativeFrom="page">
                  <wp:posOffset>320675</wp:posOffset>
                </wp:positionH>
                <wp:positionV relativeFrom="page">
                  <wp:posOffset>9486900</wp:posOffset>
                </wp:positionV>
                <wp:extent cx="6858000" cy="685800"/>
                <wp:effectExtent l="3175" t="0" r="9525" b="12700"/>
                <wp:wrapNone/>
                <wp:docPr id="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8" o:spid="_x0000_s1026" style="position:absolute;margin-left:25.25pt;margin-top:747pt;width:540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" filled="f" fillcolor="black" strokeweight=".5pt">
                <w10:wrap anchorx="page" anchory="page"/>
              </v:rect>
            </w:pict>
          </mc:Fallback>
        </mc:AlternateContent>
      </w:r>
      <w:r w:rsidR="005616FF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4937AB" wp14:editId="7CE99C38">
                <wp:simplePos x="0" y="0"/>
                <wp:positionH relativeFrom="column">
                  <wp:posOffset>2968625</wp:posOffset>
                </wp:positionH>
                <wp:positionV relativeFrom="paragraph">
                  <wp:posOffset>1371600</wp:posOffset>
                </wp:positionV>
                <wp:extent cx="0" cy="7086600"/>
                <wp:effectExtent l="9525" t="12700" r="28575" b="25400"/>
                <wp:wrapNone/>
                <wp:docPr id="6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866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Line 40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75pt,108pt" to="233.75pt,66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" strokeweight=".25pt"/>
            </w:pict>
          </mc:Fallback>
        </mc:AlternateContent>
      </w:r>
      <w:r w:rsidR="005616FF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1B0F59" wp14:editId="0E289EAE">
                <wp:simplePos x="0" y="0"/>
                <wp:positionH relativeFrom="page">
                  <wp:posOffset>439420</wp:posOffset>
                </wp:positionH>
                <wp:positionV relativeFrom="page">
                  <wp:posOffset>9601200</wp:posOffset>
                </wp:positionV>
                <wp:extent cx="6530975" cy="529590"/>
                <wp:effectExtent l="0" t="0" r="1905" b="3810"/>
                <wp:wrapNone/>
                <wp:docPr id="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0975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C7304" w14:textId="77777777" w:rsidR="0032646D" w:rsidRPr="00015F5E" w:rsidRDefault="0032646D" w:rsidP="008C6897">
                            <w:pPr>
                              <w:pStyle w:val="Familjensnamn"/>
                              <w:rPr>
                                <w:color w:val="auto"/>
                              </w:rPr>
                            </w:pPr>
                            <w:r w:rsidRPr="00015F5E">
                              <w:rPr>
                                <w:color w:val="auto"/>
                              </w:rPr>
                              <w:t>Funderar du på något speciellt som rör boendet, HSB eller annat kring Brf Ekbacken? Eller har du något so</w:t>
                            </w:r>
                            <w:r>
                              <w:rPr>
                                <w:color w:val="auto"/>
                              </w:rPr>
                              <w:t xml:space="preserve">m du vill informera dina grannar </w:t>
                            </w:r>
                            <w:r w:rsidRPr="00015F5E">
                              <w:rPr>
                                <w:color w:val="auto"/>
                              </w:rPr>
                              <w:t xml:space="preserve">om? Kanske skriva </w:t>
                            </w:r>
                            <w:r>
                              <w:rPr>
                                <w:color w:val="auto"/>
                              </w:rPr>
                              <w:t xml:space="preserve">en </w:t>
                            </w:r>
                            <w:r w:rsidRPr="00015F5E">
                              <w:rPr>
                                <w:color w:val="auto"/>
                              </w:rPr>
                              <w:t>kortare insändare? Skriv ned din fråga/ärende och lämna till någon i styrelsen! Svaren publiceras sedan i kommande nummer av medlemsinfo-bladet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B0F59" id="Text Box 23" o:spid="_x0000_s1029" type="#_x0000_t202" style="position:absolute;left:0;text-align:left;margin-left:34.6pt;margin-top:756pt;width:514.25pt;height:41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" filled="f" stroked="f">
                <v:textbox style="mso-fit-shape-to-text:t" inset="14.4pt,,14.4pt">
                  <w:txbxContent>
                    <w:p w14:paraId="2EDC7304" w14:textId="77777777" w:rsidR="0032646D" w:rsidRPr="00015F5E" w:rsidRDefault="0032646D" w:rsidP="008C6897">
                      <w:pPr>
                        <w:pStyle w:val="Familjensnamn"/>
                        <w:rPr>
                          <w:color w:val="auto"/>
                        </w:rPr>
                      </w:pPr>
                      <w:r w:rsidRPr="00015F5E">
                        <w:rPr>
                          <w:color w:val="auto"/>
                        </w:rPr>
                        <w:t>Funderar du på något speciellt som rör boendet, HSB eller annat kring Brf Ekbacken? Eller har du något so</w:t>
                      </w:r>
                      <w:r>
                        <w:rPr>
                          <w:color w:val="auto"/>
                        </w:rPr>
                        <w:t xml:space="preserve">m du vill informera dina grannar </w:t>
                      </w:r>
                      <w:r w:rsidRPr="00015F5E">
                        <w:rPr>
                          <w:color w:val="auto"/>
                        </w:rPr>
                        <w:t xml:space="preserve">om? Kanske skriva </w:t>
                      </w:r>
                      <w:r>
                        <w:rPr>
                          <w:color w:val="auto"/>
                        </w:rPr>
                        <w:t xml:space="preserve">en </w:t>
                      </w:r>
                      <w:r w:rsidRPr="00015F5E">
                        <w:rPr>
                          <w:color w:val="auto"/>
                        </w:rPr>
                        <w:t>kortare insändare? Skriv ned din fråga/ärende och lämna till någon i styrelsen! Svaren publiceras sedan i kommande nummer av medlemsinfo-bladet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616FF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5C286A" wp14:editId="29A52DA8">
                <wp:simplePos x="0" y="0"/>
                <wp:positionH relativeFrom="page">
                  <wp:posOffset>4476750</wp:posOffset>
                </wp:positionH>
                <wp:positionV relativeFrom="page">
                  <wp:posOffset>1313815</wp:posOffset>
                </wp:positionV>
                <wp:extent cx="2400300" cy="286385"/>
                <wp:effectExtent l="6350" t="5715" r="635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0CF04" w14:textId="15167C06" w:rsidR="0032646D" w:rsidRPr="00E22A3F" w:rsidRDefault="0032646D" w:rsidP="008C6897">
                            <w:pPr>
                              <w:pStyle w:val="Datumochvolym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="00E93BBB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r </w:t>
                            </w:r>
                            <w:r w:rsidR="003D3AD0">
                              <w:rPr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EB6C6B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D3AD0">
                              <w:rPr>
                                <w:color w:val="000000"/>
                                <w:sz w:val="24"/>
                                <w:szCs w:val="24"/>
                              </w:rPr>
                              <w:t>mars</w:t>
                            </w:r>
                            <w:r w:rsidR="00E93BBB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1F1A64">
                              <w:rPr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3D3AD0">
                              <w:rPr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C286A" id="Text Box 15" o:spid="_x0000_s1030" type="#_x0000_t202" style="position:absolute;left:0;text-align:left;margin-left:352.5pt;margin-top:103.45pt;width:189pt;height:22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" filled="f" stroked="f">
                <v:textbox style="mso-fit-shape-to-text:t" inset="14.4pt,,14.4pt">
                  <w:txbxContent>
                    <w:p w14:paraId="45D0CF04" w14:textId="15167C06" w:rsidR="0032646D" w:rsidRPr="00E22A3F" w:rsidRDefault="0032646D" w:rsidP="008C6897">
                      <w:pPr>
                        <w:pStyle w:val="Datumochvolym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N</w:t>
                      </w:r>
                      <w:r w:rsidR="00E93BBB">
                        <w:rPr>
                          <w:color w:val="000000"/>
                          <w:sz w:val="24"/>
                          <w:szCs w:val="24"/>
                        </w:rPr>
                        <w:t xml:space="preserve">r </w:t>
                      </w:r>
                      <w:r w:rsidR="003D3AD0">
                        <w:rPr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EB6C6B">
                        <w:rPr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r w:rsidR="003D3AD0">
                        <w:rPr>
                          <w:color w:val="000000"/>
                          <w:sz w:val="24"/>
                          <w:szCs w:val="24"/>
                        </w:rPr>
                        <w:t>mars</w:t>
                      </w:r>
                      <w:r w:rsidR="00E93BBB">
                        <w:rPr>
                          <w:color w:val="000000"/>
                          <w:sz w:val="24"/>
                          <w:szCs w:val="24"/>
                        </w:rPr>
                        <w:t xml:space="preserve"> 20</w:t>
                      </w:r>
                      <w:r w:rsidR="001F1A64">
                        <w:rPr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3D3AD0">
                        <w:rPr>
                          <w:color w:val="00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616FF">
        <w:rPr>
          <w:noProof/>
          <w:lang w:val="sv-SE" w:eastAsia="sv-SE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CBFA65A" wp14:editId="0F5DAE47">
                <wp:simplePos x="0" y="0"/>
                <wp:positionH relativeFrom="page">
                  <wp:posOffset>1151890</wp:posOffset>
                </wp:positionH>
                <wp:positionV relativeFrom="page">
                  <wp:posOffset>800100</wp:posOffset>
                </wp:positionV>
                <wp:extent cx="5704840" cy="622300"/>
                <wp:effectExtent l="0" t="0" r="127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84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4D0F6" w14:textId="77777777" w:rsidR="0032646D" w:rsidRPr="00E22A3F" w:rsidRDefault="0032646D">
                            <w:pPr>
                              <w:pStyle w:val="Rubrik1"/>
                              <w:rPr>
                                <w:caps w:val="0"/>
                                <w:color w:val="000000"/>
                                <w:sz w:val="72"/>
                                <w:szCs w:val="72"/>
                                <w:lang w:val="sv-SE"/>
                              </w:rPr>
                            </w:pPr>
                            <w:r w:rsidRPr="00E22A3F">
                              <w:rPr>
                                <w:caps w:val="0"/>
                                <w:color w:val="000000"/>
                                <w:sz w:val="72"/>
                                <w:szCs w:val="72"/>
                                <w:lang w:val="sv-SE"/>
                              </w:rPr>
                              <w:t>Medlemsinfo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FA65A" id="Text Box 7" o:spid="_x0000_s1031" type="#_x0000_t202" style="position:absolute;left:0;text-align:left;margin-left:90.7pt;margin-top:63pt;width:449.2pt;height:4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" filled="f" stroked="f">
                <v:textbox inset="14.4pt,,14.4pt">
                  <w:txbxContent>
                    <w:p w14:paraId="5714D0F6" w14:textId="77777777" w:rsidR="0032646D" w:rsidRPr="00E22A3F" w:rsidRDefault="0032646D">
                      <w:pPr>
                        <w:pStyle w:val="Rubrik1"/>
                        <w:rPr>
                          <w:caps w:val="0"/>
                          <w:color w:val="000000"/>
                          <w:sz w:val="72"/>
                          <w:szCs w:val="72"/>
                          <w:lang w:val="sv-SE"/>
                        </w:rPr>
                      </w:pPr>
                      <w:r w:rsidRPr="00E22A3F">
                        <w:rPr>
                          <w:caps w:val="0"/>
                          <w:color w:val="000000"/>
                          <w:sz w:val="72"/>
                          <w:szCs w:val="72"/>
                          <w:lang w:val="sv-SE"/>
                        </w:rPr>
                        <w:t>Medlemsinfo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C6897" w:rsidSect="008C6897"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06188"/>
    <w:multiLevelType w:val="multilevel"/>
    <w:tmpl w:val="E2929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086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6C8"/>
    <w:rsid w:val="0000302D"/>
    <w:rsid w:val="0001534A"/>
    <w:rsid w:val="000A01E6"/>
    <w:rsid w:val="000E719A"/>
    <w:rsid w:val="00107DE5"/>
    <w:rsid w:val="00165A8A"/>
    <w:rsid w:val="00167559"/>
    <w:rsid w:val="00181A43"/>
    <w:rsid w:val="001A0B07"/>
    <w:rsid w:val="001E6C7A"/>
    <w:rsid w:val="001F1A64"/>
    <w:rsid w:val="00231096"/>
    <w:rsid w:val="00286131"/>
    <w:rsid w:val="002B06BA"/>
    <w:rsid w:val="003078BA"/>
    <w:rsid w:val="00310913"/>
    <w:rsid w:val="0032646D"/>
    <w:rsid w:val="00331E9B"/>
    <w:rsid w:val="003823E8"/>
    <w:rsid w:val="003D3AD0"/>
    <w:rsid w:val="004319D4"/>
    <w:rsid w:val="004B72DF"/>
    <w:rsid w:val="004C7A85"/>
    <w:rsid w:val="00560829"/>
    <w:rsid w:val="005616FF"/>
    <w:rsid w:val="00562E7C"/>
    <w:rsid w:val="00601973"/>
    <w:rsid w:val="0063283D"/>
    <w:rsid w:val="006D24F2"/>
    <w:rsid w:val="0071608A"/>
    <w:rsid w:val="0075261F"/>
    <w:rsid w:val="007716C8"/>
    <w:rsid w:val="00790581"/>
    <w:rsid w:val="0079636D"/>
    <w:rsid w:val="007E5EEE"/>
    <w:rsid w:val="007F03CB"/>
    <w:rsid w:val="007F0D44"/>
    <w:rsid w:val="00807EEE"/>
    <w:rsid w:val="008B21E3"/>
    <w:rsid w:val="008C6897"/>
    <w:rsid w:val="008D3497"/>
    <w:rsid w:val="008D445F"/>
    <w:rsid w:val="00914B63"/>
    <w:rsid w:val="009361B8"/>
    <w:rsid w:val="009C761A"/>
    <w:rsid w:val="009E6C9E"/>
    <w:rsid w:val="00A440CA"/>
    <w:rsid w:val="00A47C1D"/>
    <w:rsid w:val="00AD2482"/>
    <w:rsid w:val="00AD7F10"/>
    <w:rsid w:val="00B6339F"/>
    <w:rsid w:val="00B82439"/>
    <w:rsid w:val="00BD2535"/>
    <w:rsid w:val="00C01008"/>
    <w:rsid w:val="00C16233"/>
    <w:rsid w:val="00C20047"/>
    <w:rsid w:val="00C446E5"/>
    <w:rsid w:val="00D81D1D"/>
    <w:rsid w:val="00DA5372"/>
    <w:rsid w:val="00DC5832"/>
    <w:rsid w:val="00DE68B2"/>
    <w:rsid w:val="00E164ED"/>
    <w:rsid w:val="00E81283"/>
    <w:rsid w:val="00E93BBB"/>
    <w:rsid w:val="00E94F74"/>
    <w:rsid w:val="00EB6C6B"/>
    <w:rsid w:val="00EC3ACB"/>
    <w:rsid w:val="00ED2F96"/>
    <w:rsid w:val="00F25CAB"/>
    <w:rsid w:val="00F94F41"/>
    <w:rsid w:val="00FB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B9EE8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</w:pPr>
    <w:rPr>
      <w:rFonts w:ascii="Trebuchet MS" w:hAnsi="Trebuchet MS" w:cs="Trebuchet MS"/>
      <w:sz w:val="18"/>
      <w:szCs w:val="18"/>
      <w:lang w:val="en-US" w:eastAsia="en-US" w:bidi="sv-SE"/>
    </w:rPr>
  </w:style>
  <w:style w:type="paragraph" w:styleId="Rubrik1">
    <w:name w:val="heading 1"/>
    <w:basedOn w:val="Normal"/>
    <w:next w:val="Normal"/>
    <w:qFormat/>
    <w:pPr>
      <w:keepNext/>
      <w:jc w:val="right"/>
      <w:outlineLvl w:val="0"/>
    </w:pPr>
    <w:rPr>
      <w:b/>
      <w:bCs/>
      <w:caps/>
      <w:color w:val="FFFFFF"/>
      <w:kern w:val="32"/>
      <w:sz w:val="64"/>
      <w:szCs w:val="64"/>
    </w:rPr>
  </w:style>
  <w:style w:type="paragraph" w:styleId="Rubrik2">
    <w:name w:val="heading 2"/>
    <w:basedOn w:val="Normal"/>
    <w:next w:val="Normal"/>
    <w:link w:val="Rubrik2Char"/>
    <w:qFormat/>
    <w:pPr>
      <w:keepNext/>
      <w:outlineLvl w:val="1"/>
    </w:pPr>
    <w:rPr>
      <w:b/>
      <w:bCs/>
      <w:iCs/>
      <w:caps/>
      <w:color w:val="6CC5DD"/>
      <w:sz w:val="22"/>
      <w:szCs w:val="22"/>
    </w:rPr>
  </w:style>
  <w:style w:type="paragraph" w:styleId="Rubrik3">
    <w:name w:val="heading 3"/>
    <w:basedOn w:val="Normal"/>
    <w:next w:val="Normal"/>
    <w:link w:val="Rubrik3Char"/>
    <w:qFormat/>
    <w:pPr>
      <w:keepNext/>
      <w:outlineLvl w:val="2"/>
    </w:pPr>
    <w:rPr>
      <w:b/>
      <w:bCs/>
      <w:caps/>
      <w:color w:val="FFFFF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Heading3Char">
    <w:name w:val="Heading 3 Char"/>
    <w:basedOn w:val="Standardstycketeckensnitt"/>
  </w:style>
  <w:style w:type="character" w:customStyle="1" w:styleId="BrdtextChar">
    <w:name w:val="Brödtext Char"/>
    <w:link w:val="Brdtext"/>
    <w:locked/>
    <w:rPr>
      <w:rFonts w:ascii="Trebuchet MS" w:hAnsi="Trebuchet MS" w:cs="Trebuchet MS" w:hint="default"/>
      <w:sz w:val="17"/>
      <w:lang w:val="sv-SE" w:eastAsia="sv-SE" w:bidi="sv-SE"/>
    </w:rPr>
  </w:style>
  <w:style w:type="paragraph" w:styleId="Brdtext">
    <w:name w:val="Body Text"/>
    <w:basedOn w:val="Normal"/>
    <w:link w:val="BrdtextChar"/>
    <w:pPr>
      <w:spacing w:after="120" w:line="230" w:lineRule="atLeast"/>
      <w:jc w:val="both"/>
    </w:pPr>
    <w:rPr>
      <w:sz w:val="17"/>
      <w:szCs w:val="17"/>
    </w:rPr>
  </w:style>
  <w:style w:type="paragraph" w:customStyle="1" w:styleId="Innehllsrubrik">
    <w:name w:val="Innehållsrubrik"/>
    <w:basedOn w:val="Normal"/>
    <w:pPr>
      <w:spacing w:before="80" w:after="120"/>
    </w:pPr>
    <w:rPr>
      <w:b/>
      <w:caps/>
      <w:color w:val="FFFFFF"/>
      <w:lang w:val="sv-SE" w:eastAsia="sv-SE"/>
    </w:rPr>
  </w:style>
  <w:style w:type="paragraph" w:customStyle="1" w:styleId="Innehll">
    <w:name w:val="Innehåll"/>
    <w:basedOn w:val="Innehllsrubrik"/>
    <w:pPr>
      <w:spacing w:before="0"/>
    </w:pPr>
    <w:rPr>
      <w:b w:val="0"/>
    </w:rPr>
  </w:style>
  <w:style w:type="paragraph" w:customStyle="1" w:styleId="Datumochvolym">
    <w:name w:val="Datum och volym"/>
    <w:basedOn w:val="Normal"/>
    <w:pPr>
      <w:jc w:val="right"/>
    </w:pPr>
    <w:rPr>
      <w:i/>
      <w:color w:val="FFFFFF"/>
      <w:lang w:val="sv-SE" w:eastAsia="sv-SE"/>
    </w:rPr>
  </w:style>
  <w:style w:type="paragraph" w:customStyle="1" w:styleId="Kursivbildtext">
    <w:name w:val="Kursiv bildtext"/>
    <w:basedOn w:val="Normal"/>
    <w:pPr>
      <w:spacing w:line="240" w:lineRule="auto"/>
    </w:pPr>
    <w:rPr>
      <w:i/>
      <w:sz w:val="16"/>
      <w:szCs w:val="16"/>
      <w:lang w:val="sv-SE" w:eastAsia="sv-SE"/>
    </w:rPr>
  </w:style>
  <w:style w:type="paragraph" w:customStyle="1" w:styleId="Familjensnamn">
    <w:name w:val="Familjens namn"/>
    <w:basedOn w:val="Normal"/>
    <w:rPr>
      <w:b/>
      <w:color w:val="FFFFFF"/>
      <w:lang w:val="sv-SE" w:eastAsia="sv-SE"/>
    </w:rPr>
  </w:style>
  <w:style w:type="paragraph" w:customStyle="1" w:styleId="Familjeinformation">
    <w:name w:val="Familjeinformation"/>
    <w:basedOn w:val="Normal"/>
    <w:rPr>
      <w:color w:val="FFFFFF"/>
      <w:lang w:val="sv-SE" w:eastAsia="sv-SE"/>
    </w:rPr>
  </w:style>
  <w:style w:type="paragraph" w:customStyle="1" w:styleId="Webbinformation">
    <w:name w:val="Webbinformation"/>
    <w:basedOn w:val="Familjeinformation"/>
    <w:pPr>
      <w:jc w:val="right"/>
    </w:pPr>
  </w:style>
  <w:style w:type="character" w:customStyle="1" w:styleId="Rubrik3Char">
    <w:name w:val="Rubrik 3 Char"/>
    <w:link w:val="Rubrik3"/>
    <w:locked/>
    <w:rPr>
      <w:rFonts w:ascii="Trebuchet MS" w:hAnsi="Trebuchet MS" w:cs="Trebuchet MS" w:hint="default"/>
      <w:b/>
      <w:bCs/>
      <w:caps/>
      <w:color w:val="FFFFFF"/>
      <w:lang w:val="sv-SE" w:eastAsia="sv-SE" w:bidi="sv-SE"/>
    </w:rPr>
  </w:style>
  <w:style w:type="table" w:customStyle="1" w:styleId="Normaltabell1">
    <w:name w:val="Normal tabel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ubrik2Char">
    <w:name w:val="Rubrik 2 Char"/>
    <w:link w:val="Rubrik2"/>
    <w:rsid w:val="006473CF"/>
    <w:rPr>
      <w:rFonts w:ascii="Trebuchet MS" w:hAnsi="Trebuchet MS" w:cs="Trebuchet MS"/>
      <w:b/>
      <w:bCs/>
      <w:iCs/>
      <w:caps/>
      <w:color w:val="6CC5DD"/>
      <w:sz w:val="22"/>
      <w:szCs w:val="22"/>
      <w:lang w:val="en-US" w:eastAsia="en-US" w:bidi="sv-SE"/>
    </w:rPr>
  </w:style>
  <w:style w:type="character" w:styleId="Hyperlnk">
    <w:name w:val="Hyperlink"/>
    <w:rsid w:val="0004141F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319D4"/>
    <w:pPr>
      <w:spacing w:line="240" w:lineRule="auto"/>
    </w:pPr>
    <w:rPr>
      <w:rFonts w:ascii="Lucida Grande" w:hAnsi="Lucida Grande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319D4"/>
    <w:rPr>
      <w:rFonts w:ascii="Lucida Grande" w:hAnsi="Lucida Grande" w:cs="Trebuchet MS"/>
      <w:sz w:val="18"/>
      <w:szCs w:val="18"/>
      <w:lang w:val="en-US" w:eastAsia="en-US" w:bidi="sv-SE"/>
    </w:rPr>
  </w:style>
  <w:style w:type="character" w:styleId="Olstomnmnande">
    <w:name w:val="Unresolved Mention"/>
    <w:basedOn w:val="Standardstycketeckensnitt"/>
    <w:uiPriority w:val="99"/>
    <w:rsid w:val="00914B63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B8243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4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2339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ders\LOKALA~1\Temp\TCD2.tmp\Nyhetsbrev%20f&#246;r%20familj%20och%20sl&#228;kt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C:\DOCUME~1\Anders\LOKALA~1\Temp\TCD2.tmp\Nyhetsbrev för familj och släkt.dot</Template>
  <TotalTime>477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9</CharactersWithSpaces>
  <SharedDoc>false</SharedDoc>
  <HLinks>
    <vt:vector size="6" baseType="variant">
      <vt:variant>
        <vt:i4>262188</vt:i4>
      </vt:variant>
      <vt:variant>
        <vt:i4>5054</vt:i4>
      </vt:variant>
      <vt:variant>
        <vt:i4>1025</vt:i4>
      </vt:variant>
      <vt:variant>
        <vt:i4>1</vt:i4>
      </vt:variant>
      <vt:variant>
        <vt:lpwstr>Ekbacken-logo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Bruske</dc:creator>
  <cp:keywords/>
  <dc:description/>
  <cp:lastModifiedBy>Anders Bruske</cp:lastModifiedBy>
  <cp:revision>42</cp:revision>
  <cp:lastPrinted>2023-12-13T11:13:00Z</cp:lastPrinted>
  <dcterms:created xsi:type="dcterms:W3CDTF">2006-10-22T09:06:00Z</dcterms:created>
  <dcterms:modified xsi:type="dcterms:W3CDTF">2024-02-29T10:26:00Z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TC061060471053</vt:lpwstr>
  </property>
</Properties>
</file>