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5D17E" w14:textId="77777777" w:rsidR="00783BEE" w:rsidRDefault="00945413" w:rsidP="002115A7">
      <w:pPr>
        <w:spacing w:before="0" w:after="0"/>
        <w:ind w:left="0" w:right="0"/>
      </w:pPr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C9289E4" wp14:editId="619B55D6">
                <wp:simplePos x="0" y="0"/>
                <wp:positionH relativeFrom="column">
                  <wp:posOffset>190500</wp:posOffset>
                </wp:positionH>
                <wp:positionV relativeFrom="paragraph">
                  <wp:posOffset>2113915</wp:posOffset>
                </wp:positionV>
                <wp:extent cx="7200900" cy="7458075"/>
                <wp:effectExtent l="0" t="0" r="19050" b="28575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7458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ECECA" w14:textId="77777777" w:rsidR="008E3AE2" w:rsidRDefault="008E3AE2" w:rsidP="0067072B">
                            <w:pPr>
                              <w:shd w:val="clear" w:color="auto" w:fill="FFFFFF"/>
                              <w:spacing w:before="0" w:after="160" w:line="231" w:lineRule="atLeast"/>
                              <w:ind w:right="0"/>
                              <w:rPr>
                                <w:rFonts w:ascii="Times New Roman" w:eastAsia="Times New Roman" w:hAnsi="Times New Roman" w:cs="Times New Roman"/>
                                <w:b/>
                                <w:color w:val="222222"/>
                                <w:kern w:val="0"/>
                                <w:szCs w:val="24"/>
                                <w:lang w:eastAsia="sv-SE"/>
                              </w:rPr>
                            </w:pPr>
                          </w:p>
                          <w:p w14:paraId="27FD6482" w14:textId="7304A553" w:rsidR="0044789D" w:rsidRDefault="0044789D" w:rsidP="0044789D">
                            <w:pPr>
                              <w:pStyle w:val="Normalwebb"/>
                              <w:rPr>
                                <w:rFonts w:eastAsia="Times New Roman"/>
                                <w:lang w:eastAsia="sv-SE"/>
                              </w:rPr>
                            </w:pPr>
                            <w:r w:rsidRPr="0044789D">
                              <w:rPr>
                                <w:rFonts w:eastAsia="Times New Roman"/>
                                <w:lang w:eastAsia="sv-SE"/>
                              </w:rPr>
                              <w:t>Hej </w:t>
                            </w:r>
                            <w:r>
                              <w:rPr>
                                <w:rFonts w:eastAsia="Times New Roman"/>
                                <w:lang w:eastAsia="sv-SE"/>
                              </w:rPr>
                              <w:br/>
                            </w:r>
                            <w:r w:rsidRPr="0044789D">
                              <w:rPr>
                                <w:rFonts w:eastAsia="Times New Roman"/>
                                <w:lang w:eastAsia="sv-SE"/>
                              </w:rPr>
                              <w:t>Jag vill börja med att tacka för förtroendet jag fått genom att jag blev invald i styrelsen</w:t>
                            </w:r>
                            <w:r w:rsidR="00FA4A86">
                              <w:rPr>
                                <w:rFonts w:eastAsia="Times New Roman"/>
                                <w:lang w:eastAsia="sv-SE"/>
                              </w:rPr>
                              <w:t xml:space="preserve"> på årsstämman</w:t>
                            </w:r>
                            <w:r w:rsidRPr="0044789D">
                              <w:rPr>
                                <w:rFonts w:eastAsia="Times New Roman"/>
                                <w:lang w:eastAsia="sv-SE"/>
                              </w:rPr>
                              <w:t>. Jag kommer att göra mitt bästa för att förvalta detta uppdrag. </w:t>
                            </w:r>
                          </w:p>
                          <w:p w14:paraId="53441B1F" w14:textId="10D93889" w:rsidR="0044789D" w:rsidRPr="0044789D" w:rsidRDefault="0044789D" w:rsidP="0044789D">
                            <w:pPr>
                              <w:pStyle w:val="Normalwebb"/>
                              <w:rPr>
                                <w:rFonts w:eastAsia="Times New Roman"/>
                                <w:lang w:eastAsia="sv-SE"/>
                              </w:rPr>
                            </w:pPr>
                            <w:r w:rsidRPr="0044789D">
                              <w:rPr>
                                <w:rFonts w:eastAsia="Times New Roman"/>
                                <w:lang w:eastAsia="sv-SE"/>
                              </w:rPr>
                              <w:t>Vill också passa på att välkomna Christoffer Ousbäck som också blev invald i styrelsen på årsstämman. </w:t>
                            </w:r>
                            <w:r>
                              <w:rPr>
                                <w:rFonts w:eastAsia="Times New Roman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eastAsia="Times New Roman"/>
                                <w:lang w:eastAsia="sv-SE"/>
                              </w:rPr>
                              <w:br/>
                            </w:r>
                            <w:r w:rsidRPr="0044789D">
                              <w:rPr>
                                <w:rFonts w:eastAsia="Times New Roman"/>
                                <w:lang w:eastAsia="sv-SE"/>
                              </w:rPr>
                              <w:t>Det är ett fantastiskt läge Reveln har. När jag flyttade hit under sensommaren förra året möttes jag av många vänliga och stolta boende. Många som berättade att de bott i föreningen i många år. Andra som har släkting</w:t>
                            </w:r>
                            <w:r w:rsidR="00FA4A86">
                              <w:rPr>
                                <w:rFonts w:eastAsia="Times New Roman"/>
                                <w:lang w:eastAsia="sv-SE"/>
                              </w:rPr>
                              <w:t>ar</w:t>
                            </w:r>
                            <w:r w:rsidRPr="0044789D">
                              <w:rPr>
                                <w:rFonts w:eastAsia="Times New Roman"/>
                                <w:lang w:eastAsia="sv-SE"/>
                              </w:rPr>
                              <w:t xml:space="preserve"> som bor här. Alla gav ett underbart, positivt intryck. Det kändes mycket bra och jag kände mig välkommen.  </w:t>
                            </w:r>
                          </w:p>
                          <w:p w14:paraId="58C4B510" w14:textId="785A89E0" w:rsidR="0044789D" w:rsidRPr="0044789D" w:rsidRDefault="0044789D" w:rsidP="0044789D">
                            <w:pPr>
                              <w:pStyle w:val="Normalwebb"/>
                              <w:rPr>
                                <w:rFonts w:eastAsia="Times New Roman"/>
                                <w:lang w:eastAsia="sv-SE"/>
                              </w:rPr>
                            </w:pPr>
                            <w:r>
                              <w:rPr>
                                <w:rFonts w:eastAsia="Times New Roman"/>
                                <w:lang w:eastAsia="sv-SE"/>
                              </w:rPr>
                              <w:t>Jag t</w:t>
                            </w:r>
                            <w:r w:rsidRPr="0044789D">
                              <w:rPr>
                                <w:rFonts w:eastAsia="Times New Roman"/>
                                <w:lang w:eastAsia="sv-SE"/>
                              </w:rPr>
                              <w:t>ror att vi alla kan ha målsättningen att Reveln ska vara en av de mest attraktiva BRF i Lomma att bo i</w:t>
                            </w:r>
                            <w:r>
                              <w:rPr>
                                <w:rFonts w:eastAsia="Times New Roman"/>
                                <w:lang w:eastAsia="sv-SE"/>
                              </w:rPr>
                              <w:t>,</w:t>
                            </w:r>
                            <w:r w:rsidRPr="0044789D">
                              <w:rPr>
                                <w:rFonts w:eastAsia="Times New Roman"/>
                                <w:lang w:eastAsia="sv-SE"/>
                              </w:rPr>
                              <w:t xml:space="preserve"> oavsett om man är ungdom, barnfamilj eller senior. Det kommer jag att arbeta för</w:t>
                            </w:r>
                            <w:r>
                              <w:rPr>
                                <w:rFonts w:eastAsia="Times New Roman"/>
                                <w:lang w:eastAsia="sv-SE"/>
                              </w:rPr>
                              <w:t xml:space="preserve"> tillsammans med övriga i styrelsen.</w:t>
                            </w:r>
                          </w:p>
                          <w:p w14:paraId="2A2857D3" w14:textId="051345D6" w:rsidR="0044789D" w:rsidRPr="0044789D" w:rsidRDefault="0044789D" w:rsidP="0044789D">
                            <w:pPr>
                              <w:pStyle w:val="Normalwebb"/>
                              <w:rPr>
                                <w:rFonts w:eastAsia="Times New Roman"/>
                                <w:lang w:eastAsia="sv-SE"/>
                              </w:rPr>
                            </w:pPr>
                            <w:r w:rsidRPr="0044789D">
                              <w:rPr>
                                <w:rFonts w:eastAsia="Times New Roman"/>
                                <w:lang w:eastAsia="sv-SE"/>
                              </w:rPr>
                              <w:t xml:space="preserve">Jag har för avsikt att sätta mig in i de avtal och rutiner som finns i BRF Reveln så snart jag kan. Jag är på god väg men det kommer att ta tid. Jag ber er ha överseende och förståelse för detta. Jag gör mitt bästa. </w:t>
                            </w:r>
                            <w:r w:rsidR="00FA4A86">
                              <w:rPr>
                                <w:rFonts w:eastAsia="Times New Roman"/>
                                <w:lang w:eastAsia="sv-SE"/>
                              </w:rPr>
                              <w:t>Jag h</w:t>
                            </w:r>
                            <w:r w:rsidRPr="0044789D">
                              <w:rPr>
                                <w:rFonts w:eastAsia="Times New Roman"/>
                                <w:lang w:eastAsia="sv-SE"/>
                              </w:rPr>
                              <w:t>ar redan bland annat haft lite olika träffar med de som är involverade i driften, både internt och externt</w:t>
                            </w:r>
                            <w:r w:rsidR="00FA4A86">
                              <w:rPr>
                                <w:rFonts w:eastAsia="Times New Roman"/>
                                <w:lang w:eastAsia="sv-SE"/>
                              </w:rPr>
                              <w:t>,</w:t>
                            </w:r>
                            <w:r w:rsidRPr="0044789D">
                              <w:rPr>
                                <w:rFonts w:eastAsia="Times New Roman"/>
                                <w:lang w:eastAsia="sv-SE"/>
                              </w:rPr>
                              <w:t xml:space="preserve"> som tex HSB.   </w:t>
                            </w:r>
                          </w:p>
                          <w:p w14:paraId="5C74F7AC" w14:textId="5833B300" w:rsidR="0044789D" w:rsidRPr="0044789D" w:rsidRDefault="0044789D" w:rsidP="0044789D">
                            <w:pPr>
                              <w:pStyle w:val="Normalwebb"/>
                              <w:rPr>
                                <w:rFonts w:eastAsia="Times New Roman"/>
                                <w:lang w:eastAsia="sv-SE"/>
                              </w:rPr>
                            </w:pPr>
                            <w:r w:rsidRPr="0044789D">
                              <w:rPr>
                                <w:rFonts w:eastAsia="Times New Roman"/>
                                <w:lang w:eastAsia="sv-SE"/>
                              </w:rPr>
                              <w:t>Inom kort kommer på förekommen anledning ett nytt Vågsk</w:t>
                            </w:r>
                            <w:r>
                              <w:rPr>
                                <w:rFonts w:eastAsia="Times New Roman"/>
                                <w:lang w:eastAsia="sv-SE"/>
                              </w:rPr>
                              <w:t>v</w:t>
                            </w:r>
                            <w:r w:rsidRPr="0044789D">
                              <w:rPr>
                                <w:rFonts w:eastAsia="Times New Roman"/>
                                <w:lang w:eastAsia="sv-SE"/>
                              </w:rPr>
                              <w:t>alp om stort och smått och allt där emellan.  </w:t>
                            </w:r>
                          </w:p>
                          <w:p w14:paraId="70993F3C" w14:textId="77777777" w:rsidR="0044789D" w:rsidRPr="0044789D" w:rsidRDefault="0044789D" w:rsidP="0044789D">
                            <w:pPr>
                              <w:pStyle w:val="Normalwebb"/>
                              <w:ind w:left="0" w:firstLine="720"/>
                              <w:rPr>
                                <w:rFonts w:eastAsia="Times New Roman"/>
                                <w:lang w:eastAsia="sv-SE"/>
                              </w:rPr>
                            </w:pPr>
                            <w:r w:rsidRPr="0044789D">
                              <w:rPr>
                                <w:rFonts w:eastAsia="Times New Roman"/>
                                <w:lang w:eastAsia="sv-SE"/>
                              </w:rPr>
                              <w:t>Vill passa på att önska alla boende en fortsatt fin sommar.</w:t>
                            </w:r>
                          </w:p>
                          <w:p w14:paraId="421BC92C" w14:textId="77777777" w:rsidR="0044789D" w:rsidRPr="0044789D" w:rsidRDefault="0044789D" w:rsidP="0044789D">
                            <w:pPr>
                              <w:pStyle w:val="Normalwebb"/>
                              <w:rPr>
                                <w:rFonts w:eastAsia="Times New Roman"/>
                                <w:lang w:eastAsia="sv-SE"/>
                              </w:rPr>
                            </w:pPr>
                          </w:p>
                          <w:p w14:paraId="381EC890" w14:textId="0202DA33" w:rsidR="0044789D" w:rsidRPr="0044789D" w:rsidRDefault="0044789D" w:rsidP="0044789D">
                            <w:pPr>
                              <w:pStyle w:val="Normalwebb"/>
                              <w:rPr>
                                <w:rFonts w:eastAsia="Times New Roman"/>
                                <w:lang w:eastAsia="sv-SE"/>
                              </w:rPr>
                            </w:pPr>
                            <w:r w:rsidRPr="0044789D">
                              <w:rPr>
                                <w:rFonts w:eastAsia="Times New Roman"/>
                                <w:lang w:eastAsia="sv-SE"/>
                              </w:rPr>
                              <w:t>Vänligen </w:t>
                            </w:r>
                            <w:r>
                              <w:rPr>
                                <w:rFonts w:eastAsia="Times New Roman"/>
                                <w:lang w:eastAsia="sv-SE"/>
                              </w:rPr>
                              <w:br/>
                            </w:r>
                            <w:r w:rsidRPr="0044789D">
                              <w:rPr>
                                <w:rFonts w:eastAsia="Times New Roman"/>
                                <w:lang w:eastAsia="sv-SE"/>
                              </w:rPr>
                              <w:t>Marina Nilsson</w:t>
                            </w:r>
                            <w:r>
                              <w:rPr>
                                <w:rFonts w:eastAsia="Times New Roman"/>
                                <w:lang w:eastAsia="sv-SE"/>
                              </w:rPr>
                              <w:br/>
                            </w:r>
                            <w:r w:rsidRPr="0044789D">
                              <w:rPr>
                                <w:rFonts w:eastAsia="Times New Roman"/>
                                <w:lang w:eastAsia="sv-SE"/>
                              </w:rPr>
                              <w:t>Ordförande</w:t>
                            </w:r>
                            <w:r>
                              <w:rPr>
                                <w:rFonts w:eastAsia="Times New Roman"/>
                                <w:lang w:eastAsia="sv-SE"/>
                              </w:rPr>
                              <w:br/>
                            </w:r>
                            <w:r w:rsidRPr="0044789D">
                              <w:rPr>
                                <w:rFonts w:eastAsia="Times New Roman"/>
                                <w:lang w:eastAsia="sv-SE"/>
                              </w:rPr>
                              <w:t>BRF Reveln</w:t>
                            </w:r>
                          </w:p>
                          <w:p w14:paraId="4A0C477E" w14:textId="77777777" w:rsidR="009048AD" w:rsidRDefault="009048AD" w:rsidP="00BB4CD5">
                            <w:pPr>
                              <w:pStyle w:val="Normalwebb"/>
                              <w:rPr>
                                <w:rFonts w:eastAsia="Times New Roman"/>
                                <w:lang w:eastAsia="sv-SE"/>
                              </w:rPr>
                            </w:pPr>
                          </w:p>
                          <w:p w14:paraId="541F8F87" w14:textId="77777777" w:rsidR="009048AD" w:rsidRPr="00BB4CD5" w:rsidRDefault="009048AD" w:rsidP="00BB4CD5">
                            <w:pPr>
                              <w:pStyle w:val="Normalwebb"/>
                              <w:rPr>
                                <w:rFonts w:eastAsia="Times New Roman"/>
                                <w:lang w:eastAsia="sv-SE"/>
                              </w:rPr>
                            </w:pPr>
                          </w:p>
                          <w:p w14:paraId="59D21751" w14:textId="77777777" w:rsidR="00BB4CD5" w:rsidRDefault="00BB4CD5" w:rsidP="00BB4CD5">
                            <w:pPr>
                              <w:rPr>
                                <w:rStyle w:val="Stark"/>
                              </w:rPr>
                            </w:pPr>
                          </w:p>
                          <w:p w14:paraId="6BD56021" w14:textId="77777777" w:rsidR="00FB6935" w:rsidRDefault="00FB6935" w:rsidP="00945413"/>
                          <w:p w14:paraId="73D5CCCB" w14:textId="77777777" w:rsidR="00100C90" w:rsidRDefault="00100C90" w:rsidP="0094541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9289E4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15pt;margin-top:166.45pt;width:567pt;height:587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">
                <v:textbox>
                  <w:txbxContent>
                    <w:p w14:paraId="503ECECA" w14:textId="77777777" w:rsidR="008E3AE2" w:rsidRDefault="008E3AE2" w:rsidP="0067072B">
                      <w:pPr>
                        <w:shd w:val="clear" w:color="auto" w:fill="FFFFFF"/>
                        <w:spacing w:before="0" w:after="160" w:line="231" w:lineRule="atLeast"/>
                        <w:ind w:right="0"/>
                        <w:rPr>
                          <w:rFonts w:ascii="Times New Roman" w:eastAsia="Times New Roman" w:hAnsi="Times New Roman" w:cs="Times New Roman"/>
                          <w:b/>
                          <w:color w:val="222222"/>
                          <w:kern w:val="0"/>
                          <w:szCs w:val="24"/>
                          <w:lang w:eastAsia="sv-SE"/>
                        </w:rPr>
                      </w:pPr>
                    </w:p>
                    <w:p w14:paraId="27FD6482" w14:textId="7304A553" w:rsidR="0044789D" w:rsidRDefault="0044789D" w:rsidP="0044789D">
                      <w:pPr>
                        <w:pStyle w:val="Normalwebb"/>
                        <w:rPr>
                          <w:rFonts w:eastAsia="Times New Roman"/>
                          <w:lang w:eastAsia="sv-SE"/>
                        </w:rPr>
                      </w:pPr>
                      <w:r w:rsidRPr="0044789D">
                        <w:rPr>
                          <w:rFonts w:eastAsia="Times New Roman"/>
                          <w:lang w:eastAsia="sv-SE"/>
                        </w:rPr>
                        <w:t>Hej </w:t>
                      </w:r>
                      <w:r>
                        <w:rPr>
                          <w:rFonts w:eastAsia="Times New Roman"/>
                          <w:lang w:eastAsia="sv-SE"/>
                        </w:rPr>
                        <w:br/>
                      </w:r>
                      <w:r w:rsidRPr="0044789D">
                        <w:rPr>
                          <w:rFonts w:eastAsia="Times New Roman"/>
                          <w:lang w:eastAsia="sv-SE"/>
                        </w:rPr>
                        <w:t>Jag vill börja med att tacka för förtroendet jag fått genom att jag blev invald i styrelsen</w:t>
                      </w:r>
                      <w:r w:rsidR="00FA4A86">
                        <w:rPr>
                          <w:rFonts w:eastAsia="Times New Roman"/>
                          <w:lang w:eastAsia="sv-SE"/>
                        </w:rPr>
                        <w:t xml:space="preserve"> på årsstämman</w:t>
                      </w:r>
                      <w:r w:rsidRPr="0044789D">
                        <w:rPr>
                          <w:rFonts w:eastAsia="Times New Roman"/>
                          <w:lang w:eastAsia="sv-SE"/>
                        </w:rPr>
                        <w:t>. Jag kommer att göra mitt bästa för att förvalta detta uppdrag. </w:t>
                      </w:r>
                    </w:p>
                    <w:p w14:paraId="53441B1F" w14:textId="10D93889" w:rsidR="0044789D" w:rsidRPr="0044789D" w:rsidRDefault="0044789D" w:rsidP="0044789D">
                      <w:pPr>
                        <w:pStyle w:val="Normalwebb"/>
                        <w:rPr>
                          <w:rFonts w:eastAsia="Times New Roman"/>
                          <w:lang w:eastAsia="sv-SE"/>
                        </w:rPr>
                      </w:pPr>
                      <w:r w:rsidRPr="0044789D">
                        <w:rPr>
                          <w:rFonts w:eastAsia="Times New Roman"/>
                          <w:lang w:eastAsia="sv-SE"/>
                        </w:rPr>
                        <w:t>Vill också passa på att välkomna Christoffer Ousbäck som också blev invald i styrelsen på årsstämman. </w:t>
                      </w:r>
                      <w:r>
                        <w:rPr>
                          <w:rFonts w:eastAsia="Times New Roman"/>
                          <w:lang w:eastAsia="sv-SE"/>
                        </w:rPr>
                        <w:br/>
                      </w:r>
                      <w:r>
                        <w:rPr>
                          <w:rFonts w:eastAsia="Times New Roman"/>
                          <w:lang w:eastAsia="sv-SE"/>
                        </w:rPr>
                        <w:br/>
                      </w:r>
                      <w:r w:rsidRPr="0044789D">
                        <w:rPr>
                          <w:rFonts w:eastAsia="Times New Roman"/>
                          <w:lang w:eastAsia="sv-SE"/>
                        </w:rPr>
                        <w:t>Det är ett fantastiskt läge Reveln har. När jag flyttade hit under sensommaren förra året möttes jag av många vänliga och stolta boende. Många som berättade att de bott i föreningen i många år. Andra som har släkting</w:t>
                      </w:r>
                      <w:r w:rsidR="00FA4A86">
                        <w:rPr>
                          <w:rFonts w:eastAsia="Times New Roman"/>
                          <w:lang w:eastAsia="sv-SE"/>
                        </w:rPr>
                        <w:t>ar</w:t>
                      </w:r>
                      <w:r w:rsidRPr="0044789D">
                        <w:rPr>
                          <w:rFonts w:eastAsia="Times New Roman"/>
                          <w:lang w:eastAsia="sv-SE"/>
                        </w:rPr>
                        <w:t xml:space="preserve"> som bor här. Alla gav ett underbart, positivt intryck. Det kändes mycket bra och jag kände mig välkommen.  </w:t>
                      </w:r>
                    </w:p>
                    <w:p w14:paraId="58C4B510" w14:textId="785A89E0" w:rsidR="0044789D" w:rsidRPr="0044789D" w:rsidRDefault="0044789D" w:rsidP="0044789D">
                      <w:pPr>
                        <w:pStyle w:val="Normalwebb"/>
                        <w:rPr>
                          <w:rFonts w:eastAsia="Times New Roman"/>
                          <w:lang w:eastAsia="sv-SE"/>
                        </w:rPr>
                      </w:pPr>
                      <w:r>
                        <w:rPr>
                          <w:rFonts w:eastAsia="Times New Roman"/>
                          <w:lang w:eastAsia="sv-SE"/>
                        </w:rPr>
                        <w:t>Jag t</w:t>
                      </w:r>
                      <w:r w:rsidRPr="0044789D">
                        <w:rPr>
                          <w:rFonts w:eastAsia="Times New Roman"/>
                          <w:lang w:eastAsia="sv-SE"/>
                        </w:rPr>
                        <w:t>ror att vi alla kan ha målsättningen att Reveln ska vara en av de mest attraktiva BRF i Lomma att bo i</w:t>
                      </w:r>
                      <w:r>
                        <w:rPr>
                          <w:rFonts w:eastAsia="Times New Roman"/>
                          <w:lang w:eastAsia="sv-SE"/>
                        </w:rPr>
                        <w:t>,</w:t>
                      </w:r>
                      <w:r w:rsidRPr="0044789D">
                        <w:rPr>
                          <w:rFonts w:eastAsia="Times New Roman"/>
                          <w:lang w:eastAsia="sv-SE"/>
                        </w:rPr>
                        <w:t xml:space="preserve"> oavsett om man är ungdom, barnfamilj eller senior. Det kommer jag att arbeta för</w:t>
                      </w:r>
                      <w:r>
                        <w:rPr>
                          <w:rFonts w:eastAsia="Times New Roman"/>
                          <w:lang w:eastAsia="sv-SE"/>
                        </w:rPr>
                        <w:t xml:space="preserve"> tillsammans med övriga i styrelsen.</w:t>
                      </w:r>
                    </w:p>
                    <w:p w14:paraId="2A2857D3" w14:textId="051345D6" w:rsidR="0044789D" w:rsidRPr="0044789D" w:rsidRDefault="0044789D" w:rsidP="0044789D">
                      <w:pPr>
                        <w:pStyle w:val="Normalwebb"/>
                        <w:rPr>
                          <w:rFonts w:eastAsia="Times New Roman"/>
                          <w:lang w:eastAsia="sv-SE"/>
                        </w:rPr>
                      </w:pPr>
                      <w:r w:rsidRPr="0044789D">
                        <w:rPr>
                          <w:rFonts w:eastAsia="Times New Roman"/>
                          <w:lang w:eastAsia="sv-SE"/>
                        </w:rPr>
                        <w:t xml:space="preserve">Jag har för avsikt att sätta mig in i de avtal och rutiner som finns i BRF Reveln så snart jag kan. Jag är på god väg men det kommer att ta tid. Jag ber er ha överseende och förståelse för detta. Jag gör mitt bästa. </w:t>
                      </w:r>
                      <w:r w:rsidR="00FA4A86">
                        <w:rPr>
                          <w:rFonts w:eastAsia="Times New Roman"/>
                          <w:lang w:eastAsia="sv-SE"/>
                        </w:rPr>
                        <w:t>Jag h</w:t>
                      </w:r>
                      <w:r w:rsidRPr="0044789D">
                        <w:rPr>
                          <w:rFonts w:eastAsia="Times New Roman"/>
                          <w:lang w:eastAsia="sv-SE"/>
                        </w:rPr>
                        <w:t>ar redan bland annat haft lite olika träffar med de som är involverade i driften, både internt och externt</w:t>
                      </w:r>
                      <w:r w:rsidR="00FA4A86">
                        <w:rPr>
                          <w:rFonts w:eastAsia="Times New Roman"/>
                          <w:lang w:eastAsia="sv-SE"/>
                        </w:rPr>
                        <w:t>,</w:t>
                      </w:r>
                      <w:r w:rsidRPr="0044789D">
                        <w:rPr>
                          <w:rFonts w:eastAsia="Times New Roman"/>
                          <w:lang w:eastAsia="sv-SE"/>
                        </w:rPr>
                        <w:t xml:space="preserve"> som tex HSB.   </w:t>
                      </w:r>
                    </w:p>
                    <w:p w14:paraId="5C74F7AC" w14:textId="5833B300" w:rsidR="0044789D" w:rsidRPr="0044789D" w:rsidRDefault="0044789D" w:rsidP="0044789D">
                      <w:pPr>
                        <w:pStyle w:val="Normalwebb"/>
                        <w:rPr>
                          <w:rFonts w:eastAsia="Times New Roman"/>
                          <w:lang w:eastAsia="sv-SE"/>
                        </w:rPr>
                      </w:pPr>
                      <w:r w:rsidRPr="0044789D">
                        <w:rPr>
                          <w:rFonts w:eastAsia="Times New Roman"/>
                          <w:lang w:eastAsia="sv-SE"/>
                        </w:rPr>
                        <w:t>Inom kort kommer på förekommen anledning ett nytt Vågsk</w:t>
                      </w:r>
                      <w:r>
                        <w:rPr>
                          <w:rFonts w:eastAsia="Times New Roman"/>
                          <w:lang w:eastAsia="sv-SE"/>
                        </w:rPr>
                        <w:t>v</w:t>
                      </w:r>
                      <w:r w:rsidRPr="0044789D">
                        <w:rPr>
                          <w:rFonts w:eastAsia="Times New Roman"/>
                          <w:lang w:eastAsia="sv-SE"/>
                        </w:rPr>
                        <w:t>alp om stort och smått och allt där emellan.  </w:t>
                      </w:r>
                    </w:p>
                    <w:p w14:paraId="70993F3C" w14:textId="77777777" w:rsidR="0044789D" w:rsidRPr="0044789D" w:rsidRDefault="0044789D" w:rsidP="0044789D">
                      <w:pPr>
                        <w:pStyle w:val="Normalwebb"/>
                        <w:ind w:left="0" w:firstLine="720"/>
                        <w:rPr>
                          <w:rFonts w:eastAsia="Times New Roman"/>
                          <w:lang w:eastAsia="sv-SE"/>
                        </w:rPr>
                      </w:pPr>
                      <w:r w:rsidRPr="0044789D">
                        <w:rPr>
                          <w:rFonts w:eastAsia="Times New Roman"/>
                          <w:lang w:eastAsia="sv-SE"/>
                        </w:rPr>
                        <w:t>Vill passa på att önska alla boende en fortsatt fin sommar.</w:t>
                      </w:r>
                    </w:p>
                    <w:p w14:paraId="421BC92C" w14:textId="77777777" w:rsidR="0044789D" w:rsidRPr="0044789D" w:rsidRDefault="0044789D" w:rsidP="0044789D">
                      <w:pPr>
                        <w:pStyle w:val="Normalwebb"/>
                        <w:rPr>
                          <w:rFonts w:eastAsia="Times New Roman"/>
                          <w:lang w:eastAsia="sv-SE"/>
                        </w:rPr>
                      </w:pPr>
                    </w:p>
                    <w:p w14:paraId="381EC890" w14:textId="0202DA33" w:rsidR="0044789D" w:rsidRPr="0044789D" w:rsidRDefault="0044789D" w:rsidP="0044789D">
                      <w:pPr>
                        <w:pStyle w:val="Normalwebb"/>
                        <w:rPr>
                          <w:rFonts w:eastAsia="Times New Roman"/>
                          <w:lang w:eastAsia="sv-SE"/>
                        </w:rPr>
                      </w:pPr>
                      <w:r w:rsidRPr="0044789D">
                        <w:rPr>
                          <w:rFonts w:eastAsia="Times New Roman"/>
                          <w:lang w:eastAsia="sv-SE"/>
                        </w:rPr>
                        <w:t>Vänligen </w:t>
                      </w:r>
                      <w:r>
                        <w:rPr>
                          <w:rFonts w:eastAsia="Times New Roman"/>
                          <w:lang w:eastAsia="sv-SE"/>
                        </w:rPr>
                        <w:br/>
                      </w:r>
                      <w:r w:rsidRPr="0044789D">
                        <w:rPr>
                          <w:rFonts w:eastAsia="Times New Roman"/>
                          <w:lang w:eastAsia="sv-SE"/>
                        </w:rPr>
                        <w:t>Marina Nilsson</w:t>
                      </w:r>
                      <w:r>
                        <w:rPr>
                          <w:rFonts w:eastAsia="Times New Roman"/>
                          <w:lang w:eastAsia="sv-SE"/>
                        </w:rPr>
                        <w:br/>
                      </w:r>
                      <w:r w:rsidRPr="0044789D">
                        <w:rPr>
                          <w:rFonts w:eastAsia="Times New Roman"/>
                          <w:lang w:eastAsia="sv-SE"/>
                        </w:rPr>
                        <w:t>Ordförande</w:t>
                      </w:r>
                      <w:r>
                        <w:rPr>
                          <w:rFonts w:eastAsia="Times New Roman"/>
                          <w:lang w:eastAsia="sv-SE"/>
                        </w:rPr>
                        <w:br/>
                      </w:r>
                      <w:r w:rsidRPr="0044789D">
                        <w:rPr>
                          <w:rFonts w:eastAsia="Times New Roman"/>
                          <w:lang w:eastAsia="sv-SE"/>
                        </w:rPr>
                        <w:t>BRF Reveln</w:t>
                      </w:r>
                    </w:p>
                    <w:p w14:paraId="4A0C477E" w14:textId="77777777" w:rsidR="009048AD" w:rsidRDefault="009048AD" w:rsidP="00BB4CD5">
                      <w:pPr>
                        <w:pStyle w:val="Normalwebb"/>
                        <w:rPr>
                          <w:rFonts w:eastAsia="Times New Roman"/>
                          <w:lang w:eastAsia="sv-SE"/>
                        </w:rPr>
                      </w:pPr>
                    </w:p>
                    <w:p w14:paraId="541F8F87" w14:textId="77777777" w:rsidR="009048AD" w:rsidRPr="00BB4CD5" w:rsidRDefault="009048AD" w:rsidP="00BB4CD5">
                      <w:pPr>
                        <w:pStyle w:val="Normalwebb"/>
                        <w:rPr>
                          <w:rFonts w:eastAsia="Times New Roman"/>
                          <w:lang w:eastAsia="sv-SE"/>
                        </w:rPr>
                      </w:pPr>
                    </w:p>
                    <w:p w14:paraId="59D21751" w14:textId="77777777" w:rsidR="00BB4CD5" w:rsidRDefault="00BB4CD5" w:rsidP="00BB4CD5">
                      <w:pPr>
                        <w:rPr>
                          <w:rStyle w:val="Stark"/>
                        </w:rPr>
                      </w:pPr>
                    </w:p>
                    <w:p w14:paraId="6BD56021" w14:textId="77777777" w:rsidR="00FB6935" w:rsidRDefault="00FB6935" w:rsidP="00945413"/>
                    <w:p w14:paraId="73D5CCCB" w14:textId="77777777" w:rsidR="00100C90" w:rsidRDefault="00100C90" w:rsidP="00945413"/>
                  </w:txbxContent>
                </v:textbox>
                <w10:wrap type="square"/>
              </v:shape>
            </w:pict>
          </mc:Fallback>
        </mc:AlternateContent>
      </w:r>
      <w:r w:rsidR="00BC26D3">
        <w:rPr>
          <w:b/>
          <w:noProof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D441F8" wp14:editId="25F3BB89">
                <wp:simplePos x="0" y="0"/>
                <wp:positionH relativeFrom="margin">
                  <wp:posOffset>1104900</wp:posOffset>
                </wp:positionH>
                <wp:positionV relativeFrom="page">
                  <wp:posOffset>1193800</wp:posOffset>
                </wp:positionV>
                <wp:extent cx="5930900" cy="850900"/>
                <wp:effectExtent l="0" t="0" r="0" b="0"/>
                <wp:wrapNone/>
                <wp:docPr id="26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A8DA2A" w14:textId="565AE591" w:rsidR="00BC26D3" w:rsidRPr="00136A20" w:rsidRDefault="00BC26D3" w:rsidP="00136A20">
                            <w:pPr>
                              <w:pStyle w:val="Rubrik9"/>
                              <w:tabs>
                                <w:tab w:val="left" w:pos="2835"/>
                                <w:tab w:val="left" w:pos="7088"/>
                              </w:tabs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136A20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HSB Brf Reveln i Lomma, </w:t>
                            </w:r>
                            <w:r w:rsidR="00136A20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Pr="00136A20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Strandängsgatan 1, 234 33  Lomma</w:t>
                            </w:r>
                            <w:r w:rsidRPr="00136A20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="00D006EE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ju</w:t>
                            </w:r>
                            <w:r w:rsidR="00DD32FE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li</w:t>
                            </w:r>
                            <w:r w:rsidR="005F247C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13A9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202</w:t>
                            </w:r>
                            <w:r w:rsidR="00A122D8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30C659CC" w14:textId="50AA26BB" w:rsidR="00BC26D3" w:rsidRPr="00136A20" w:rsidRDefault="0067072B" w:rsidP="00136A20">
                            <w:pPr>
                              <w:pStyle w:val="Rubrik9"/>
                              <w:tabs>
                                <w:tab w:val="left" w:pos="2835"/>
                                <w:tab w:val="left" w:pos="7088"/>
                              </w:tabs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Hyperlnk"/>
                                <w:color w:val="FFFFFF" w:themeColor="background1"/>
                                <w:sz w:val="24"/>
                                <w:szCs w:val="24"/>
                              </w:rPr>
                              <w:t>brfreveln@gmail.com</w:t>
                            </w:r>
                            <w:r w:rsidR="00136A20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="00BC26D3" w:rsidRPr="00136A20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Redaktör Bengt-Åke Hägg</w:t>
                            </w:r>
                          </w:p>
                        </w:txbxContent>
                      </wps:txbx>
                      <wps:bodyPr rot="0" vert="horz" wrap="square" lIns="0" tIns="9144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441F8" id="Text Box 6" o:spid="_x0000_s1027" type="#_x0000_t202" style="position:absolute;margin-left:87pt;margin-top:94pt;width:467pt;height:6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" filled="f" stroked="f">
                <v:textbox inset="0,.72pt,0,0">
                  <w:txbxContent>
                    <w:p w14:paraId="68A8DA2A" w14:textId="565AE591" w:rsidR="00BC26D3" w:rsidRPr="00136A20" w:rsidRDefault="00BC26D3" w:rsidP="00136A20">
                      <w:pPr>
                        <w:pStyle w:val="Rubrik9"/>
                        <w:tabs>
                          <w:tab w:val="left" w:pos="2835"/>
                          <w:tab w:val="left" w:pos="7088"/>
                        </w:tabs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136A20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HSB Brf Reveln i Lomma, </w:t>
                      </w:r>
                      <w:r w:rsidR="00136A20">
                        <w:rPr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136A20">
                        <w:rPr>
                          <w:color w:val="FFFFFF" w:themeColor="background1"/>
                          <w:sz w:val="24"/>
                          <w:szCs w:val="24"/>
                        </w:rPr>
                        <w:t>Strandängsgatan 1, 234 33  Lomma</w:t>
                      </w:r>
                      <w:r w:rsidRPr="00136A20">
                        <w:rPr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="00D006EE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ju</w:t>
                      </w:r>
                      <w:r w:rsidR="00DD32FE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li</w:t>
                      </w:r>
                      <w:r w:rsidR="005F247C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="008F13A9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202</w:t>
                      </w:r>
                      <w:r w:rsidR="00A122D8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6</w:t>
                      </w:r>
                    </w:p>
                    <w:p w14:paraId="30C659CC" w14:textId="50AA26BB" w:rsidR="00BC26D3" w:rsidRPr="00136A20" w:rsidRDefault="0067072B" w:rsidP="00136A20">
                      <w:pPr>
                        <w:pStyle w:val="Rubrik9"/>
                        <w:tabs>
                          <w:tab w:val="left" w:pos="2835"/>
                          <w:tab w:val="left" w:pos="7088"/>
                        </w:tabs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Style w:val="Hyperlnk"/>
                          <w:color w:val="FFFFFF" w:themeColor="background1"/>
                          <w:sz w:val="24"/>
                          <w:szCs w:val="24"/>
                        </w:rPr>
                        <w:t>brfreveln@gmail.com</w:t>
                      </w:r>
                      <w:r w:rsidR="00136A20">
                        <w:rPr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="00BC26D3" w:rsidRPr="00136A20">
                        <w:rPr>
                          <w:color w:val="FFFFFF" w:themeColor="background1"/>
                          <w:sz w:val="24"/>
                          <w:szCs w:val="24"/>
                        </w:rPr>
                        <w:t>Redaktör Bengt-Åke Hägg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C26D3" w:rsidRPr="00BC26D3">
        <w:rPr>
          <w:noProof/>
          <w:lang w:eastAsia="sv-S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26E34BD" wp14:editId="28E9F274">
                <wp:simplePos x="0" y="0"/>
                <wp:positionH relativeFrom="column">
                  <wp:posOffset>0</wp:posOffset>
                </wp:positionH>
                <wp:positionV relativeFrom="paragraph">
                  <wp:posOffset>-660400</wp:posOffset>
                </wp:positionV>
                <wp:extent cx="8298030" cy="2578100"/>
                <wp:effectExtent l="0" t="0" r="8255" b="0"/>
                <wp:wrapNone/>
                <wp:docPr id="11" name="Grupp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2D54145A-27FD-7D48-A8D9-58619B2D335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98030" cy="2578100"/>
                          <a:chOff x="0" y="0"/>
                          <a:chExt cx="8298030" cy="2578100"/>
                        </a:xfrm>
                      </wpg:grpSpPr>
                      <pic:pic xmlns:pic="http://schemas.openxmlformats.org/drawingml/2006/picture">
                        <pic:nvPicPr>
                          <pic:cNvPr id="2" name="Bildobjekt 2">
                            <a:extLst>
                              <a:ext uri="{FF2B5EF4-FFF2-40B4-BE49-F238E27FC236}">
                                <a16:creationId xmlns:a16="http://schemas.microsoft.com/office/drawing/2014/main" id="{FCB03859-5B86-464F-86F5-887D5EBB9AB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3030" y="0"/>
                            <a:ext cx="8255000" cy="2578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Bildobjekt 3">
                            <a:extLst>
                              <a:ext uri="{FF2B5EF4-FFF2-40B4-BE49-F238E27FC236}">
                                <a16:creationId xmlns:a16="http://schemas.microsoft.com/office/drawing/2014/main" id="{5EB7E56F-15E7-FA47-B4ED-3370D11C298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221" cy="913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Rektangel 4">
                          <a:extLst>
                            <a:ext uri="{FF2B5EF4-FFF2-40B4-BE49-F238E27FC236}">
                              <a16:creationId xmlns:a16="http://schemas.microsoft.com/office/drawing/2014/main" id="{B2FBBD0A-0197-D142-9A36-89D78465C85F}"/>
                            </a:ext>
                          </a:extLst>
                        </wps:cNvPr>
                        <wps:cNvSpPr/>
                        <wps:spPr>
                          <a:xfrm>
                            <a:off x="1672513" y="0"/>
                            <a:ext cx="4584065" cy="11906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A6A4892" w14:textId="77777777" w:rsidR="00BC26D3" w:rsidRDefault="00BC26D3" w:rsidP="00BC26D3">
                              <w:pPr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BC26D3">
                                <w:rPr>
                                  <w:rFonts w:hAnsi="Franklin Gothic Book"/>
                                  <w:b/>
                                  <w:bCs/>
                                  <w:color w:val="DBEFF9" w:themeColor="background2"/>
                                  <w:kern w:val="24"/>
                                  <w:sz w:val="108"/>
                                  <w:szCs w:val="108"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chemeClr w14:val="bg2">
                                        <w14:tint w14:val="85000"/>
                                        <w14:satMod w14:val="155000"/>
                                      </w14:schemeClr>
                                    </w14:solidFill>
                                  </w14:textFill>
                                </w:rPr>
                                <w:t>Vågskvalpet</w:t>
                              </w:r>
                            </w:p>
                          </w:txbxContent>
                        </wps:txbx>
                        <wps:bodyPr wrap="none" lIns="91440" tIns="45720" rIns="91440" bIns="4572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6E34BD" id="Grupp 10" o:spid="_x0000_s1028" style="position:absolute;margin-left:0;margin-top:-52pt;width:653.4pt;height:203pt;z-index:251659264" coordsize="82980,2578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objekt 2" o:spid="_x0000_s1029" type="#_x0000_t75" style="position:absolute;left:430;width:82550;height:25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">
                  <v:imagedata r:id="rId12" o:title=""/>
                </v:shape>
                <v:shape id="Bildobjekt 3" o:spid="_x0000_s1030" type="#_x0000_t75" style="position:absolute;width:9242;height:9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">
                  <v:imagedata r:id="rId13" o:title=""/>
                </v:shape>
                <v:rect id="Rektangel 4" o:spid="_x0000_s1031" style="position:absolute;left:16725;width:45840;height:119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" filled="f" stroked="f">
                  <v:textbox style="mso-fit-shape-to-text:t">
                    <w:txbxContent>
                      <w:p w14:paraId="0A6A4892" w14:textId="77777777" w:rsidR="00BC26D3" w:rsidRDefault="00BC26D3" w:rsidP="00BC26D3">
                        <w:pPr>
                          <w:jc w:val="center"/>
                          <w:rPr>
                            <w:szCs w:val="24"/>
                          </w:rPr>
                        </w:pPr>
                        <w:r w:rsidRPr="00BC26D3">
                          <w:rPr>
                            <w:rFonts w:hAnsi="Franklin Gothic Book"/>
                            <w:b/>
                            <w:bCs/>
                            <w:color w:val="DBEFF9" w:themeColor="background2"/>
                            <w:kern w:val="24"/>
                            <w:sz w:val="108"/>
                            <w:szCs w:val="108"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chemeClr w14:val="bg2">
                                  <w14:tint w14:val="85000"/>
                                  <w14:satMod w14:val="155000"/>
                                </w14:schemeClr>
                              </w14:solidFill>
                            </w14:textFill>
                          </w:rPr>
                          <w:t>Vågskvalpet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783BEE" w:rsidSect="002115A7">
      <w:headerReference w:type="default" r:id="rId14"/>
      <w:pgSz w:w="11906" w:h="16838" w:code="9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1EE6A" w14:textId="77777777" w:rsidR="0008770C" w:rsidRDefault="0008770C" w:rsidP="00A66B18">
      <w:pPr>
        <w:spacing w:before="0" w:after="0"/>
      </w:pPr>
      <w:r>
        <w:separator/>
      </w:r>
    </w:p>
  </w:endnote>
  <w:endnote w:type="continuationSeparator" w:id="0">
    <w:p w14:paraId="15178F59" w14:textId="77777777" w:rsidR="0008770C" w:rsidRDefault="0008770C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C83B0" w14:textId="77777777" w:rsidR="0008770C" w:rsidRDefault="0008770C" w:rsidP="00A66B18">
      <w:pPr>
        <w:spacing w:before="0" w:after="0"/>
      </w:pPr>
      <w:r>
        <w:separator/>
      </w:r>
    </w:p>
  </w:footnote>
  <w:footnote w:type="continuationSeparator" w:id="0">
    <w:p w14:paraId="14F21B23" w14:textId="77777777" w:rsidR="0008770C" w:rsidRDefault="0008770C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79B34" w14:textId="77777777" w:rsidR="00A66B18" w:rsidRDefault="00A66B18" w:rsidP="002115A7">
    <w:pPr>
      <w:pStyle w:val="Sidhuvud"/>
      <w:ind w:left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47D87"/>
    <w:multiLevelType w:val="hybridMultilevel"/>
    <w:tmpl w:val="F62E062C"/>
    <w:lvl w:ilvl="0" w:tplc="354C34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EAD8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4070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98B5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4826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7E99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885F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DEB0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54E0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AE57720"/>
    <w:multiLevelType w:val="multilevel"/>
    <w:tmpl w:val="9D50A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222CA2"/>
    <w:multiLevelType w:val="hybridMultilevel"/>
    <w:tmpl w:val="177E8394"/>
    <w:lvl w:ilvl="0" w:tplc="277284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3638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D8B4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F8B8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32E4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1CED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687F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EA42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72F4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3344A53"/>
    <w:multiLevelType w:val="hybridMultilevel"/>
    <w:tmpl w:val="0B6C8C5A"/>
    <w:lvl w:ilvl="0" w:tplc="BA5E4E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402F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CC8B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5AE5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A681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7A55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B0CF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E6F7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C473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8F13F3F"/>
    <w:multiLevelType w:val="multilevel"/>
    <w:tmpl w:val="2252E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4F0CA4"/>
    <w:multiLevelType w:val="multilevel"/>
    <w:tmpl w:val="6088B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BF0789E"/>
    <w:multiLevelType w:val="hybridMultilevel"/>
    <w:tmpl w:val="4AA87F0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1980584"/>
    <w:multiLevelType w:val="hybridMultilevel"/>
    <w:tmpl w:val="90F466E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00129D9"/>
    <w:multiLevelType w:val="hybridMultilevel"/>
    <w:tmpl w:val="50B0EDF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F1C2720"/>
    <w:multiLevelType w:val="hybridMultilevel"/>
    <w:tmpl w:val="5ECE8A78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61344360">
    <w:abstractNumId w:val="4"/>
  </w:num>
  <w:num w:numId="2" w16cid:durableId="707334298">
    <w:abstractNumId w:val="1"/>
  </w:num>
  <w:num w:numId="3" w16cid:durableId="983242357">
    <w:abstractNumId w:val="9"/>
  </w:num>
  <w:num w:numId="4" w16cid:durableId="312297749">
    <w:abstractNumId w:val="7"/>
  </w:num>
  <w:num w:numId="5" w16cid:durableId="1768621800">
    <w:abstractNumId w:val="5"/>
  </w:num>
  <w:num w:numId="6" w16cid:durableId="491527926">
    <w:abstractNumId w:val="6"/>
  </w:num>
  <w:num w:numId="7" w16cid:durableId="1310403662">
    <w:abstractNumId w:val="8"/>
  </w:num>
  <w:num w:numId="8" w16cid:durableId="1128740504">
    <w:abstractNumId w:val="0"/>
  </w:num>
  <w:num w:numId="9" w16cid:durableId="227227268">
    <w:abstractNumId w:val="3"/>
  </w:num>
  <w:num w:numId="10" w16cid:durableId="2029670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FF8"/>
    <w:rsid w:val="000009AB"/>
    <w:rsid w:val="000077B3"/>
    <w:rsid w:val="00013695"/>
    <w:rsid w:val="000304E3"/>
    <w:rsid w:val="0003404B"/>
    <w:rsid w:val="00034BA6"/>
    <w:rsid w:val="00041385"/>
    <w:rsid w:val="0004672A"/>
    <w:rsid w:val="0005024A"/>
    <w:rsid w:val="00066DFB"/>
    <w:rsid w:val="00081D3B"/>
    <w:rsid w:val="000822B5"/>
    <w:rsid w:val="00083BAA"/>
    <w:rsid w:val="0008770C"/>
    <w:rsid w:val="0009167C"/>
    <w:rsid w:val="000A4714"/>
    <w:rsid w:val="000B294B"/>
    <w:rsid w:val="000B48B3"/>
    <w:rsid w:val="000B774C"/>
    <w:rsid w:val="000C3211"/>
    <w:rsid w:val="00100C90"/>
    <w:rsid w:val="0010680C"/>
    <w:rsid w:val="00134064"/>
    <w:rsid w:val="00136A20"/>
    <w:rsid w:val="001404BD"/>
    <w:rsid w:val="001454ED"/>
    <w:rsid w:val="00152B0B"/>
    <w:rsid w:val="00171C3A"/>
    <w:rsid w:val="00172D82"/>
    <w:rsid w:val="001766D6"/>
    <w:rsid w:val="00192419"/>
    <w:rsid w:val="0019302F"/>
    <w:rsid w:val="001A1816"/>
    <w:rsid w:val="001B1AAE"/>
    <w:rsid w:val="001B201C"/>
    <w:rsid w:val="001B23D0"/>
    <w:rsid w:val="001B4C0F"/>
    <w:rsid w:val="001C0925"/>
    <w:rsid w:val="001C270D"/>
    <w:rsid w:val="001D0B5A"/>
    <w:rsid w:val="001E0E7B"/>
    <w:rsid w:val="001E2320"/>
    <w:rsid w:val="001F04D4"/>
    <w:rsid w:val="002115A7"/>
    <w:rsid w:val="00214E28"/>
    <w:rsid w:val="002321F1"/>
    <w:rsid w:val="002335F9"/>
    <w:rsid w:val="002362DA"/>
    <w:rsid w:val="00255C11"/>
    <w:rsid w:val="00261313"/>
    <w:rsid w:val="002816BF"/>
    <w:rsid w:val="00285B4C"/>
    <w:rsid w:val="0029376D"/>
    <w:rsid w:val="002B7691"/>
    <w:rsid w:val="002C692C"/>
    <w:rsid w:val="002D0808"/>
    <w:rsid w:val="002D1CE3"/>
    <w:rsid w:val="002E1815"/>
    <w:rsid w:val="00320DB3"/>
    <w:rsid w:val="0032693A"/>
    <w:rsid w:val="00331894"/>
    <w:rsid w:val="0035276F"/>
    <w:rsid w:val="00352B81"/>
    <w:rsid w:val="003700CE"/>
    <w:rsid w:val="003735F7"/>
    <w:rsid w:val="00390519"/>
    <w:rsid w:val="00394757"/>
    <w:rsid w:val="003A0150"/>
    <w:rsid w:val="003A7FF8"/>
    <w:rsid w:val="003E12A6"/>
    <w:rsid w:val="003E24DF"/>
    <w:rsid w:val="003F7532"/>
    <w:rsid w:val="00405A98"/>
    <w:rsid w:val="00411654"/>
    <w:rsid w:val="0041428F"/>
    <w:rsid w:val="00425E49"/>
    <w:rsid w:val="0044789D"/>
    <w:rsid w:val="004770D1"/>
    <w:rsid w:val="00481B62"/>
    <w:rsid w:val="004A2B0D"/>
    <w:rsid w:val="004C5691"/>
    <w:rsid w:val="004C738F"/>
    <w:rsid w:val="004E1223"/>
    <w:rsid w:val="004E3650"/>
    <w:rsid w:val="005177C8"/>
    <w:rsid w:val="00524517"/>
    <w:rsid w:val="00534ED9"/>
    <w:rsid w:val="00540E5D"/>
    <w:rsid w:val="00542ABD"/>
    <w:rsid w:val="0057530E"/>
    <w:rsid w:val="0058217A"/>
    <w:rsid w:val="0058448B"/>
    <w:rsid w:val="00584D89"/>
    <w:rsid w:val="00585B66"/>
    <w:rsid w:val="00597182"/>
    <w:rsid w:val="005A3EE2"/>
    <w:rsid w:val="005A4505"/>
    <w:rsid w:val="005A7496"/>
    <w:rsid w:val="005A7A2E"/>
    <w:rsid w:val="005B6EB8"/>
    <w:rsid w:val="005C2210"/>
    <w:rsid w:val="005D5526"/>
    <w:rsid w:val="005D7F51"/>
    <w:rsid w:val="005F247C"/>
    <w:rsid w:val="005F2EF9"/>
    <w:rsid w:val="00615018"/>
    <w:rsid w:val="0062123A"/>
    <w:rsid w:val="00633EDB"/>
    <w:rsid w:val="00646E75"/>
    <w:rsid w:val="0065041E"/>
    <w:rsid w:val="00657F4C"/>
    <w:rsid w:val="0066066C"/>
    <w:rsid w:val="00664B38"/>
    <w:rsid w:val="0067072B"/>
    <w:rsid w:val="00675F79"/>
    <w:rsid w:val="00686082"/>
    <w:rsid w:val="006860F5"/>
    <w:rsid w:val="00692796"/>
    <w:rsid w:val="00696765"/>
    <w:rsid w:val="006B05CC"/>
    <w:rsid w:val="006E11DB"/>
    <w:rsid w:val="006F6F10"/>
    <w:rsid w:val="00712D3C"/>
    <w:rsid w:val="0072260F"/>
    <w:rsid w:val="007300F5"/>
    <w:rsid w:val="00737427"/>
    <w:rsid w:val="007424A8"/>
    <w:rsid w:val="007654AC"/>
    <w:rsid w:val="00775E5B"/>
    <w:rsid w:val="00783BEE"/>
    <w:rsid w:val="00783E79"/>
    <w:rsid w:val="00787D81"/>
    <w:rsid w:val="007A02F9"/>
    <w:rsid w:val="007A2799"/>
    <w:rsid w:val="007B143B"/>
    <w:rsid w:val="007B5AE8"/>
    <w:rsid w:val="007C68D5"/>
    <w:rsid w:val="007D32C4"/>
    <w:rsid w:val="007F5192"/>
    <w:rsid w:val="008109B9"/>
    <w:rsid w:val="00817143"/>
    <w:rsid w:val="008224AC"/>
    <w:rsid w:val="00835824"/>
    <w:rsid w:val="0084163B"/>
    <w:rsid w:val="008650B4"/>
    <w:rsid w:val="00870317"/>
    <w:rsid w:val="008A3CA3"/>
    <w:rsid w:val="008B4C73"/>
    <w:rsid w:val="008B586B"/>
    <w:rsid w:val="008C69F5"/>
    <w:rsid w:val="008D70ED"/>
    <w:rsid w:val="008E3AE2"/>
    <w:rsid w:val="008E3ED2"/>
    <w:rsid w:val="008F13A9"/>
    <w:rsid w:val="009048AD"/>
    <w:rsid w:val="00905FF1"/>
    <w:rsid w:val="00910220"/>
    <w:rsid w:val="009134D1"/>
    <w:rsid w:val="00915214"/>
    <w:rsid w:val="00917781"/>
    <w:rsid w:val="00917940"/>
    <w:rsid w:val="009438FA"/>
    <w:rsid w:val="00945413"/>
    <w:rsid w:val="0094570F"/>
    <w:rsid w:val="009472CC"/>
    <w:rsid w:val="00951AB3"/>
    <w:rsid w:val="00962D7F"/>
    <w:rsid w:val="0097038F"/>
    <w:rsid w:val="009913E2"/>
    <w:rsid w:val="0099429F"/>
    <w:rsid w:val="00996ABF"/>
    <w:rsid w:val="009C5F48"/>
    <w:rsid w:val="009D00D9"/>
    <w:rsid w:val="009E0B22"/>
    <w:rsid w:val="009F6646"/>
    <w:rsid w:val="00A06C7D"/>
    <w:rsid w:val="00A122D8"/>
    <w:rsid w:val="00A13C83"/>
    <w:rsid w:val="00A243F2"/>
    <w:rsid w:val="00A26FE7"/>
    <w:rsid w:val="00A372C1"/>
    <w:rsid w:val="00A423F4"/>
    <w:rsid w:val="00A602AB"/>
    <w:rsid w:val="00A60E5F"/>
    <w:rsid w:val="00A66B18"/>
    <w:rsid w:val="00A6783B"/>
    <w:rsid w:val="00A9515B"/>
    <w:rsid w:val="00A956FC"/>
    <w:rsid w:val="00A96CF8"/>
    <w:rsid w:val="00A97D04"/>
    <w:rsid w:val="00AA089B"/>
    <w:rsid w:val="00AB2AEA"/>
    <w:rsid w:val="00AB408A"/>
    <w:rsid w:val="00AD281D"/>
    <w:rsid w:val="00AE1388"/>
    <w:rsid w:val="00AF1287"/>
    <w:rsid w:val="00AF3982"/>
    <w:rsid w:val="00AF6C69"/>
    <w:rsid w:val="00B00CC2"/>
    <w:rsid w:val="00B02578"/>
    <w:rsid w:val="00B05508"/>
    <w:rsid w:val="00B23DF9"/>
    <w:rsid w:val="00B50294"/>
    <w:rsid w:val="00B57D6E"/>
    <w:rsid w:val="00B752C4"/>
    <w:rsid w:val="00B77520"/>
    <w:rsid w:val="00B93BB5"/>
    <w:rsid w:val="00B93F50"/>
    <w:rsid w:val="00BA45BF"/>
    <w:rsid w:val="00BB4CD5"/>
    <w:rsid w:val="00BC26D3"/>
    <w:rsid w:val="00BD6088"/>
    <w:rsid w:val="00BE05CE"/>
    <w:rsid w:val="00C05E46"/>
    <w:rsid w:val="00C16311"/>
    <w:rsid w:val="00C21E6E"/>
    <w:rsid w:val="00C26A31"/>
    <w:rsid w:val="00C419B9"/>
    <w:rsid w:val="00C701F7"/>
    <w:rsid w:val="00C70786"/>
    <w:rsid w:val="00C90AC8"/>
    <w:rsid w:val="00C964D8"/>
    <w:rsid w:val="00CA3A0B"/>
    <w:rsid w:val="00CB3C17"/>
    <w:rsid w:val="00CC0670"/>
    <w:rsid w:val="00CF7708"/>
    <w:rsid w:val="00D006EE"/>
    <w:rsid w:val="00D05EF3"/>
    <w:rsid w:val="00D10958"/>
    <w:rsid w:val="00D31EF8"/>
    <w:rsid w:val="00D612E8"/>
    <w:rsid w:val="00D66593"/>
    <w:rsid w:val="00D95D5A"/>
    <w:rsid w:val="00DA3296"/>
    <w:rsid w:val="00DC18B4"/>
    <w:rsid w:val="00DD32FE"/>
    <w:rsid w:val="00DD57BE"/>
    <w:rsid w:val="00DE6DA2"/>
    <w:rsid w:val="00DF02E9"/>
    <w:rsid w:val="00DF2D30"/>
    <w:rsid w:val="00E12796"/>
    <w:rsid w:val="00E2685D"/>
    <w:rsid w:val="00E4786A"/>
    <w:rsid w:val="00E47F9D"/>
    <w:rsid w:val="00E51548"/>
    <w:rsid w:val="00E52C10"/>
    <w:rsid w:val="00E55D74"/>
    <w:rsid w:val="00E6540C"/>
    <w:rsid w:val="00E664D6"/>
    <w:rsid w:val="00E81E2A"/>
    <w:rsid w:val="00E865F0"/>
    <w:rsid w:val="00EE0952"/>
    <w:rsid w:val="00EE72BE"/>
    <w:rsid w:val="00EE79EB"/>
    <w:rsid w:val="00F215BF"/>
    <w:rsid w:val="00F35D4F"/>
    <w:rsid w:val="00F40855"/>
    <w:rsid w:val="00F4349C"/>
    <w:rsid w:val="00F45610"/>
    <w:rsid w:val="00F577D7"/>
    <w:rsid w:val="00F60A8C"/>
    <w:rsid w:val="00F706AB"/>
    <w:rsid w:val="00F70C6D"/>
    <w:rsid w:val="00F928D6"/>
    <w:rsid w:val="00FA4A86"/>
    <w:rsid w:val="00FA57E0"/>
    <w:rsid w:val="00FB6935"/>
    <w:rsid w:val="00FC7826"/>
    <w:rsid w:val="00FE0F43"/>
    <w:rsid w:val="00FF1D1B"/>
    <w:rsid w:val="00FF2281"/>
    <w:rsid w:val="00FF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DDDF67"/>
  <w14:defaultImageDpi w14:val="32767"/>
  <w15:docId w15:val="{C9A528B9-A62A-4BD2-A939-6A6E23DF3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Rubrik1">
    <w:name w:val="heading 1"/>
    <w:basedOn w:val="Normal"/>
    <w:next w:val="Normal"/>
    <w:link w:val="Rubrik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qFormat/>
    <w:rsid w:val="00C16311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112F51" w:themeColor="accent1" w:themeShade="B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C26D3"/>
    <w:pPr>
      <w:keepNext/>
      <w:keepLines/>
      <w:spacing w:after="0" w:line="259" w:lineRule="auto"/>
      <w:ind w:left="0" w:righ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en-US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Mottagare">
    <w:name w:val="Mottagare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Inledning">
    <w:name w:val="Salutation"/>
    <w:basedOn w:val="Normal"/>
    <w:link w:val="InledningChar"/>
    <w:uiPriority w:val="4"/>
    <w:unhideWhenUsed/>
    <w:qFormat/>
    <w:rsid w:val="00A66B18"/>
    <w:pPr>
      <w:spacing w:before="720"/>
    </w:pPr>
  </w:style>
  <w:style w:type="character" w:customStyle="1" w:styleId="InledningChar">
    <w:name w:val="Inledning Char"/>
    <w:basedOn w:val="Standardstycketeckensnitt"/>
    <w:link w:val="Inledning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Avslutandetext">
    <w:name w:val="Closing"/>
    <w:basedOn w:val="Normal"/>
    <w:next w:val="Signatur"/>
    <w:link w:val="AvslutandetextChar"/>
    <w:uiPriority w:val="6"/>
    <w:unhideWhenUsed/>
    <w:qFormat/>
    <w:rsid w:val="00A6783B"/>
    <w:pPr>
      <w:spacing w:before="480" w:after="960"/>
    </w:pPr>
  </w:style>
  <w:style w:type="character" w:customStyle="1" w:styleId="AvslutandetextChar">
    <w:name w:val="Avslutande text Char"/>
    <w:basedOn w:val="Standardstycketeckensnitt"/>
    <w:link w:val="Avslutandetext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">
    <w:name w:val="Signature"/>
    <w:basedOn w:val="Normal"/>
    <w:link w:val="Signatur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Char">
    <w:name w:val="Signatur Char"/>
    <w:basedOn w:val="Standardstycketeckensnitt"/>
    <w:link w:val="Signatur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3E24DF"/>
    <w:pPr>
      <w:spacing w:after="0"/>
      <w:jc w:val="right"/>
    </w:pPr>
  </w:style>
  <w:style w:type="character" w:customStyle="1" w:styleId="SidhuvudChar">
    <w:name w:val="Sidhuvud Char"/>
    <w:basedOn w:val="Standardstycketeckensnitt"/>
    <w:link w:val="Sidhuvud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ark">
    <w:name w:val="Strong"/>
    <w:basedOn w:val="Standardstycketeckensnitt"/>
    <w:uiPriority w:val="22"/>
    <w:qFormat/>
    <w:rsid w:val="003E24DF"/>
    <w:rPr>
      <w:b/>
      <w:bCs/>
    </w:rPr>
  </w:style>
  <w:style w:type="paragraph" w:customStyle="1" w:styleId="Kontaktinformation">
    <w:name w:val="Kontaktinformation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Rubrik2Char">
    <w:name w:val="Rubrik 2 Char"/>
    <w:basedOn w:val="Standardstycketeckensnitt"/>
    <w:link w:val="Rubrik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b">
    <w:name w:val="Normal (Web)"/>
    <w:basedOn w:val="Normal"/>
    <w:uiPriority w:val="99"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tshllartext">
    <w:name w:val="Placeholder Text"/>
    <w:basedOn w:val="Standardstycketeckensnitt"/>
    <w:uiPriority w:val="99"/>
    <w:semiHidden/>
    <w:rsid w:val="001766D6"/>
    <w:rPr>
      <w:color w:val="808080"/>
    </w:rPr>
  </w:style>
  <w:style w:type="paragraph" w:styleId="Sidfot">
    <w:name w:val="footer"/>
    <w:basedOn w:val="Normal"/>
    <w:link w:val="Sidfot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SidfotChar">
    <w:name w:val="Sidfot Char"/>
    <w:basedOn w:val="Standardstycketeckensnitt"/>
    <w:link w:val="Sidfot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typ">
    <w:name w:val="Logotyp"/>
    <w:basedOn w:val="Normal"/>
    <w:next w:val="Normal"/>
    <w:link w:val="Logotyp0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typ0">
    <w:name w:val="Logotyp"/>
    <w:aliases w:val="tecken"/>
    <w:basedOn w:val="Standardstycketeckensnitt"/>
    <w:link w:val="Logotyp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A7FF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A7FF8"/>
    <w:rPr>
      <w:rFonts w:ascii="Segoe UI" w:eastAsiaTheme="minorHAnsi" w:hAnsi="Segoe UI" w:cs="Segoe UI"/>
      <w:color w:val="595959" w:themeColor="text1" w:themeTint="A6"/>
      <w:kern w:val="20"/>
      <w:sz w:val="18"/>
      <w:szCs w:val="1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C26D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styleId="Hyperlnk">
    <w:name w:val="Hyperlink"/>
    <w:basedOn w:val="Standardstycketeckensnitt"/>
    <w:uiPriority w:val="99"/>
    <w:unhideWhenUsed/>
    <w:rsid w:val="00136A20"/>
    <w:rPr>
      <w:color w:val="F49100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136A20"/>
    <w:rPr>
      <w:color w:val="605E5C"/>
      <w:shd w:val="clear" w:color="auto" w:fill="E1DFDD"/>
    </w:rPr>
  </w:style>
  <w:style w:type="paragraph" w:styleId="Ingetavstnd">
    <w:name w:val="No Spacing"/>
    <w:uiPriority w:val="1"/>
    <w:qFormat/>
    <w:rsid w:val="00945413"/>
    <w:pPr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Liststycke">
    <w:name w:val="List Paragraph"/>
    <w:basedOn w:val="Normal"/>
    <w:uiPriority w:val="34"/>
    <w:rsid w:val="00A60E5F"/>
    <w:pPr>
      <w:contextualSpacing/>
    </w:pPr>
  </w:style>
  <w:style w:type="character" w:customStyle="1" w:styleId="markedcontent">
    <w:name w:val="markedcontent"/>
    <w:basedOn w:val="Standardstycketeckensnitt"/>
    <w:rsid w:val="00905FF1"/>
  </w:style>
  <w:style w:type="character" w:styleId="Olstomnmnande">
    <w:name w:val="Unresolved Mention"/>
    <w:basedOn w:val="Standardstycketeckensnitt"/>
    <w:uiPriority w:val="99"/>
    <w:semiHidden/>
    <w:unhideWhenUsed/>
    <w:rsid w:val="00910220"/>
    <w:rPr>
      <w:color w:val="605E5C"/>
      <w:shd w:val="clear" w:color="auto" w:fill="E1DFDD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16311"/>
    <w:rPr>
      <w:rFonts w:asciiTheme="majorHAnsi" w:eastAsiaTheme="majorEastAsia" w:hAnsiTheme="majorHAnsi" w:cstheme="majorBidi"/>
      <w:i/>
      <w:iCs/>
      <w:color w:val="112F51" w:themeColor="accent1" w:themeShade="BF"/>
      <w:kern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5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73431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66981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8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64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6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18823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gt-&#197;ke\AppData\Roaming\Microsoft\Templates\Brevhuvud%20med%20bl&#229;%20b&#229;ge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Brevhuvud med blå båge</Template>
  <TotalTime>8</TotalTime>
  <Pages>1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Bengt-Åke Hägg</dc:creator>
  <cp:lastModifiedBy>Bengt-Åke Hägg</cp:lastModifiedBy>
  <cp:revision>3</cp:revision>
  <dcterms:created xsi:type="dcterms:W3CDTF">2026-07-22T14:14:00Z</dcterms:created>
  <dcterms:modified xsi:type="dcterms:W3CDTF">2026-07-22T14:17:00Z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