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BA6F" w14:textId="77777777" w:rsidR="00B16BF2" w:rsidRDefault="00000000">
      <w:pPr>
        <w:pStyle w:val="Standard"/>
        <w:spacing w:line="276" w:lineRule="auto"/>
        <w:ind w:left="-510"/>
      </w:pPr>
      <w:r>
        <w:rPr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396AB544" wp14:editId="4DB8B344">
            <wp:simplePos x="0" y="0"/>
            <wp:positionH relativeFrom="page">
              <wp:posOffset>239399</wp:posOffset>
            </wp:positionH>
            <wp:positionV relativeFrom="page">
              <wp:posOffset>260997</wp:posOffset>
            </wp:positionV>
            <wp:extent cx="7037643" cy="1165320"/>
            <wp:effectExtent l="0" t="0" r="0" b="0"/>
            <wp:wrapTopAndBottom/>
            <wp:docPr id="1149908147" name="Bild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 l="3618" t="16699" r="3189" b="3802"/>
                    <a:stretch>
                      <a:fillRect/>
                    </a:stretch>
                  </pic:blipFill>
                  <pic:spPr>
                    <a:xfrm>
                      <a:off x="0" y="0"/>
                      <a:ext cx="7037643" cy="11653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52"/>
          <w:szCs w:val="52"/>
        </w:rPr>
        <w:t xml:space="preserve">         </w:t>
      </w:r>
      <w:r>
        <w:rPr>
          <w:b/>
          <w:bCs/>
          <w:sz w:val="44"/>
          <w:szCs w:val="44"/>
        </w:rPr>
        <w:t>Städrutiner för gästlägenheten</w:t>
      </w:r>
    </w:p>
    <w:p w14:paraId="38C60A0B" w14:textId="77777777" w:rsidR="00B16BF2" w:rsidRDefault="00000000">
      <w:pPr>
        <w:pStyle w:val="Standard"/>
        <w:spacing w:line="276" w:lineRule="auto"/>
        <w:rPr>
          <w:i/>
          <w:iCs/>
        </w:rPr>
      </w:pPr>
      <w:r>
        <w:rPr>
          <w:i/>
          <w:iCs/>
        </w:rPr>
        <w:t xml:space="preserve">           Dammsugaren står i skåpet i sovrummet, hink och mopp hittar ni på toaletten</w:t>
      </w:r>
    </w:p>
    <w:p w14:paraId="207C1A0B" w14:textId="77777777" w:rsidR="00B16BF2" w:rsidRDefault="00000000">
      <w:pPr>
        <w:pStyle w:val="Standard"/>
        <w:spacing w:line="276" w:lineRule="auto"/>
      </w:pPr>
      <w:r>
        <w:rPr>
          <w:b/>
          <w:bCs/>
          <w:sz w:val="44"/>
          <w:szCs w:val="44"/>
        </w:rPr>
        <w:t xml:space="preserve"> </w:t>
      </w:r>
      <w:r>
        <w:rPr>
          <w:b/>
          <w:bCs/>
          <w:i/>
          <w:iCs/>
          <w:sz w:val="18"/>
          <w:szCs w:val="18"/>
        </w:rPr>
        <w:t xml:space="preserve"> </w:t>
      </w:r>
    </w:p>
    <w:p w14:paraId="53FFEDDD" w14:textId="77777777" w:rsidR="00B16BF2" w:rsidRDefault="00B16BF2">
      <w:pPr>
        <w:pStyle w:val="Standard"/>
        <w:spacing w:line="276" w:lineRule="auto"/>
        <w:rPr>
          <w:b/>
          <w:u w:val="single"/>
        </w:rPr>
      </w:pPr>
    </w:p>
    <w:p w14:paraId="1C551745" w14:textId="77777777" w:rsidR="00B16BF2" w:rsidRDefault="00000000">
      <w:pPr>
        <w:pStyle w:val="Standard"/>
        <w:spacing w:line="276" w:lineRule="auto"/>
      </w:pPr>
      <w:r>
        <w:rPr>
          <w:b/>
          <w:u w:val="single"/>
        </w:rPr>
        <w:t>Kök</w:t>
      </w:r>
    </w:p>
    <w:p w14:paraId="076A7FB2" w14:textId="77777777" w:rsidR="00B16BF2" w:rsidRDefault="00000000">
      <w:pPr>
        <w:pStyle w:val="Standard"/>
        <w:numPr>
          <w:ilvl w:val="0"/>
          <w:numId w:val="1"/>
        </w:numPr>
        <w:spacing w:line="276" w:lineRule="auto"/>
      </w:pPr>
      <w:r>
        <w:t>Torka av diskbänk och diskho</w:t>
      </w:r>
    </w:p>
    <w:p w14:paraId="1BB18A09" w14:textId="77777777" w:rsidR="00B16BF2" w:rsidRDefault="00000000">
      <w:pPr>
        <w:pStyle w:val="Standard"/>
        <w:numPr>
          <w:ilvl w:val="0"/>
          <w:numId w:val="1"/>
        </w:numPr>
        <w:spacing w:line="276" w:lineRule="auto"/>
      </w:pPr>
      <w:r>
        <w:t>Töm och torka ur kylskåp</w:t>
      </w:r>
    </w:p>
    <w:p w14:paraId="050941DB" w14:textId="77777777" w:rsidR="00B16BF2" w:rsidRDefault="00000000">
      <w:pPr>
        <w:pStyle w:val="Standard"/>
        <w:numPr>
          <w:ilvl w:val="0"/>
          <w:numId w:val="1"/>
        </w:numPr>
        <w:spacing w:line="276" w:lineRule="auto"/>
      </w:pPr>
      <w:r>
        <w:t>Rengör spis, ugn, mikro och kaffebryggare om dessa har använts</w:t>
      </w:r>
    </w:p>
    <w:p w14:paraId="4F302614" w14:textId="77777777" w:rsidR="00B16BF2" w:rsidRDefault="00000000">
      <w:pPr>
        <w:pStyle w:val="Standard"/>
        <w:numPr>
          <w:ilvl w:val="0"/>
          <w:numId w:val="1"/>
        </w:numPr>
        <w:spacing w:line="276" w:lineRule="auto"/>
      </w:pPr>
      <w:r>
        <w:t>Diska, torka av och ställ in använt porslin och köksredskap</w:t>
      </w:r>
    </w:p>
    <w:p w14:paraId="0531BDF6" w14:textId="77777777" w:rsidR="00B16BF2" w:rsidRDefault="00B16BF2">
      <w:pPr>
        <w:pStyle w:val="Standard"/>
        <w:spacing w:line="276" w:lineRule="auto"/>
        <w:rPr>
          <w:b/>
        </w:rPr>
      </w:pPr>
    </w:p>
    <w:p w14:paraId="60514109" w14:textId="77777777" w:rsidR="00B16BF2" w:rsidRDefault="00000000">
      <w:pPr>
        <w:pStyle w:val="Standard"/>
        <w:spacing w:line="276" w:lineRule="auto"/>
        <w:rPr>
          <w:b/>
          <w:u w:val="single"/>
        </w:rPr>
      </w:pPr>
      <w:r>
        <w:rPr>
          <w:b/>
          <w:u w:val="single"/>
        </w:rPr>
        <w:t>Allrum</w:t>
      </w:r>
    </w:p>
    <w:p w14:paraId="2838D8BA" w14:textId="77777777" w:rsidR="00B16BF2" w:rsidRDefault="00000000">
      <w:pPr>
        <w:pStyle w:val="Standard"/>
        <w:numPr>
          <w:ilvl w:val="0"/>
          <w:numId w:val="1"/>
        </w:numPr>
        <w:spacing w:line="276" w:lineRule="auto"/>
      </w:pPr>
      <w:r>
        <w:t>Torka av matbord och vid behov även stolar</w:t>
      </w:r>
    </w:p>
    <w:p w14:paraId="27DF24F9" w14:textId="77777777" w:rsidR="00B16BF2" w:rsidRDefault="00000000">
      <w:pPr>
        <w:pStyle w:val="Standard"/>
        <w:numPr>
          <w:ilvl w:val="0"/>
          <w:numId w:val="1"/>
        </w:numPr>
        <w:spacing w:line="276" w:lineRule="auto"/>
      </w:pPr>
      <w:r>
        <w:t>Torka av soffbordet och se till att det inte finns smulor i soffan</w:t>
      </w:r>
    </w:p>
    <w:p w14:paraId="369A3049" w14:textId="77777777" w:rsidR="00B16BF2" w:rsidRDefault="00000000">
      <w:pPr>
        <w:pStyle w:val="Standard"/>
        <w:numPr>
          <w:ilvl w:val="0"/>
          <w:numId w:val="1"/>
        </w:numPr>
        <w:spacing w:line="276" w:lineRule="auto"/>
      </w:pPr>
      <w:r>
        <w:t>Dra undan gardinerna och upp persiennerna</w:t>
      </w:r>
    </w:p>
    <w:p w14:paraId="543B3377" w14:textId="77777777" w:rsidR="00B16BF2" w:rsidRDefault="00B16BF2">
      <w:pPr>
        <w:pStyle w:val="Standard"/>
        <w:spacing w:line="276" w:lineRule="auto"/>
        <w:rPr>
          <w:b/>
        </w:rPr>
      </w:pPr>
    </w:p>
    <w:p w14:paraId="7E3238FD" w14:textId="77777777" w:rsidR="00B16BF2" w:rsidRDefault="00000000">
      <w:pPr>
        <w:pStyle w:val="Standard"/>
        <w:spacing w:line="276" w:lineRule="auto"/>
        <w:rPr>
          <w:b/>
          <w:u w:val="single"/>
        </w:rPr>
      </w:pPr>
      <w:r>
        <w:rPr>
          <w:b/>
          <w:u w:val="single"/>
        </w:rPr>
        <w:t>Sovrum</w:t>
      </w:r>
    </w:p>
    <w:p w14:paraId="67C13D2A" w14:textId="77777777" w:rsidR="00B16BF2" w:rsidRDefault="00000000">
      <w:pPr>
        <w:pStyle w:val="Standard"/>
        <w:numPr>
          <w:ilvl w:val="0"/>
          <w:numId w:val="1"/>
        </w:numPr>
        <w:spacing w:line="276" w:lineRule="auto"/>
      </w:pPr>
      <w:r>
        <w:t>Lägg tillbaka använda täcken och kuddar i förrådet</w:t>
      </w:r>
    </w:p>
    <w:p w14:paraId="7B546CD0" w14:textId="77777777" w:rsidR="00B16BF2" w:rsidRDefault="00000000">
      <w:pPr>
        <w:pStyle w:val="Standard"/>
        <w:numPr>
          <w:ilvl w:val="0"/>
          <w:numId w:val="1"/>
        </w:numPr>
        <w:spacing w:line="276" w:lineRule="auto"/>
      </w:pPr>
      <w:r>
        <w:t>Lägg på överkastet så det ser trevligt ut för nästa gäst</w:t>
      </w:r>
    </w:p>
    <w:p w14:paraId="70DF71BA" w14:textId="77777777" w:rsidR="00B16BF2" w:rsidRDefault="00000000">
      <w:pPr>
        <w:pStyle w:val="Standard"/>
        <w:numPr>
          <w:ilvl w:val="0"/>
          <w:numId w:val="1"/>
        </w:numPr>
        <w:spacing w:line="276" w:lineRule="auto"/>
      </w:pPr>
      <w:r>
        <w:t>Dra undan gardinerna och upp persiennerna</w:t>
      </w:r>
    </w:p>
    <w:p w14:paraId="471AEAAD" w14:textId="77777777" w:rsidR="00B16BF2" w:rsidRDefault="00B16BF2">
      <w:pPr>
        <w:pStyle w:val="Standard"/>
        <w:spacing w:line="276" w:lineRule="auto"/>
        <w:rPr>
          <w:b/>
        </w:rPr>
      </w:pPr>
    </w:p>
    <w:p w14:paraId="6EA9BD4C" w14:textId="77777777" w:rsidR="00B16BF2" w:rsidRDefault="00000000">
      <w:pPr>
        <w:pStyle w:val="Standard"/>
        <w:spacing w:line="276" w:lineRule="auto"/>
        <w:rPr>
          <w:b/>
          <w:u w:val="single"/>
        </w:rPr>
      </w:pPr>
      <w:r>
        <w:rPr>
          <w:b/>
          <w:u w:val="single"/>
        </w:rPr>
        <w:t>Toalett</w:t>
      </w:r>
    </w:p>
    <w:p w14:paraId="00CFED45" w14:textId="77777777" w:rsidR="00B16BF2" w:rsidRDefault="00000000">
      <w:pPr>
        <w:pStyle w:val="Standard"/>
        <w:numPr>
          <w:ilvl w:val="0"/>
          <w:numId w:val="1"/>
        </w:numPr>
        <w:spacing w:line="276" w:lineRule="auto"/>
      </w:pPr>
      <w:r>
        <w:t>Rengör toalettstol, handfat, dusch, hyllor och spegel. Även badrumsskåpet om du använt detta.</w:t>
      </w:r>
    </w:p>
    <w:p w14:paraId="43CE2FD5" w14:textId="77777777" w:rsidR="00B16BF2" w:rsidRDefault="00B16BF2">
      <w:pPr>
        <w:pStyle w:val="Standard"/>
        <w:spacing w:line="276" w:lineRule="auto"/>
        <w:rPr>
          <w:b/>
        </w:rPr>
      </w:pPr>
    </w:p>
    <w:p w14:paraId="580DC7F5" w14:textId="77777777" w:rsidR="00B16BF2" w:rsidRDefault="00000000">
      <w:pPr>
        <w:pStyle w:val="Standard"/>
        <w:spacing w:line="276" w:lineRule="auto"/>
        <w:rPr>
          <w:b/>
          <w:u w:val="single"/>
        </w:rPr>
      </w:pPr>
      <w:r>
        <w:rPr>
          <w:b/>
          <w:u w:val="single"/>
        </w:rPr>
        <w:t>Hall</w:t>
      </w:r>
    </w:p>
    <w:p w14:paraId="23BCF58C" w14:textId="77777777" w:rsidR="00B16BF2" w:rsidRDefault="00000000">
      <w:pPr>
        <w:pStyle w:val="Standard"/>
        <w:numPr>
          <w:ilvl w:val="0"/>
          <w:numId w:val="1"/>
        </w:numPr>
        <w:spacing w:line="276" w:lineRule="auto"/>
      </w:pPr>
      <w:r>
        <w:t>Torka vid behov av skostället</w:t>
      </w:r>
    </w:p>
    <w:p w14:paraId="2324B2C9" w14:textId="77777777" w:rsidR="00B16BF2" w:rsidRDefault="00B16BF2">
      <w:pPr>
        <w:pStyle w:val="Standard"/>
        <w:spacing w:line="276" w:lineRule="auto"/>
        <w:rPr>
          <w:b/>
        </w:rPr>
      </w:pPr>
    </w:p>
    <w:p w14:paraId="51EB81F7" w14:textId="77777777" w:rsidR="00B16BF2" w:rsidRDefault="00000000">
      <w:pPr>
        <w:pStyle w:val="Standard"/>
        <w:spacing w:line="276" w:lineRule="auto"/>
      </w:pPr>
      <w:r>
        <w:rPr>
          <w:b/>
          <w:u w:val="single"/>
        </w:rPr>
        <w:t>Övriga lokalen</w:t>
      </w:r>
    </w:p>
    <w:p w14:paraId="52E5BC5E" w14:textId="77777777" w:rsidR="00B16BF2" w:rsidRDefault="00000000">
      <w:pPr>
        <w:pStyle w:val="Standard"/>
        <w:numPr>
          <w:ilvl w:val="0"/>
          <w:numId w:val="1"/>
        </w:numPr>
        <w:spacing w:line="276" w:lineRule="auto"/>
      </w:pPr>
      <w:r>
        <w:t xml:space="preserve">Dammsug och </w:t>
      </w:r>
      <w:proofErr w:type="spellStart"/>
      <w:r>
        <w:t>våttorka</w:t>
      </w:r>
      <w:proofErr w:type="spellEnd"/>
      <w:r>
        <w:t xml:space="preserve"> hela lägenheten</w:t>
      </w:r>
    </w:p>
    <w:p w14:paraId="5278419B" w14:textId="77777777" w:rsidR="00B16BF2" w:rsidRDefault="00000000">
      <w:pPr>
        <w:pStyle w:val="Standard"/>
        <w:numPr>
          <w:ilvl w:val="0"/>
          <w:numId w:val="1"/>
        </w:numPr>
        <w:spacing w:line="276" w:lineRule="auto"/>
      </w:pPr>
      <w:r>
        <w:t>Städa bort skräp och eventuella fimpar utanför och i anslutning till entrén</w:t>
      </w:r>
    </w:p>
    <w:p w14:paraId="6A79C0E1" w14:textId="77777777" w:rsidR="00B16BF2" w:rsidRDefault="00000000">
      <w:pPr>
        <w:pStyle w:val="Standard"/>
        <w:numPr>
          <w:ilvl w:val="0"/>
          <w:numId w:val="1"/>
        </w:numPr>
      </w:pPr>
      <w:r>
        <w:t>Ta med och släng soporna</w:t>
      </w:r>
    </w:p>
    <w:p w14:paraId="5BE97551" w14:textId="77777777" w:rsidR="00B16BF2" w:rsidRDefault="00000000">
      <w:pPr>
        <w:pStyle w:val="Standard"/>
        <w:spacing w:line="276" w:lineRule="auto"/>
      </w:pPr>
      <w:r>
        <w:t xml:space="preserve">           Matavfall slängs i papperspåse avsedd för ändamålet</w:t>
      </w:r>
      <w:r>
        <w:br/>
        <w:t xml:space="preserve">           Sopkärl för hushållssopor och matavfall finns intill HSB-salen</w:t>
      </w:r>
      <w:r>
        <w:br/>
        <w:t xml:space="preserve">           Återvinning sorteras och lämnas i sopsorteringsrum</w:t>
      </w:r>
      <w:r>
        <w:br/>
        <w:t xml:space="preserve">           Nyckeln till lokalen passar även till sopsorteringsrummet</w:t>
      </w:r>
    </w:p>
    <w:p w14:paraId="26468EC0" w14:textId="77777777" w:rsidR="00B16BF2" w:rsidRDefault="00B16BF2">
      <w:pPr>
        <w:pStyle w:val="Standard"/>
        <w:rPr>
          <w:b/>
          <w:bCs/>
          <w:sz w:val="26"/>
          <w:szCs w:val="26"/>
          <w:u w:val="single"/>
        </w:rPr>
      </w:pPr>
    </w:p>
    <w:p w14:paraId="7BDF2BEC" w14:textId="77777777" w:rsidR="00B16BF2" w:rsidRDefault="00000000">
      <w:pPr>
        <w:pStyle w:val="Standard"/>
        <w:rPr>
          <w:b/>
          <w:bCs/>
          <w:u w:val="single"/>
        </w:rPr>
      </w:pPr>
      <w:r>
        <w:rPr>
          <w:b/>
          <w:bCs/>
          <w:u w:val="single"/>
        </w:rPr>
        <w:t>Innan du lämnar</w:t>
      </w:r>
    </w:p>
    <w:p w14:paraId="3BA4E436" w14:textId="77777777" w:rsidR="00B16BF2" w:rsidRDefault="00000000">
      <w:pPr>
        <w:pStyle w:val="Standard"/>
        <w:numPr>
          <w:ilvl w:val="0"/>
          <w:numId w:val="1"/>
        </w:numPr>
      </w:pPr>
      <w:r>
        <w:t>Kontrollera att fönster och dörrar är stängda och låsta</w:t>
      </w:r>
    </w:p>
    <w:p w14:paraId="3FD3BF9D" w14:textId="77777777" w:rsidR="00B16BF2" w:rsidRDefault="00000000">
      <w:pPr>
        <w:pStyle w:val="Standard"/>
        <w:numPr>
          <w:ilvl w:val="0"/>
          <w:numId w:val="1"/>
        </w:numPr>
        <w:spacing w:line="276" w:lineRule="auto"/>
      </w:pPr>
      <w:r>
        <w:t>Släck all belysning</w:t>
      </w:r>
    </w:p>
    <w:sectPr w:rsidR="00B16BF2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62238" w14:textId="77777777" w:rsidR="003A0A39" w:rsidRDefault="003A0A39">
      <w:r>
        <w:separator/>
      </w:r>
    </w:p>
  </w:endnote>
  <w:endnote w:type="continuationSeparator" w:id="0">
    <w:p w14:paraId="4028AA03" w14:textId="77777777" w:rsidR="003A0A39" w:rsidRDefault="003A0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Segoe UI Symbol"/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35D05" w14:textId="77777777" w:rsidR="003A0A39" w:rsidRDefault="003A0A39">
      <w:r>
        <w:rPr>
          <w:color w:val="000000"/>
        </w:rPr>
        <w:separator/>
      </w:r>
    </w:p>
  </w:footnote>
  <w:footnote w:type="continuationSeparator" w:id="0">
    <w:p w14:paraId="41EA3A84" w14:textId="77777777" w:rsidR="003A0A39" w:rsidRDefault="003A0A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04C9A"/>
    <w:multiLevelType w:val="multilevel"/>
    <w:tmpl w:val="FB381B8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623120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16BF2"/>
    <w:rsid w:val="003A0A39"/>
    <w:rsid w:val="005F0637"/>
    <w:rsid w:val="00B16BF2"/>
    <w:rsid w:val="00BA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F15C1"/>
  <w15:docId w15:val="{A244026F-F256-43D2-B724-CA3F0A501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ucida Sans Unicode" w:hAnsi="Liberation Serif" w:cs="Mangal"/>
        <w:kern w:val="3"/>
        <w:sz w:val="24"/>
        <w:szCs w:val="24"/>
        <w:lang w:val="sv-SE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Beskrivni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BRF Grevsågen</dc:creator>
  <cp:lastModifiedBy>BRF Grevsågen</cp:lastModifiedBy>
  <cp:revision>2</cp:revision>
  <cp:lastPrinted>2021-11-15T10:41:00Z</cp:lastPrinted>
  <dcterms:created xsi:type="dcterms:W3CDTF">2026-09-09T08:54:00Z</dcterms:created>
  <dcterms:modified xsi:type="dcterms:W3CDTF">2026-09-09T08:54:00Z</dcterms:modified>
</cp:coreProperties>
</file>