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74ECA" w14:textId="77777777" w:rsidR="0030251E" w:rsidRDefault="0030251E" w:rsidP="0030251E">
      <w:pPr>
        <w:pStyle w:val="Brdtext"/>
        <w:rPr>
          <w:rFonts w:ascii="Arial" w:hAnsi="Arial" w:cs="Arial"/>
          <w:b/>
          <w:noProof/>
          <w:color w:val="003366" w:themeColor="text1"/>
          <w:sz w:val="36"/>
          <w:szCs w:val="36"/>
          <w:lang w:eastAsia="sv-SE"/>
        </w:rPr>
      </w:pPr>
    </w:p>
    <w:p w14:paraId="1B2657B4" w14:textId="77777777" w:rsidR="0030251E" w:rsidRPr="00380F26" w:rsidRDefault="0030251E" w:rsidP="0030251E">
      <w:pPr>
        <w:pStyle w:val="Rubrik1"/>
      </w:pPr>
      <w:r>
        <w:rPr>
          <w:noProof/>
          <w:color w:val="00257A"/>
          <w:sz w:val="24"/>
          <w:szCs w:val="24"/>
          <w:lang w:eastAsia="sv-SE"/>
        </w:rPr>
        <mc:AlternateContent>
          <mc:Choice Requires="wps">
            <w:drawing>
              <wp:anchor distT="0" distB="0" distL="114300" distR="114300" simplePos="0" relativeHeight="251659264" behindDoc="0" locked="0" layoutInCell="1" allowOverlap="1" wp14:anchorId="4404B9BF" wp14:editId="0456B9FE">
                <wp:simplePos x="0" y="0"/>
                <wp:positionH relativeFrom="column">
                  <wp:posOffset>-5226050</wp:posOffset>
                </wp:positionH>
                <wp:positionV relativeFrom="paragraph">
                  <wp:posOffset>145415</wp:posOffset>
                </wp:positionV>
                <wp:extent cx="536575" cy="276860"/>
                <wp:effectExtent l="0" t="0" r="0" b="25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4A8E5B" w14:textId="77777777" w:rsidR="0030251E" w:rsidRPr="00EF5FFE" w:rsidRDefault="0030251E" w:rsidP="0030251E">
                            <w:pPr>
                              <w:rPr>
                                <w:rFonts w:ascii="Arial" w:hAnsi="Arial" w:cs="Arial"/>
                                <w:b/>
                                <w:noProof/>
                                <w:color w:val="FF0066" w:themeColor="accent3"/>
                                <w:sz w:val="20"/>
                                <w:szCs w:val="20"/>
                                <w:lang w:eastAsia="sv-SE"/>
                              </w:rPr>
                            </w:pPr>
                            <w:r w:rsidRPr="00EF5FFE">
                              <w:rPr>
                                <w:rFonts w:ascii="Arial" w:hAnsi="Arial" w:cs="Arial"/>
                                <w:b/>
                                <w:noProof/>
                                <w:color w:val="FF0066" w:themeColor="accent3"/>
                                <w:sz w:val="20"/>
                                <w:szCs w:val="20"/>
                                <w:lang w:eastAsia="sv-SE"/>
                              </w:rPr>
                              <w:t>MALL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4B9BF" id="_x0000_t202" coordsize="21600,21600" o:spt="202" path="m,l,21600r21600,l21600,xe">
                <v:stroke joinstyle="miter"/>
                <v:path gradientshapeok="t" o:connecttype="rect"/>
              </v:shapetype>
              <v:shape id="Text Box 2" o:spid="_x0000_s1026" type="#_x0000_t202" style="position:absolute;margin-left:-411.5pt;margin-top:11.45pt;width:42.25pt;height: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" stroked="f">
                <v:textbox>
                  <w:txbxContent>
                    <w:p w14:paraId="6A4A8E5B" w14:textId="77777777" w:rsidR="0030251E" w:rsidRPr="00EF5FFE" w:rsidRDefault="0030251E" w:rsidP="0030251E">
                      <w:pPr>
                        <w:rPr>
                          <w:rFonts w:ascii="Arial" w:hAnsi="Arial" w:cs="Arial"/>
                          <w:b/>
                          <w:noProof/>
                          <w:color w:val="FF0066" w:themeColor="accent3"/>
                          <w:sz w:val="20"/>
                          <w:szCs w:val="20"/>
                          <w:lang w:eastAsia="sv-SE"/>
                        </w:rPr>
                      </w:pPr>
                      <w:r w:rsidRPr="00EF5FFE">
                        <w:rPr>
                          <w:rFonts w:ascii="Arial" w:hAnsi="Arial" w:cs="Arial"/>
                          <w:b/>
                          <w:noProof/>
                          <w:color w:val="FF0066" w:themeColor="accent3"/>
                          <w:sz w:val="20"/>
                          <w:szCs w:val="20"/>
                          <w:lang w:eastAsia="sv-SE"/>
                        </w:rPr>
                        <w:t>MALL</w:t>
                      </w:r>
                    </w:p>
                  </w:txbxContent>
                </v:textbox>
              </v:shape>
            </w:pict>
          </mc:Fallback>
        </mc:AlternateContent>
      </w:r>
      <w:r>
        <w:rPr>
          <w:noProof/>
          <w:lang w:eastAsia="sv-SE"/>
        </w:rPr>
        <w:t xml:space="preserve">ARBETSORDNING FÖR STYRELSEN I HSB BOSTADSRÄTTSFÖRENINg </w:t>
      </w:r>
      <w:r w:rsidRPr="0030251E">
        <w:rPr>
          <w:noProof/>
          <w:highlight w:val="yellow"/>
          <w:lang w:eastAsia="sv-SE"/>
        </w:rPr>
        <w:t>fyll i bostadsrättsföreningens namn</w:t>
      </w:r>
    </w:p>
    <w:p w14:paraId="28FF5056" w14:textId="77777777" w:rsidR="0030251E" w:rsidRDefault="0030251E" w:rsidP="0030251E">
      <w:pPr>
        <w:pStyle w:val="Rubrik2"/>
      </w:pPr>
      <w:r>
        <w:t>Allmänt</w:t>
      </w:r>
    </w:p>
    <w:p w14:paraId="65B9B2B4" w14:textId="77777777" w:rsidR="0030251E" w:rsidRDefault="0030251E" w:rsidP="0030251E">
      <w:pPr>
        <w:pStyle w:val="Brdtext"/>
      </w:pPr>
      <w:r>
        <w:t xml:space="preserve">Styrelsen för HSB bostadsrättsförening </w:t>
      </w:r>
      <w:r w:rsidRPr="0030251E">
        <w:rPr>
          <w:i/>
          <w:iCs/>
          <w:highlight w:val="yellow"/>
        </w:rPr>
        <w:t>fyll i bostadsrättsföreningens</w:t>
      </w:r>
      <w:r w:rsidRPr="0030251E">
        <w:rPr>
          <w:highlight w:val="yellow"/>
        </w:rPr>
        <w:t xml:space="preserve"> namn</w:t>
      </w:r>
      <w:r>
        <w:t xml:space="preserve"> har den </w:t>
      </w:r>
      <w:r w:rsidRPr="00C540B3">
        <w:rPr>
          <w:i/>
          <w:highlight w:val="yellow"/>
        </w:rPr>
        <w:t>fyll i datum</w:t>
      </w:r>
      <w:r>
        <w:t xml:space="preserve"> fastställt denna arbetsordning. </w:t>
      </w:r>
      <w:r w:rsidRPr="00C51ED9">
        <w:t xml:space="preserve">Arbetsordningen ska fastställas på nytt varje år vid styrelsens första ordinarie </w:t>
      </w:r>
      <w:r>
        <w:t>möte</w:t>
      </w:r>
      <w:r w:rsidRPr="00C51ED9">
        <w:t xml:space="preserve"> efter </w:t>
      </w:r>
      <w:r>
        <w:t xml:space="preserve">det konstituerande mötet </w:t>
      </w:r>
      <w:r w:rsidRPr="00C51ED9">
        <w:t xml:space="preserve">och revideras </w:t>
      </w:r>
      <w:r>
        <w:t xml:space="preserve">när </w:t>
      </w:r>
      <w:r w:rsidRPr="00C51ED9">
        <w:t>det behövs.</w:t>
      </w:r>
    </w:p>
    <w:p w14:paraId="20099DD3" w14:textId="77777777" w:rsidR="0030251E" w:rsidRDefault="0030251E" w:rsidP="0030251E">
      <w:pPr>
        <w:pStyle w:val="Brdtext"/>
      </w:pPr>
      <w:r>
        <w:t>Arbetsordningen är ett komplement till bestämmelserna i bland annat bostadsrättslagen, lagen om ekonomiska föreningar och bostadsrättsföreningens stadgar.</w:t>
      </w:r>
    </w:p>
    <w:p w14:paraId="2BF879DA" w14:textId="77777777" w:rsidR="0030251E" w:rsidRDefault="0030251E" w:rsidP="0030251E">
      <w:pPr>
        <w:pStyle w:val="Brdtext"/>
      </w:pPr>
      <w:r>
        <w:t xml:space="preserve">Ett exemplar av arbetsordning ska överlämnas till varje styrelseledamot och bostadsrättsföreningens revisor </w:t>
      </w:r>
      <w:r w:rsidRPr="004C68DD">
        <w:rPr>
          <w:i/>
          <w:highlight w:val="yellow"/>
        </w:rPr>
        <w:t>samt eventuell vice värd</w:t>
      </w:r>
      <w:r>
        <w:t>.</w:t>
      </w:r>
    </w:p>
    <w:p w14:paraId="76675DA2" w14:textId="77777777" w:rsidR="0030251E" w:rsidRPr="004B75D1" w:rsidRDefault="0030251E" w:rsidP="0030251E">
      <w:pPr>
        <w:pStyle w:val="Rubrik3"/>
      </w:pPr>
      <w:r w:rsidRPr="004B75D1">
        <w:t>HSB kod för bostadsrättsföreningar</w:t>
      </w:r>
    </w:p>
    <w:p w14:paraId="76800DF4" w14:textId="77777777" w:rsidR="0030251E" w:rsidRDefault="0030251E" w:rsidP="0030251E">
      <w:pPr>
        <w:pStyle w:val="Brdtext"/>
      </w:pPr>
      <w:r>
        <w:t>Styrelsen ska tillämpa HSB kod för bostadsrättsföreningar.</w:t>
      </w:r>
    </w:p>
    <w:p w14:paraId="29A43E75" w14:textId="77777777" w:rsidR="0030251E" w:rsidRPr="00556894" w:rsidRDefault="0030251E" w:rsidP="0030251E">
      <w:pPr>
        <w:pStyle w:val="Rubrik3"/>
      </w:pPr>
      <w:r w:rsidRPr="00556894">
        <w:t>Styrelsens uppgifter</w:t>
      </w:r>
    </w:p>
    <w:p w14:paraId="1CFCC8E0" w14:textId="77777777" w:rsidR="0030251E" w:rsidRDefault="0030251E" w:rsidP="0030251E">
      <w:pPr>
        <w:pStyle w:val="Brdtext"/>
      </w:pPr>
      <w:r w:rsidRPr="00843E2C">
        <w:t xml:space="preserve">Styrelsen </w:t>
      </w:r>
      <w:r>
        <w:t>an</w:t>
      </w:r>
      <w:r w:rsidRPr="00843E2C">
        <w:t xml:space="preserve">svarar för </w:t>
      </w:r>
      <w:r>
        <w:t xml:space="preserve">föreningens </w:t>
      </w:r>
      <w:r w:rsidRPr="00843E2C">
        <w:t>orga</w:t>
      </w:r>
      <w:r>
        <w:t>nisation och förvaltningen av bostadsrättsföreningens angelägenheter</w:t>
      </w:r>
      <w:r w:rsidRPr="00843E2C">
        <w:t xml:space="preserve">. </w:t>
      </w:r>
    </w:p>
    <w:p w14:paraId="28B2FFF6" w14:textId="77777777" w:rsidR="0030251E" w:rsidRDefault="0030251E" w:rsidP="0030251E">
      <w:pPr>
        <w:pStyle w:val="Brdtext"/>
      </w:pPr>
      <w:r>
        <w:t xml:space="preserve">Styrelsen ska </w:t>
      </w:r>
      <w:r w:rsidRPr="00E17F71">
        <w:t>fortlöpande bedöma föreningens ekonomiska situation</w:t>
      </w:r>
      <w:r w:rsidRPr="00843E2C">
        <w:t xml:space="preserve"> </w:t>
      </w:r>
    </w:p>
    <w:p w14:paraId="761237E3" w14:textId="77777777" w:rsidR="0030251E" w:rsidRDefault="0030251E" w:rsidP="0030251E">
      <w:pPr>
        <w:pStyle w:val="Brdtext"/>
      </w:pPr>
      <w:r w:rsidRPr="00843E2C">
        <w:t xml:space="preserve">Styrelsen </w:t>
      </w:r>
      <w:r>
        <w:t>ska</w:t>
      </w:r>
      <w:r w:rsidRPr="00843E2C">
        <w:t xml:space="preserve"> se till att </w:t>
      </w:r>
      <w:r>
        <w:t xml:space="preserve">föreningens </w:t>
      </w:r>
      <w:r w:rsidRPr="00843E2C">
        <w:t xml:space="preserve">organisation </w:t>
      </w:r>
      <w:r w:rsidRPr="00B81772">
        <w:t>är utformad så att bokföringen, medelsförvaltningen och föreningens ekonomiska förhållanden i övrigt kontrolleras på ett betryggande sätt.</w:t>
      </w:r>
      <w:r w:rsidRPr="00B81772" w:rsidDel="00B81772">
        <w:t xml:space="preserve"> </w:t>
      </w:r>
    </w:p>
    <w:p w14:paraId="33F6F028" w14:textId="77777777" w:rsidR="0030251E" w:rsidRPr="008D7E23" w:rsidRDefault="0030251E" w:rsidP="0030251E">
      <w:pPr>
        <w:pStyle w:val="Brdtext"/>
      </w:pPr>
      <w:r>
        <w:t>Styrelsen ska arbeta strategiskt och långsiktigt med bland annat fastighetsägaransvar, ekonomi, underhåll och medlemsinflytande.</w:t>
      </w:r>
    </w:p>
    <w:p w14:paraId="23680F91" w14:textId="77777777" w:rsidR="0030251E" w:rsidRPr="00DF558E" w:rsidRDefault="0030251E" w:rsidP="0030251E">
      <w:pPr>
        <w:pStyle w:val="Brdtext"/>
        <w:rPr>
          <w:rFonts w:cs="Times New Roman"/>
          <w:color w:val="000000"/>
          <w:szCs w:val="24"/>
        </w:rPr>
      </w:pPr>
      <w:r w:rsidRPr="002B2DEE">
        <w:rPr>
          <w:rFonts w:cs="Times New Roman"/>
          <w:color w:val="000000"/>
          <w:szCs w:val="24"/>
        </w:rPr>
        <w:t>Styrelseledamot ska självständigt bedöma de ärenden som styrelsen behandlar och begära, eller ta fram, den information som är nödvändig för att fatta beslut.</w:t>
      </w:r>
      <w:r w:rsidRPr="00DF558E">
        <w:rPr>
          <w:rFonts w:cs="Times New Roman"/>
          <w:color w:val="000000"/>
          <w:szCs w:val="24"/>
        </w:rPr>
        <w:t xml:space="preserve"> </w:t>
      </w:r>
    </w:p>
    <w:p w14:paraId="6A29E9C4" w14:textId="77777777" w:rsidR="0030251E" w:rsidRDefault="0030251E" w:rsidP="0030251E">
      <w:pPr>
        <w:pStyle w:val="Brdtext"/>
      </w:pPr>
      <w:r>
        <w:rPr>
          <w:rFonts w:cs="Times New Roman"/>
          <w:color w:val="000000"/>
          <w:szCs w:val="24"/>
        </w:rPr>
        <w:t>En styrelseledamot ska ta till sig den kunskap om bostadsrättsföreningens verksamhet som krävs för uppdraget.</w:t>
      </w:r>
      <w:r w:rsidRPr="00DE2D28">
        <w:t xml:space="preserve"> </w:t>
      </w:r>
    </w:p>
    <w:p w14:paraId="64F9F7F7" w14:textId="77777777" w:rsidR="0030251E" w:rsidRDefault="0030251E" w:rsidP="0030251E">
      <w:pPr>
        <w:pStyle w:val="Brdtext"/>
        <w:rPr>
          <w:rFonts w:cs="Times New Roman"/>
          <w:color w:val="000000"/>
          <w:szCs w:val="24"/>
        </w:rPr>
      </w:pPr>
      <w:r w:rsidRPr="00843E2C">
        <w:t xml:space="preserve">Styrelsen </w:t>
      </w:r>
      <w:r>
        <w:t>ska</w:t>
      </w:r>
      <w:r w:rsidRPr="00843E2C">
        <w:t xml:space="preserve"> ta ansvar för och främja alla medlemmars intressen.</w:t>
      </w:r>
    </w:p>
    <w:p w14:paraId="64AAB0EB" w14:textId="77777777" w:rsidR="0030251E" w:rsidRPr="00931378" w:rsidRDefault="0030251E" w:rsidP="0030251E">
      <w:pPr>
        <w:pStyle w:val="Rubrik3"/>
      </w:pPr>
      <w:bookmarkStart w:id="0" w:name="bkmlogoimg_col_9"/>
      <w:bookmarkEnd w:id="0"/>
      <w:r w:rsidRPr="00931378">
        <w:t>Styrelsens ansvar</w:t>
      </w:r>
    </w:p>
    <w:p w14:paraId="035220AF" w14:textId="77777777" w:rsidR="0030251E" w:rsidRDefault="0030251E" w:rsidP="0030251E">
      <w:pPr>
        <w:pStyle w:val="Brdtext"/>
      </w:pPr>
      <w:r w:rsidRPr="00931378">
        <w:t xml:space="preserve">Styrelseledamöterna har </w:t>
      </w:r>
      <w:r>
        <w:t xml:space="preserve">ett så kallat </w:t>
      </w:r>
      <w:r w:rsidRPr="00931378">
        <w:t>sysslomannaansvar mot bostadsrättsföreningen.</w:t>
      </w:r>
      <w:r>
        <w:t xml:space="preserve"> Det innebär att: </w:t>
      </w:r>
    </w:p>
    <w:p w14:paraId="00BC8FFA" w14:textId="77777777" w:rsidR="0030251E" w:rsidRDefault="0030251E" w:rsidP="0030251E">
      <w:pPr>
        <w:pStyle w:val="Brdtext"/>
        <w:numPr>
          <w:ilvl w:val="0"/>
          <w:numId w:val="22"/>
        </w:numPr>
      </w:pPr>
      <w:r>
        <w:lastRenderedPageBreak/>
        <w:t xml:space="preserve">Styrelsen är skyldig att iaktta tystlåtenhet om angelägenheter och förhållanden vilkas yppande kan skada bostadsrättsföreningen. </w:t>
      </w:r>
    </w:p>
    <w:p w14:paraId="5CEC185A" w14:textId="77777777" w:rsidR="0030251E" w:rsidRDefault="0030251E" w:rsidP="0030251E">
      <w:pPr>
        <w:pStyle w:val="Brdtext"/>
        <w:numPr>
          <w:ilvl w:val="0"/>
          <w:numId w:val="22"/>
        </w:numPr>
      </w:pPr>
      <w:r>
        <w:t xml:space="preserve">Styrelsen har en lojalitetsplikt mot bostadsrättsföreningen och ska vara lojala mot bostadsrättsföreningen och inte tillvarata sina egna intressen i första hand utan hela bostadsrättsföreningens. </w:t>
      </w:r>
    </w:p>
    <w:p w14:paraId="686F1DD0" w14:textId="77777777" w:rsidR="0030251E" w:rsidRDefault="0030251E" w:rsidP="0030251E">
      <w:pPr>
        <w:pStyle w:val="Brdtext"/>
        <w:numPr>
          <w:ilvl w:val="0"/>
          <w:numId w:val="22"/>
        </w:numPr>
      </w:pPr>
      <w:r>
        <w:t>Styrelsen har vård</w:t>
      </w:r>
      <w:r w:rsidRPr="00931378">
        <w:t xml:space="preserve">plikt </w:t>
      </w:r>
      <w:r>
        <w:t>och ansvarar för att föreningen sköts på bästa sätt.</w:t>
      </w:r>
    </w:p>
    <w:p w14:paraId="09D79B98" w14:textId="77777777" w:rsidR="0030251E" w:rsidRDefault="0030251E" w:rsidP="0030251E">
      <w:pPr>
        <w:pStyle w:val="Brdtext"/>
        <w:numPr>
          <w:ilvl w:val="0"/>
          <w:numId w:val="22"/>
        </w:numPr>
      </w:pPr>
      <w:r>
        <w:t>Styrelsen har en lydnadsplikt och är skyldig att rätta sig efter föreningsstämmans instruktioner så länge som de inte bryter mot lag eller stadgar.</w:t>
      </w:r>
    </w:p>
    <w:p w14:paraId="2F78C054" w14:textId="77777777" w:rsidR="0030251E" w:rsidRPr="00931378" w:rsidRDefault="0030251E" w:rsidP="0030251E">
      <w:pPr>
        <w:pStyle w:val="Brdtext"/>
      </w:pPr>
      <w:r w:rsidRPr="00931378">
        <w:t>Detta innebär att var och en av styrelseledamöterna kan avkrävas ett individuellt ansvar och bli skadeståndsskyldiga om de vid fullgörandet av sitt uppdrag uppsåtligen eller av oaktsamhet skadar bostadsrättsföreningen, medlem eller annan.</w:t>
      </w:r>
    </w:p>
    <w:p w14:paraId="46773380" w14:textId="77777777" w:rsidR="0030251E" w:rsidRPr="00C540B3" w:rsidRDefault="0030251E" w:rsidP="0030251E">
      <w:pPr>
        <w:pStyle w:val="Rubrik3"/>
        <w:rPr>
          <w:rFonts w:cs="Arial"/>
          <w:color w:val="000000"/>
          <w:sz w:val="20"/>
          <w:szCs w:val="20"/>
        </w:rPr>
      </w:pPr>
      <w:r w:rsidRPr="00C540B3">
        <w:t>Tid och plats för styrelse</w:t>
      </w:r>
      <w:r>
        <w:t>möte</w:t>
      </w:r>
      <w:r w:rsidRPr="00C540B3">
        <w:t xml:space="preserve">n </w:t>
      </w:r>
    </w:p>
    <w:p w14:paraId="65FF9F4C" w14:textId="77777777" w:rsidR="0030251E" w:rsidRPr="00C540B3" w:rsidRDefault="0030251E" w:rsidP="0030251E">
      <w:pPr>
        <w:pStyle w:val="Brdtext"/>
      </w:pPr>
      <w:r>
        <w:t>Styrelseordföranden ansvarar för att styrelsemöten hålls i lämplig omfattning. Styrelse</w:t>
      </w:r>
      <w:r w:rsidRPr="00C540B3">
        <w:t>ordföranden fastställer tid och plats för styrelse</w:t>
      </w:r>
      <w:r>
        <w:t>möte</w:t>
      </w:r>
      <w:r w:rsidRPr="00C540B3">
        <w:t xml:space="preserve"> med beaktande av vad som har beslutats vid det konstituerande </w:t>
      </w:r>
      <w:r>
        <w:t>möte</w:t>
      </w:r>
      <w:r w:rsidRPr="00C540B3">
        <w:t>t eller annat styrelse</w:t>
      </w:r>
      <w:r>
        <w:t>möte</w:t>
      </w:r>
      <w:r w:rsidRPr="00C540B3">
        <w:t xml:space="preserve">. </w:t>
      </w:r>
    </w:p>
    <w:p w14:paraId="1A8F12BC" w14:textId="77777777" w:rsidR="0030251E" w:rsidRDefault="0030251E" w:rsidP="0030251E">
      <w:pPr>
        <w:pStyle w:val="Brdtext"/>
      </w:pPr>
      <w:r>
        <w:t>Möte</w:t>
      </w:r>
      <w:r w:rsidRPr="00C540B3">
        <w:t>n ska också hållas om en styrelseledamot begär det</w:t>
      </w:r>
      <w:r>
        <w:t xml:space="preserve">. </w:t>
      </w:r>
    </w:p>
    <w:p w14:paraId="7DCE6DE4" w14:textId="77777777" w:rsidR="0030251E" w:rsidRPr="00C540B3" w:rsidRDefault="0030251E" w:rsidP="0030251E">
      <w:pPr>
        <w:pStyle w:val="Brdtext"/>
      </w:pPr>
      <w:r w:rsidRPr="00C540B3">
        <w:t>Styrelse</w:t>
      </w:r>
      <w:r>
        <w:t>möte</w:t>
      </w:r>
      <w:r w:rsidRPr="00C540B3">
        <w:t xml:space="preserve">n hålls normalt i </w:t>
      </w:r>
      <w:r w:rsidRPr="00033420">
        <w:rPr>
          <w:i/>
          <w:highlight w:val="yellow"/>
          <w:u w:val="single"/>
        </w:rPr>
        <w:t>__ange plats______________</w:t>
      </w:r>
    </w:p>
    <w:p w14:paraId="735ABB7C" w14:textId="77777777" w:rsidR="0030251E" w:rsidRPr="00C540B3" w:rsidRDefault="0030251E" w:rsidP="0030251E">
      <w:pPr>
        <w:pStyle w:val="Rubrik3"/>
      </w:pPr>
      <w:r w:rsidRPr="00C540B3">
        <w:t>Konstituerande styrelse</w:t>
      </w:r>
      <w:r>
        <w:t>möte</w:t>
      </w:r>
      <w:r w:rsidRPr="00C540B3">
        <w:t xml:space="preserve"> </w:t>
      </w:r>
    </w:p>
    <w:p w14:paraId="7AD78765" w14:textId="77777777" w:rsidR="0030251E" w:rsidRPr="00C540B3" w:rsidRDefault="0030251E" w:rsidP="0030251E">
      <w:pPr>
        <w:pStyle w:val="Brdtext"/>
      </w:pPr>
      <w:r w:rsidRPr="00C540B3">
        <w:t xml:space="preserve">Omedelbart efter </w:t>
      </w:r>
      <w:r>
        <w:t>föreningsstämman</w:t>
      </w:r>
      <w:r w:rsidRPr="00C540B3">
        <w:t xml:space="preserve"> ska styrelsen hålla ett konstituerande </w:t>
      </w:r>
      <w:r>
        <w:t>möte</w:t>
      </w:r>
      <w:r w:rsidRPr="00C540B3">
        <w:t xml:space="preserve">. Vid detta </w:t>
      </w:r>
      <w:r>
        <w:t>möte</w:t>
      </w:r>
      <w:r w:rsidRPr="00C540B3">
        <w:t xml:space="preserve"> ska följande ärenden förekomma: </w:t>
      </w:r>
    </w:p>
    <w:p w14:paraId="39721791" w14:textId="77777777" w:rsidR="0030251E" w:rsidRDefault="0030251E" w:rsidP="0030251E">
      <w:pPr>
        <w:pStyle w:val="Punktlista"/>
        <w:tabs>
          <w:tab w:val="clear" w:pos="360"/>
        </w:tabs>
        <w:ind w:left="284" w:hanging="284"/>
      </w:pPr>
      <w:r>
        <w:t xml:space="preserve">Utseende av </w:t>
      </w:r>
      <w:r w:rsidRPr="00077550">
        <w:t xml:space="preserve">sekreterare </w:t>
      </w:r>
    </w:p>
    <w:p w14:paraId="68FEE27A" w14:textId="77777777" w:rsidR="0030251E" w:rsidRPr="00077550" w:rsidRDefault="0030251E" w:rsidP="0030251E">
      <w:pPr>
        <w:pStyle w:val="Punktlista"/>
        <w:tabs>
          <w:tab w:val="clear" w:pos="360"/>
        </w:tabs>
        <w:ind w:left="284" w:hanging="284"/>
      </w:pPr>
      <w:r>
        <w:t xml:space="preserve">Fördelning av ansvar inom bostadsrättsföreningen </w:t>
      </w:r>
    </w:p>
    <w:p w14:paraId="15434321" w14:textId="77777777" w:rsidR="0030251E" w:rsidRPr="00077550" w:rsidRDefault="0030251E" w:rsidP="0030251E">
      <w:pPr>
        <w:pStyle w:val="Punktlista"/>
        <w:tabs>
          <w:tab w:val="clear" w:pos="360"/>
        </w:tabs>
        <w:ind w:left="284" w:hanging="284"/>
      </w:pPr>
      <w:r w:rsidRPr="00077550">
        <w:t xml:space="preserve">Fastställande av </w:t>
      </w:r>
      <w:r>
        <w:t>princip för fördelning av styrelsearvodet</w:t>
      </w:r>
      <w:r w:rsidRPr="00077550">
        <w:t xml:space="preserve"> inom ramen </w:t>
      </w:r>
      <w:r>
        <w:t xml:space="preserve">för </w:t>
      </w:r>
      <w:r w:rsidRPr="00077550">
        <w:t xml:space="preserve">vad </w:t>
      </w:r>
      <w:r>
        <w:t>förenings</w:t>
      </w:r>
      <w:r w:rsidRPr="00077550">
        <w:t xml:space="preserve">stämman beslutat </w:t>
      </w:r>
    </w:p>
    <w:p w14:paraId="5073168A" w14:textId="77777777" w:rsidR="0030251E" w:rsidRPr="00077550" w:rsidRDefault="0030251E" w:rsidP="0030251E">
      <w:pPr>
        <w:pStyle w:val="Punktlista"/>
        <w:tabs>
          <w:tab w:val="clear" w:pos="360"/>
        </w:tabs>
        <w:ind w:left="284" w:hanging="284"/>
      </w:pPr>
      <w:r w:rsidRPr="00077550">
        <w:t xml:space="preserve">Utseende av </w:t>
      </w:r>
      <w:r>
        <w:t>firmatecknare</w:t>
      </w:r>
      <w:r w:rsidRPr="00077550">
        <w:t xml:space="preserve"> </w:t>
      </w:r>
    </w:p>
    <w:p w14:paraId="6A3485E5" w14:textId="77777777" w:rsidR="0030251E" w:rsidRDefault="0030251E" w:rsidP="0030251E">
      <w:pPr>
        <w:pStyle w:val="Punktlista"/>
        <w:tabs>
          <w:tab w:val="clear" w:pos="360"/>
        </w:tabs>
        <w:ind w:left="284" w:hanging="284"/>
      </w:pPr>
      <w:r w:rsidRPr="00077550">
        <w:t>Fastställande av delegationsordning och attesträtter</w:t>
      </w:r>
    </w:p>
    <w:p w14:paraId="7C019341" w14:textId="77777777" w:rsidR="0030251E" w:rsidRPr="003173EC" w:rsidRDefault="0030251E" w:rsidP="0030251E">
      <w:pPr>
        <w:pStyle w:val="Punktlista"/>
        <w:tabs>
          <w:tab w:val="clear" w:pos="360"/>
        </w:tabs>
        <w:ind w:left="284" w:hanging="284"/>
      </w:pPr>
      <w:r w:rsidRPr="003173EC">
        <w:t>Fastställande av avgifter för överlåtelse, pantsättning samt avgift för andrahandsupplåtelser</w:t>
      </w:r>
    </w:p>
    <w:p w14:paraId="637B287C" w14:textId="77777777" w:rsidR="0030251E" w:rsidRDefault="0030251E" w:rsidP="0030251E">
      <w:pPr>
        <w:pStyle w:val="Punktlista"/>
        <w:tabs>
          <w:tab w:val="clear" w:pos="360"/>
        </w:tabs>
        <w:ind w:left="284" w:hanging="284"/>
      </w:pPr>
      <w:r w:rsidRPr="00077550">
        <w:t xml:space="preserve">Fastställande av datum för styrelsemöten fram till nästa ordinarie föreningsstämma </w:t>
      </w:r>
    </w:p>
    <w:p w14:paraId="06CD1144" w14:textId="77777777" w:rsidR="0030251E" w:rsidRDefault="0030251E" w:rsidP="0030251E">
      <w:pPr>
        <w:pStyle w:val="Punktlista"/>
        <w:tabs>
          <w:tab w:val="clear" w:pos="360"/>
        </w:tabs>
        <w:ind w:left="284" w:hanging="284"/>
      </w:pPr>
      <w:r w:rsidRPr="008744AD">
        <w:t>Ändringsanmälan till Bolagsverket och kontaktuppgifter till HSB</w:t>
      </w:r>
    </w:p>
    <w:p w14:paraId="041C069E" w14:textId="77777777" w:rsidR="0030251E" w:rsidRPr="00654E35" w:rsidRDefault="0030251E" w:rsidP="0030251E">
      <w:pPr>
        <w:pStyle w:val="Punktlista"/>
        <w:numPr>
          <w:ilvl w:val="0"/>
          <w:numId w:val="0"/>
        </w:numPr>
        <w:ind w:left="284"/>
      </w:pPr>
    </w:p>
    <w:p w14:paraId="4236959E" w14:textId="77777777" w:rsidR="0030251E" w:rsidRDefault="0030251E" w:rsidP="0030251E">
      <w:pPr>
        <w:pStyle w:val="Rubrik2"/>
      </w:pPr>
    </w:p>
    <w:p w14:paraId="4316AD68" w14:textId="77777777" w:rsidR="0030251E" w:rsidRDefault="0030251E" w:rsidP="0030251E">
      <w:pPr>
        <w:pStyle w:val="Rubrik2"/>
      </w:pPr>
      <w:r>
        <w:t>Ordinarie styrelsemöte</w:t>
      </w:r>
      <w:r w:rsidRPr="002B6C5F">
        <w:t xml:space="preserve"> </w:t>
      </w:r>
    </w:p>
    <w:p w14:paraId="580754E8" w14:textId="77777777" w:rsidR="0030251E" w:rsidRPr="002B6C5F" w:rsidRDefault="0030251E" w:rsidP="0030251E">
      <w:pPr>
        <w:pStyle w:val="Rubrik3"/>
      </w:pPr>
      <w:r>
        <w:t>Antal styrelsemöten</w:t>
      </w:r>
      <w:r w:rsidRPr="002B6C5F">
        <w:t xml:space="preserve"> </w:t>
      </w:r>
    </w:p>
    <w:p w14:paraId="2C51383A" w14:textId="77777777" w:rsidR="0030251E" w:rsidRPr="00C540B3" w:rsidRDefault="0030251E" w:rsidP="0030251E">
      <w:pPr>
        <w:pStyle w:val="Brdtext"/>
      </w:pPr>
      <w:r w:rsidRPr="00C540B3">
        <w:t xml:space="preserve">Styrelsen ska normalt hålla </w:t>
      </w:r>
      <w:r w:rsidRPr="00643CD5">
        <w:rPr>
          <w:i/>
          <w:highlight w:val="yellow"/>
        </w:rPr>
        <w:t>fyll i antal</w:t>
      </w:r>
      <w:r w:rsidRPr="00C540B3">
        <w:t xml:space="preserve"> styrelse</w:t>
      </w:r>
      <w:r>
        <w:t>möten</w:t>
      </w:r>
      <w:r w:rsidRPr="00C540B3">
        <w:t xml:space="preserve"> per kalenderår, utöver det konstituerande </w:t>
      </w:r>
      <w:r>
        <w:t>mötet.</w:t>
      </w:r>
      <w:r w:rsidRPr="00C540B3">
        <w:t xml:space="preserve"> </w:t>
      </w:r>
    </w:p>
    <w:p w14:paraId="42E6CAC8" w14:textId="77777777" w:rsidR="0030251E" w:rsidRPr="002B6C5F" w:rsidRDefault="0030251E" w:rsidP="0030251E">
      <w:pPr>
        <w:pStyle w:val="Rubrik3"/>
      </w:pPr>
      <w:r w:rsidRPr="00931378">
        <w:t>Återkommande ärenden</w:t>
      </w:r>
      <w:r w:rsidRPr="002B6C5F">
        <w:t xml:space="preserve"> </w:t>
      </w:r>
    </w:p>
    <w:p w14:paraId="2AFE3FF6" w14:textId="77777777" w:rsidR="0030251E" w:rsidRPr="00C540B3" w:rsidRDefault="0030251E" w:rsidP="0030251E">
      <w:pPr>
        <w:pStyle w:val="Brdtext"/>
      </w:pPr>
      <w:r w:rsidRPr="00C540B3">
        <w:t>Vid varje ordinarie styrelse</w:t>
      </w:r>
      <w:r>
        <w:t>möte</w:t>
      </w:r>
      <w:r w:rsidRPr="00C540B3">
        <w:t xml:space="preserve"> ska följande ärenden behandlas; </w:t>
      </w:r>
    </w:p>
    <w:p w14:paraId="76E88A05" w14:textId="77777777" w:rsidR="0030251E" w:rsidRPr="00602323" w:rsidRDefault="0030251E" w:rsidP="0030251E">
      <w:pPr>
        <w:pStyle w:val="Punktlista"/>
        <w:tabs>
          <w:tab w:val="clear" w:pos="360"/>
        </w:tabs>
        <w:ind w:left="284" w:hanging="284"/>
      </w:pPr>
      <w:r w:rsidRPr="00602323">
        <w:t xml:space="preserve">Anmälan av föregående styrelsemötesprotokoll. </w:t>
      </w:r>
    </w:p>
    <w:p w14:paraId="5203D0DC" w14:textId="77777777" w:rsidR="0030251E" w:rsidRPr="002B6C5F" w:rsidRDefault="0030251E" w:rsidP="0030251E">
      <w:pPr>
        <w:pStyle w:val="Punktlista"/>
        <w:tabs>
          <w:tab w:val="clear" w:pos="360"/>
        </w:tabs>
        <w:ind w:left="284" w:hanging="284"/>
      </w:pPr>
      <w:r>
        <w:t>Förvaltningsrapport -f</w:t>
      </w:r>
      <w:r w:rsidRPr="002B6C5F">
        <w:t>astighetsunderhåll m</w:t>
      </w:r>
      <w:r>
        <w:t xml:space="preserve">ed </w:t>
      </w:r>
      <w:r w:rsidRPr="002B6C5F">
        <w:t>m</w:t>
      </w:r>
      <w:r>
        <w:t>era</w:t>
      </w:r>
      <w:r w:rsidRPr="002B6C5F">
        <w:t xml:space="preserve"> </w:t>
      </w:r>
    </w:p>
    <w:p w14:paraId="77706940" w14:textId="77777777" w:rsidR="0030251E" w:rsidRPr="002B6C5F" w:rsidRDefault="0030251E" w:rsidP="0030251E">
      <w:pPr>
        <w:pStyle w:val="Punktlista"/>
        <w:tabs>
          <w:tab w:val="clear" w:pos="360"/>
        </w:tabs>
        <w:ind w:left="284" w:hanging="284"/>
      </w:pPr>
      <w:r>
        <w:t>Ekonomirapport - g</w:t>
      </w:r>
      <w:r w:rsidRPr="002B6C5F">
        <w:t xml:space="preserve">enomgång av ekonomisk rapportering med fokus på avvikelser från fastställd </w:t>
      </w:r>
      <w:r w:rsidRPr="00836E44">
        <w:t>budget.</w:t>
      </w:r>
      <w:r w:rsidRPr="002B6C5F">
        <w:t xml:space="preserve"> Är inget avvikande a</w:t>
      </w:r>
      <w:r>
        <w:t xml:space="preserve">tt rapportera behandlas ekonomi </w:t>
      </w:r>
      <w:r w:rsidRPr="002B6C5F">
        <w:t>tertialvis.</w:t>
      </w:r>
    </w:p>
    <w:p w14:paraId="2E82BA95" w14:textId="77777777" w:rsidR="0030251E" w:rsidRDefault="0030251E" w:rsidP="0030251E">
      <w:pPr>
        <w:pStyle w:val="Punktlista"/>
        <w:tabs>
          <w:tab w:val="clear" w:pos="360"/>
        </w:tabs>
        <w:ind w:left="284" w:hanging="284"/>
      </w:pPr>
      <w:r>
        <w:t>Underhållsarbeten</w:t>
      </w:r>
    </w:p>
    <w:p w14:paraId="683CA331" w14:textId="77777777" w:rsidR="0030251E" w:rsidRPr="00380F26" w:rsidRDefault="0030251E" w:rsidP="0030251E">
      <w:pPr>
        <w:pStyle w:val="Punktlista"/>
        <w:tabs>
          <w:tab w:val="clear" w:pos="360"/>
        </w:tabs>
        <w:ind w:left="284" w:hanging="284"/>
      </w:pPr>
      <w:r>
        <w:t>N</w:t>
      </w:r>
      <w:r w:rsidRPr="00380F26">
        <w:t xml:space="preserve">ya medlemmar och lägenhetsöverlåtelser </w:t>
      </w:r>
    </w:p>
    <w:p w14:paraId="794D906C" w14:textId="77777777" w:rsidR="0030251E" w:rsidRPr="00836E44" w:rsidRDefault="0030251E" w:rsidP="0030251E">
      <w:pPr>
        <w:pStyle w:val="Punktlista"/>
        <w:tabs>
          <w:tab w:val="clear" w:pos="360"/>
        </w:tabs>
        <w:ind w:left="284" w:hanging="284"/>
      </w:pPr>
      <w:r w:rsidRPr="00836E44">
        <w:t>Andrahandsupplåtelser</w:t>
      </w:r>
    </w:p>
    <w:p w14:paraId="2FAA8894" w14:textId="77777777" w:rsidR="0030251E" w:rsidRDefault="0030251E" w:rsidP="0030251E">
      <w:pPr>
        <w:pStyle w:val="Punktlista"/>
        <w:tabs>
          <w:tab w:val="clear" w:pos="360"/>
        </w:tabs>
        <w:ind w:left="284" w:hanging="284"/>
      </w:pPr>
      <w:r w:rsidRPr="002620E9">
        <w:t>Aktuellt läge beträffande kö till garage och p-platser</w:t>
      </w:r>
    </w:p>
    <w:p w14:paraId="3C466DA8" w14:textId="77777777" w:rsidR="0030251E" w:rsidRPr="00303C63" w:rsidRDefault="0030251E" w:rsidP="0030251E">
      <w:pPr>
        <w:pStyle w:val="Punktlista"/>
        <w:tabs>
          <w:tab w:val="clear" w:pos="360"/>
        </w:tabs>
        <w:ind w:left="284" w:hanging="284"/>
      </w:pPr>
      <w:r>
        <w:t>Återrapportering av delegation</w:t>
      </w:r>
    </w:p>
    <w:p w14:paraId="74E9A257" w14:textId="77777777" w:rsidR="0030251E" w:rsidRDefault="0030251E" w:rsidP="0030251E">
      <w:pPr>
        <w:pStyle w:val="Punktlista"/>
        <w:tabs>
          <w:tab w:val="clear" w:pos="360"/>
        </w:tabs>
        <w:ind w:left="284" w:hanging="284"/>
      </w:pPr>
      <w:r w:rsidRPr="002620E9">
        <w:t>Meddelanden</w:t>
      </w:r>
      <w:r>
        <w:t>/skrivelser</w:t>
      </w:r>
      <w:r w:rsidRPr="002620E9">
        <w:t xml:space="preserve"> från medlemmar</w:t>
      </w:r>
    </w:p>
    <w:p w14:paraId="4205DB6A" w14:textId="77777777" w:rsidR="0030251E" w:rsidRPr="00303C63" w:rsidRDefault="0030251E" w:rsidP="0030251E">
      <w:pPr>
        <w:pStyle w:val="Punktlista"/>
        <w:tabs>
          <w:tab w:val="clear" w:pos="360"/>
        </w:tabs>
        <w:ind w:left="284" w:hanging="284"/>
      </w:pPr>
      <w:r>
        <w:t>Nytt från HSB</w:t>
      </w:r>
    </w:p>
    <w:p w14:paraId="75BF5C6D" w14:textId="77777777" w:rsidR="0030251E" w:rsidRDefault="0030251E" w:rsidP="0030251E">
      <w:pPr>
        <w:pStyle w:val="Punktlista"/>
        <w:tabs>
          <w:tab w:val="clear" w:pos="360"/>
        </w:tabs>
        <w:ind w:left="284" w:hanging="284"/>
      </w:pPr>
      <w:r>
        <w:t>Övriga in</w:t>
      </w:r>
      <w:r w:rsidRPr="002620E9">
        <w:t xml:space="preserve">komna skrivelser </w:t>
      </w:r>
    </w:p>
    <w:p w14:paraId="4949C984" w14:textId="77777777" w:rsidR="0030251E" w:rsidRDefault="0030251E" w:rsidP="0030251E">
      <w:pPr>
        <w:pStyle w:val="Punktlista"/>
        <w:tabs>
          <w:tab w:val="clear" w:pos="360"/>
        </w:tabs>
        <w:ind w:left="284" w:hanging="284"/>
      </w:pPr>
      <w:r>
        <w:t>Av styrelseledamöterna anmälda frågor</w:t>
      </w:r>
    </w:p>
    <w:p w14:paraId="2EC4B9FA" w14:textId="77777777" w:rsidR="0030251E" w:rsidRPr="00303C63" w:rsidRDefault="0030251E" w:rsidP="0030251E">
      <w:pPr>
        <w:pStyle w:val="Punktlista"/>
        <w:tabs>
          <w:tab w:val="clear" w:pos="360"/>
        </w:tabs>
        <w:ind w:left="284" w:hanging="284"/>
      </w:pPr>
      <w:r>
        <w:t>Övriga förekommande frågor som styrelsen ska besluta om</w:t>
      </w:r>
    </w:p>
    <w:p w14:paraId="4C1F6A4F" w14:textId="77777777" w:rsidR="0030251E" w:rsidRPr="00303C63" w:rsidRDefault="0030251E" w:rsidP="0030251E">
      <w:pPr>
        <w:pStyle w:val="Punktlista"/>
        <w:tabs>
          <w:tab w:val="clear" w:pos="360"/>
        </w:tabs>
        <w:ind w:left="284" w:hanging="284"/>
      </w:pPr>
      <w:r>
        <w:t>Information till medlemmar och boende</w:t>
      </w:r>
    </w:p>
    <w:p w14:paraId="6C3E4545" w14:textId="77777777" w:rsidR="0030251E" w:rsidRDefault="0030251E" w:rsidP="0030251E">
      <w:pPr>
        <w:pStyle w:val="Punktlista"/>
        <w:tabs>
          <w:tab w:val="clear" w:pos="360"/>
        </w:tabs>
        <w:ind w:left="284" w:hanging="284"/>
      </w:pPr>
      <w:r w:rsidRPr="002B6C5F">
        <w:t xml:space="preserve">Genomgång och uppdatering av åtgärdslista </w:t>
      </w:r>
    </w:p>
    <w:p w14:paraId="2BF4497A" w14:textId="77777777" w:rsidR="0030251E" w:rsidRPr="00303C63" w:rsidRDefault="0030251E" w:rsidP="0030251E">
      <w:pPr>
        <w:pStyle w:val="Punktlista"/>
        <w:tabs>
          <w:tab w:val="clear" w:pos="360"/>
        </w:tabs>
        <w:ind w:left="284" w:hanging="284"/>
      </w:pPr>
      <w:r>
        <w:t>Nästa styrelsemöte</w:t>
      </w:r>
    </w:p>
    <w:p w14:paraId="55B385E4" w14:textId="77777777" w:rsidR="0030251E" w:rsidRPr="00380F26" w:rsidRDefault="0030251E" w:rsidP="0030251E">
      <w:pPr>
        <w:pStyle w:val="Punktlista"/>
        <w:tabs>
          <w:tab w:val="clear" w:pos="360"/>
        </w:tabs>
        <w:ind w:left="284" w:hanging="284"/>
      </w:pPr>
      <w:r w:rsidRPr="00A12E52">
        <w:rPr>
          <w:i/>
          <w:highlight w:val="yellow"/>
        </w:rPr>
        <w:t xml:space="preserve">Komplettera </w:t>
      </w:r>
      <w:r w:rsidRPr="00931378">
        <w:rPr>
          <w:i/>
          <w:highlight w:val="yellow"/>
        </w:rPr>
        <w:t>med föreningsspecifika punkter</w:t>
      </w:r>
      <w:r w:rsidRPr="00871EA6">
        <w:t xml:space="preserve"> </w:t>
      </w:r>
      <w:r>
        <w:t>exempelvis i</w:t>
      </w:r>
      <w:r w:rsidRPr="002B6C5F">
        <w:t>nformation från samfälligheten</w:t>
      </w:r>
      <w:r>
        <w:t xml:space="preserve"> </w:t>
      </w:r>
      <w:r w:rsidRPr="002620E9">
        <w:rPr>
          <w:i/>
          <w:highlight w:val="yellow"/>
        </w:rPr>
        <w:t>om sådan finns</w:t>
      </w:r>
    </w:p>
    <w:p w14:paraId="63245AFC" w14:textId="77777777" w:rsidR="0030251E" w:rsidRPr="00931378" w:rsidRDefault="0030251E" w:rsidP="0030251E">
      <w:pPr>
        <w:pStyle w:val="Punktlista"/>
        <w:numPr>
          <w:ilvl w:val="0"/>
          <w:numId w:val="0"/>
        </w:numPr>
        <w:ind w:left="284"/>
        <w:rPr>
          <w:i/>
          <w:highlight w:val="yellow"/>
        </w:rPr>
      </w:pPr>
    </w:p>
    <w:p w14:paraId="04C3699D" w14:textId="77777777" w:rsidR="0030251E" w:rsidRPr="00643CD5" w:rsidRDefault="0030251E" w:rsidP="0030251E">
      <w:pPr>
        <w:pStyle w:val="Rubrik3"/>
      </w:pPr>
      <w:r w:rsidRPr="00643CD5">
        <w:t xml:space="preserve">Extra styrelsemöten </w:t>
      </w:r>
    </w:p>
    <w:p w14:paraId="57B76D5F" w14:textId="77777777" w:rsidR="0030251E" w:rsidRPr="007234F4" w:rsidRDefault="0030251E" w:rsidP="0030251E">
      <w:pPr>
        <w:pStyle w:val="Brdtext"/>
      </w:pPr>
      <w:r w:rsidRPr="00C540B3">
        <w:t>Styrelse</w:t>
      </w:r>
      <w:r>
        <w:t>möte</w:t>
      </w:r>
      <w:r w:rsidRPr="00C540B3">
        <w:t xml:space="preserve"> kan hållas vid ett annat tillfälle om överläggning och beslut i ett ärende inte kan anstå till nästa ordinarie </w:t>
      </w:r>
      <w:r>
        <w:t>möte</w:t>
      </w:r>
      <w:r w:rsidRPr="00C540B3">
        <w:t xml:space="preserve">. </w:t>
      </w:r>
    </w:p>
    <w:p w14:paraId="32EBBE56" w14:textId="77777777" w:rsidR="0030251E" w:rsidRPr="00672140" w:rsidRDefault="0030251E" w:rsidP="0030251E">
      <w:pPr>
        <w:pStyle w:val="Brdtext"/>
      </w:pPr>
      <w:r w:rsidRPr="00672140">
        <w:t xml:space="preserve">Sådant styrelsemöte </w:t>
      </w:r>
      <w:r>
        <w:t>ska</w:t>
      </w:r>
      <w:r w:rsidRPr="00672140">
        <w:t xml:space="preserve"> hållas om styrelseledamot begär det. </w:t>
      </w:r>
    </w:p>
    <w:p w14:paraId="18F1C781" w14:textId="77777777" w:rsidR="0030251E" w:rsidRDefault="0030251E" w:rsidP="0030251E">
      <w:pPr>
        <w:pStyle w:val="Punktlista"/>
        <w:tabs>
          <w:tab w:val="clear" w:pos="360"/>
        </w:tabs>
        <w:ind w:left="284" w:hanging="284"/>
      </w:pPr>
      <w:r w:rsidRPr="009D54A2">
        <w:lastRenderedPageBreak/>
        <w:t xml:space="preserve">Extra styrelsemöte </w:t>
      </w:r>
      <w:r w:rsidRPr="00602323">
        <w:t>kan vid behov hållas med digitala hjälpmedel varvid</w:t>
      </w:r>
      <w:r w:rsidRPr="009D54A2">
        <w:t xml:space="preserve"> beslut protokollförs på vanligt sätt. </w:t>
      </w:r>
    </w:p>
    <w:p w14:paraId="0E7F66AD" w14:textId="77777777" w:rsidR="0030251E" w:rsidRPr="0030251E" w:rsidRDefault="0030251E" w:rsidP="0030251E">
      <w:pPr>
        <w:pStyle w:val="Punktlista"/>
        <w:tabs>
          <w:tab w:val="clear" w:pos="360"/>
        </w:tabs>
        <w:ind w:left="284" w:hanging="284"/>
      </w:pPr>
      <w:r w:rsidRPr="006D188F">
        <w:t>Extra styrelsemöte kan också hållas per capsulam,</w:t>
      </w:r>
      <w:r>
        <w:t xml:space="preserve"> det vill säga utan att styrelseledamöterna träffas, </w:t>
      </w:r>
      <w:r w:rsidRPr="006D188F">
        <w:t>varvid förslag till protokollfört beslut i förväg sänds ut till samtliga styrelseledamöter. Protokollet undertecknas</w:t>
      </w:r>
      <w:r>
        <w:t>/e-signeras</w:t>
      </w:r>
      <w:r w:rsidRPr="006D188F">
        <w:t xml:space="preserve"> av de ordinarie styrelseledamöterna. En förutsättning för möte per capsulam är att samtliga styrelseledamöter </w:t>
      </w:r>
      <w:r>
        <w:t>biträder</w:t>
      </w:r>
      <w:r w:rsidRPr="006D188F">
        <w:t xml:space="preserve"> beslutet. </w:t>
      </w:r>
    </w:p>
    <w:p w14:paraId="4892A0E9" w14:textId="77777777" w:rsidR="0030251E" w:rsidRPr="00147A05" w:rsidRDefault="0030251E" w:rsidP="0030251E">
      <w:pPr>
        <w:pStyle w:val="Rubrik3"/>
      </w:pPr>
      <w:bookmarkStart w:id="1" w:name="_Toc261869307"/>
      <w:r w:rsidRPr="00147A05">
        <w:t>Ordförande vid styrelsemöten</w:t>
      </w:r>
      <w:bookmarkEnd w:id="1"/>
      <w:r w:rsidRPr="00147A05">
        <w:t xml:space="preserve"> </w:t>
      </w:r>
    </w:p>
    <w:p w14:paraId="3C33EEF9" w14:textId="77777777" w:rsidR="0030251E" w:rsidRPr="00654E35" w:rsidRDefault="0030251E" w:rsidP="0030251E">
      <w:pPr>
        <w:pStyle w:val="Brdtext"/>
      </w:pPr>
      <w:r w:rsidRPr="007D55D6">
        <w:t xml:space="preserve">Styrelsens ordförande utses av föreningsstämman och leder styrelsemötena. </w:t>
      </w:r>
      <w:r>
        <w:t xml:space="preserve">Det förekommer att bostadsrättsföreningar utser en annan mötesordförande än styrelsens ordförande. </w:t>
      </w:r>
      <w:r w:rsidRPr="007D55D6">
        <w:t xml:space="preserve">Skulle ordföranden ha förfall, ska mötet ledas av vice ordförande eller </w:t>
      </w:r>
      <w:r>
        <w:t>annan</w:t>
      </w:r>
      <w:r w:rsidRPr="007D55D6">
        <w:t xml:space="preserve"> </w:t>
      </w:r>
      <w:r>
        <w:t>styrelse</w:t>
      </w:r>
      <w:r w:rsidRPr="007D55D6">
        <w:t xml:space="preserve">ledamot som styrelsen då väljer. </w:t>
      </w:r>
      <w:r>
        <w:t xml:space="preserve">Om styrelsens ordförande avgår måste i enlighet med normalstadgarnas lydelse bostadsrättsföreningen kalla till föreningsstämma för att utse ny styrelseordförande.  </w:t>
      </w:r>
    </w:p>
    <w:p w14:paraId="2F63A89D" w14:textId="77777777" w:rsidR="0030251E" w:rsidRPr="005E1174" w:rsidRDefault="0030251E" w:rsidP="0030251E">
      <w:pPr>
        <w:pStyle w:val="Rubrik3"/>
      </w:pPr>
      <w:r w:rsidRPr="005E1174">
        <w:t xml:space="preserve">Kallelse och underlag </w:t>
      </w:r>
    </w:p>
    <w:p w14:paraId="1D4866EE" w14:textId="77777777" w:rsidR="0030251E" w:rsidRPr="0030251E" w:rsidRDefault="0030251E" w:rsidP="0030251E">
      <w:pPr>
        <w:pStyle w:val="Brdtext"/>
        <w:rPr>
          <w:i/>
        </w:rPr>
      </w:pPr>
      <w:r w:rsidRPr="000E499C">
        <w:t>Styrelseordföranden kallar till styrelse</w:t>
      </w:r>
      <w:r>
        <w:t>möte</w:t>
      </w:r>
      <w:r w:rsidRPr="000E499C">
        <w:t>n.</w:t>
      </w:r>
      <w:r>
        <w:t xml:space="preserve"> </w:t>
      </w:r>
      <w:r w:rsidRPr="000E499C">
        <w:t>Samtliga styrelseledamöter ska kallas till styrelse</w:t>
      </w:r>
      <w:r>
        <w:t>möte</w:t>
      </w:r>
      <w:r w:rsidRPr="000E499C">
        <w:t xml:space="preserve">. Kallelse till styrelsemötet </w:t>
      </w:r>
      <w:r>
        <w:t>ska innefatta</w:t>
      </w:r>
      <w:r w:rsidRPr="000E499C">
        <w:t xml:space="preserve"> förslag till dagordning och underlag för beslut samt rapporter. Kallelsen och underlaget ska om möjligt </w:t>
      </w:r>
      <w:r>
        <w:t>publiceras på Mitt HSB</w:t>
      </w:r>
      <w:r w:rsidRPr="000E499C">
        <w:t xml:space="preserve"> senast en vecka före styrelse</w:t>
      </w:r>
      <w:r>
        <w:t>möte</w:t>
      </w:r>
      <w:r w:rsidRPr="000E499C">
        <w:t xml:space="preserve">t. </w:t>
      </w:r>
      <w:r w:rsidRPr="009D6E0D">
        <w:rPr>
          <w:i/>
          <w:highlight w:val="yellow"/>
        </w:rPr>
        <w:t>Ange gärna hur kallelsen ska skickas.</w:t>
      </w:r>
    </w:p>
    <w:p w14:paraId="7DA16E68" w14:textId="77777777" w:rsidR="0030251E" w:rsidRDefault="0030251E" w:rsidP="0030251E">
      <w:pPr>
        <w:pStyle w:val="Brdtext"/>
      </w:pPr>
      <w:r w:rsidRPr="00454299">
        <w:t>Det är styrelseordförande</w:t>
      </w:r>
      <w:r>
        <w:t>n</w:t>
      </w:r>
      <w:r w:rsidRPr="00454299">
        <w:t xml:space="preserve"> som </w:t>
      </w:r>
      <w:r>
        <w:t xml:space="preserve">har det primära </w:t>
      </w:r>
      <w:r w:rsidRPr="00454299">
        <w:t>ansva</w:t>
      </w:r>
      <w:r>
        <w:t>ret</w:t>
      </w:r>
      <w:r w:rsidRPr="00454299">
        <w:t xml:space="preserve"> för att styrelsen får tillfredställande information och beslutsunderlag för sitt arbete.</w:t>
      </w:r>
      <w:r>
        <w:t xml:space="preserve"> Om styrelseledamot anser att det behövs ytterligare underlag kan ledamoten begära att styrelsen i sin helhet tar ställning till vilket underlag som ska finnas. I dessa fall övergår ansvaret för underlagets tillräcklighet på styrelsen i dess helhet.</w:t>
      </w:r>
    </w:p>
    <w:p w14:paraId="35158398" w14:textId="77777777" w:rsidR="0030251E" w:rsidRDefault="0030251E" w:rsidP="0030251E">
      <w:pPr>
        <w:pStyle w:val="Brdtext"/>
      </w:pPr>
      <w:r>
        <w:t>Om det på grund av brister i beslutsunderlaget inte är möjligt att fatta något beslut, kan återremiss eller bordläggning bli aktuellt.</w:t>
      </w:r>
    </w:p>
    <w:p w14:paraId="156622C8" w14:textId="77777777" w:rsidR="0030251E" w:rsidRPr="000E499C" w:rsidRDefault="0030251E" w:rsidP="0030251E">
      <w:pPr>
        <w:pStyle w:val="Brdtext"/>
      </w:pPr>
      <w:r w:rsidRPr="000E499C">
        <w:t>Om extra styrelse</w:t>
      </w:r>
      <w:r>
        <w:t>möte</w:t>
      </w:r>
      <w:r w:rsidRPr="000E499C">
        <w:t xml:space="preserve"> måste hållas i ärende som inte kan vänta till nästa ordinarie </w:t>
      </w:r>
      <w:r>
        <w:t>möte</w:t>
      </w:r>
      <w:r w:rsidRPr="000E499C">
        <w:t>, ska styrelsens ledamöter om möjligt</w:t>
      </w:r>
      <w:r>
        <w:t xml:space="preserve"> få</w:t>
      </w:r>
      <w:r w:rsidRPr="000E499C">
        <w:t xml:space="preserve"> underlag med förslag till beslut senast två dagar före det extra styrelse</w:t>
      </w:r>
      <w:r>
        <w:t>möte</w:t>
      </w:r>
      <w:r w:rsidRPr="000E499C">
        <w:t xml:space="preserve">t. </w:t>
      </w:r>
    </w:p>
    <w:p w14:paraId="0A510DDA" w14:textId="77777777" w:rsidR="0030251E" w:rsidRDefault="0030251E" w:rsidP="0030251E">
      <w:pPr>
        <w:pStyle w:val="Brdtext"/>
      </w:pPr>
      <w:r w:rsidRPr="000E499C">
        <w:t>Styrelseledamot anmäler frågor/ärenden som man vill ha med på dagordningen till</w:t>
      </w:r>
      <w:r>
        <w:t xml:space="preserve"> ordförande/sekreteraren gärna med förslag till eventuellt beslut.</w:t>
      </w:r>
    </w:p>
    <w:p w14:paraId="628D2AB3" w14:textId="77777777" w:rsidR="0030251E" w:rsidRPr="005E1174" w:rsidRDefault="0030251E" w:rsidP="0030251E">
      <w:pPr>
        <w:pStyle w:val="Rubrik3"/>
      </w:pPr>
      <w:r w:rsidRPr="005E1174">
        <w:t>Styrelsens beslut</w:t>
      </w:r>
      <w:r>
        <w:t>s</w:t>
      </w:r>
      <w:r w:rsidRPr="005E1174">
        <w:t xml:space="preserve">förhet </w:t>
      </w:r>
      <w:r>
        <w:t>och majoritetskrav vid styrelsebeslut</w:t>
      </w:r>
    </w:p>
    <w:p w14:paraId="5CAC124E" w14:textId="77777777" w:rsidR="0030251E" w:rsidRDefault="0030251E" w:rsidP="0030251E">
      <w:pPr>
        <w:pStyle w:val="Brdtext"/>
      </w:pPr>
      <w:r w:rsidRPr="007234F4">
        <w:t>Beslut får inte fattas i ett ärende, om inte såvitt möjligt</w:t>
      </w:r>
      <w:r>
        <w:t>,</w:t>
      </w:r>
      <w:r w:rsidRPr="007234F4">
        <w:t xml:space="preserve"> samtliga styrelseledamöter dels har fått tillfälle att delta i ärendets behandling, dels har fått ett tillfredsställande underlag för att avgöra ärendet. </w:t>
      </w:r>
    </w:p>
    <w:p w14:paraId="50472F26" w14:textId="77777777" w:rsidR="0030251E" w:rsidRPr="007234F4" w:rsidRDefault="0030251E" w:rsidP="0030251E">
      <w:pPr>
        <w:pStyle w:val="Brdtext"/>
      </w:pPr>
      <w:r w:rsidRPr="007234F4">
        <w:t xml:space="preserve">Styrelsen är beslutsför när fler än hälften av hela antalet styrelseledamöter är närvarande. Endast ledamöter som inte är jäviga ska anses vara närvarande vid bedömningen av om styrelsen är beslutsför i en viss fråga. Som styrelsens beslut gäller den mening de flesta röstande förenar sig om. Vid lika röstetal gäller den mening som styrelsens ordförande biträder. När minsta antal ledamöter är närvarande krävs enhällighet för giltigt beslut. </w:t>
      </w:r>
    </w:p>
    <w:p w14:paraId="55E8A576" w14:textId="77777777" w:rsidR="0030251E" w:rsidRPr="005E1174" w:rsidRDefault="0030251E" w:rsidP="0030251E">
      <w:pPr>
        <w:pStyle w:val="Rubrik3"/>
      </w:pPr>
      <w:r w:rsidRPr="005E1174">
        <w:lastRenderedPageBreak/>
        <w:t xml:space="preserve">Jäv för styrelseledamot </w:t>
      </w:r>
    </w:p>
    <w:p w14:paraId="592085D8" w14:textId="77777777" w:rsidR="0030251E" w:rsidRDefault="0030251E" w:rsidP="0030251E">
      <w:pPr>
        <w:pStyle w:val="Brdtext"/>
      </w:pPr>
      <w:r w:rsidRPr="00883184">
        <w:t>En styrelseledamot får inte handlägga en fråga om:</w:t>
      </w:r>
    </w:p>
    <w:p w14:paraId="4FBB9179" w14:textId="77777777" w:rsidR="0030251E" w:rsidRDefault="0030251E" w:rsidP="0030251E">
      <w:pPr>
        <w:pStyle w:val="Punktlista"/>
        <w:tabs>
          <w:tab w:val="clear" w:pos="360"/>
        </w:tabs>
        <w:ind w:left="284" w:hanging="284"/>
      </w:pPr>
      <w:r>
        <w:t>avtal mellan honom eller henne och föreningen,</w:t>
      </w:r>
    </w:p>
    <w:p w14:paraId="69C8BF46" w14:textId="77777777" w:rsidR="0030251E" w:rsidRDefault="0030251E" w:rsidP="0030251E">
      <w:pPr>
        <w:pStyle w:val="Punktlista"/>
        <w:tabs>
          <w:tab w:val="clear" w:pos="360"/>
        </w:tabs>
        <w:ind w:left="284" w:hanging="284"/>
      </w:pPr>
      <w:r>
        <w:t>avtal mellan föreningen och tredje man, om styrelseledamoten har ett väsentligt intresse i frågan som kan strida mot föreningens, eller</w:t>
      </w:r>
    </w:p>
    <w:p w14:paraId="555EC4FC" w14:textId="77777777" w:rsidR="0030251E" w:rsidRPr="00883184" w:rsidRDefault="0030251E" w:rsidP="0030251E">
      <w:pPr>
        <w:pStyle w:val="Punktlista"/>
        <w:tabs>
          <w:tab w:val="clear" w:pos="360"/>
        </w:tabs>
        <w:ind w:left="284" w:hanging="284"/>
      </w:pPr>
      <w:r>
        <w:t>avtal mellan föreningen och en juridisk person som styrelseledamoten ensam eller tillsammans med någon annan får företräda.</w:t>
      </w:r>
    </w:p>
    <w:p w14:paraId="2FB7C83F" w14:textId="1D405337" w:rsidR="0030251E" w:rsidRDefault="0030251E" w:rsidP="0030251E">
      <w:pPr>
        <w:pStyle w:val="Brdtext"/>
      </w:pPr>
      <w:r w:rsidRPr="00672140">
        <w:t xml:space="preserve">Varje styrelseledamot är skyldig att före behandlingen av ett styrelseärende anmäla till ordföranden, om det föreligger någon omständighet som skulle kunna medföra att </w:t>
      </w:r>
      <w:r>
        <w:t>styrelseledamoten</w:t>
      </w:r>
      <w:r w:rsidRPr="00672140">
        <w:t xml:space="preserve"> anses vara jävig</w:t>
      </w:r>
      <w:r>
        <w:t>. En jävig styrelseledamot får varken delta vid överläggning eller beslut</w:t>
      </w:r>
      <w:r w:rsidRPr="00672140">
        <w:t xml:space="preserve">. </w:t>
      </w:r>
      <w:r w:rsidR="009235F1">
        <w:t xml:space="preserve">En styrelseledamot som är jävig anses som frånvarande. </w:t>
      </w:r>
    </w:p>
    <w:p w14:paraId="3889E46A" w14:textId="77777777" w:rsidR="0030251E" w:rsidRDefault="0030251E" w:rsidP="0030251E">
      <w:pPr>
        <w:pStyle w:val="Brdtext"/>
      </w:pPr>
      <w:r>
        <w:t>Därutöver ska inte en styrelseledamot som inte kan anses som opartisk i ett visst ärende delta i behandling eller beslut i det ärendet.</w:t>
      </w:r>
    </w:p>
    <w:p w14:paraId="1D0C93F2" w14:textId="77777777" w:rsidR="0030251E" w:rsidRPr="0040576F" w:rsidRDefault="0030251E" w:rsidP="0030251E">
      <w:pPr>
        <w:pStyle w:val="Rubrik3"/>
      </w:pPr>
      <w:r w:rsidRPr="0040576F">
        <w:t>Styrelsens sekretess</w:t>
      </w:r>
    </w:p>
    <w:p w14:paraId="069471CD" w14:textId="77777777" w:rsidR="0030251E" w:rsidRPr="00654E35" w:rsidRDefault="0030251E" w:rsidP="0030251E">
      <w:pPr>
        <w:pStyle w:val="Brdtext"/>
      </w:pPr>
      <w:r>
        <w:t>Styrelsens ledamöter ska iaktta tystlåtenhet avseende information som styrelseledamoten tar del av genom sitt uppdrag, vilket innebär att de inte får sprida information som kan skada bostadsrättsföreningen, medlem i bostadsrättsföreningen eller tredjeman.</w:t>
      </w:r>
    </w:p>
    <w:p w14:paraId="07DE7282" w14:textId="77777777" w:rsidR="0030251E" w:rsidRPr="006D188F" w:rsidRDefault="0030251E" w:rsidP="0030251E">
      <w:pPr>
        <w:pStyle w:val="Rubrik3"/>
      </w:pPr>
      <w:r w:rsidRPr="006D188F">
        <w:t xml:space="preserve">Protokoll </w:t>
      </w:r>
    </w:p>
    <w:p w14:paraId="7BDB9F11" w14:textId="77777777" w:rsidR="0030251E" w:rsidRPr="00672140" w:rsidRDefault="0030251E" w:rsidP="0030251E">
      <w:pPr>
        <w:pStyle w:val="Brdtext"/>
      </w:pPr>
      <w:r>
        <w:t>Styrelsens o</w:t>
      </w:r>
      <w:r w:rsidRPr="00672140">
        <w:t xml:space="preserve">rdförande ansvarar för att det vid varje styrelsemöte förs protokoll. Styrelseprotokoll </w:t>
      </w:r>
      <w:r>
        <w:t>ska</w:t>
      </w:r>
      <w:r w:rsidRPr="00672140">
        <w:t xml:space="preserve"> ange: </w:t>
      </w:r>
    </w:p>
    <w:p w14:paraId="33725812" w14:textId="77777777" w:rsidR="0030251E" w:rsidRPr="004B77C2" w:rsidRDefault="0030251E" w:rsidP="0030251E">
      <w:pPr>
        <w:pStyle w:val="Punktlista"/>
        <w:tabs>
          <w:tab w:val="clear" w:pos="360"/>
        </w:tabs>
        <w:ind w:left="284" w:hanging="284"/>
      </w:pPr>
      <w:r w:rsidRPr="004B77C2">
        <w:t xml:space="preserve">Datum och plats för mötet </w:t>
      </w:r>
    </w:p>
    <w:p w14:paraId="44A97EFC" w14:textId="77777777" w:rsidR="0030251E" w:rsidRPr="004B77C2" w:rsidRDefault="0030251E" w:rsidP="0030251E">
      <w:pPr>
        <w:pStyle w:val="Punktlista"/>
        <w:tabs>
          <w:tab w:val="clear" w:pos="360"/>
        </w:tabs>
        <w:ind w:left="284" w:hanging="284"/>
      </w:pPr>
      <w:r w:rsidRPr="00380F26">
        <w:rPr>
          <w:color w:val="000000"/>
        </w:rPr>
        <w:t xml:space="preserve">Vilka som varit närvarande och vilka som deltagit i beslut </w:t>
      </w:r>
    </w:p>
    <w:p w14:paraId="35795839" w14:textId="77777777" w:rsidR="0030251E" w:rsidRPr="004B77C2" w:rsidRDefault="0030251E" w:rsidP="0030251E">
      <w:pPr>
        <w:pStyle w:val="Punktlista"/>
        <w:tabs>
          <w:tab w:val="clear" w:pos="360"/>
        </w:tabs>
        <w:ind w:left="284" w:hanging="284"/>
      </w:pPr>
      <w:r w:rsidRPr="004B77C2">
        <w:t xml:space="preserve">Vilka ärenden som behandlats </w:t>
      </w:r>
    </w:p>
    <w:p w14:paraId="0B3A51E9" w14:textId="77777777" w:rsidR="0030251E" w:rsidRPr="004B77C2" w:rsidRDefault="0030251E" w:rsidP="0030251E">
      <w:pPr>
        <w:pStyle w:val="Punktlista"/>
        <w:tabs>
          <w:tab w:val="clear" w:pos="360"/>
        </w:tabs>
        <w:ind w:left="284" w:hanging="284"/>
      </w:pPr>
      <w:r w:rsidRPr="004B77C2">
        <w:t xml:space="preserve">Fattade beslut och om möjligt skälen till beslutet </w:t>
      </w:r>
    </w:p>
    <w:p w14:paraId="57650AE5" w14:textId="77777777" w:rsidR="0030251E" w:rsidRPr="004B77C2" w:rsidRDefault="0030251E" w:rsidP="0030251E">
      <w:pPr>
        <w:pStyle w:val="Punktlista"/>
        <w:tabs>
          <w:tab w:val="clear" w:pos="360"/>
        </w:tabs>
        <w:ind w:left="284" w:hanging="284"/>
      </w:pPr>
      <w:r w:rsidRPr="004B77C2">
        <w:t xml:space="preserve">Det underlag, skriftligt eller muntligt, som har varit av betydelse för varje beslut </w:t>
      </w:r>
    </w:p>
    <w:p w14:paraId="5A5FD652" w14:textId="77777777" w:rsidR="0030251E" w:rsidRPr="004B77C2" w:rsidRDefault="0030251E" w:rsidP="0030251E">
      <w:pPr>
        <w:pStyle w:val="Punktlista"/>
        <w:tabs>
          <w:tab w:val="clear" w:pos="360"/>
        </w:tabs>
        <w:ind w:left="284" w:hanging="284"/>
      </w:pPr>
      <w:r w:rsidRPr="004B77C2">
        <w:t xml:space="preserve">Eventuellt avvikande mening från styrelseledamot </w:t>
      </w:r>
    </w:p>
    <w:p w14:paraId="29ADED8B" w14:textId="77777777" w:rsidR="0030251E" w:rsidRPr="00672140" w:rsidRDefault="0030251E" w:rsidP="0030251E">
      <w:pPr>
        <w:pStyle w:val="Brdtext"/>
      </w:pPr>
      <w:r>
        <w:t xml:space="preserve">Protokoll ska föras i nummerordning. </w:t>
      </w:r>
      <w:r w:rsidRPr="00672140">
        <w:t xml:space="preserve">Styrelseprotokollet </w:t>
      </w:r>
      <w:r>
        <w:t>ska</w:t>
      </w:r>
      <w:r w:rsidRPr="00672140">
        <w:t xml:space="preserve"> färdigställas skyndsamt och undertecknas</w:t>
      </w:r>
      <w:r>
        <w:t>/e-signeras</w:t>
      </w:r>
      <w:r w:rsidRPr="00672140">
        <w:t xml:space="preserve"> av sekreteraren, den som varit ordförande vid mötet och den ledamot som jämte ordföranden utsetts till justerare. </w:t>
      </w:r>
    </w:p>
    <w:p w14:paraId="107EBA9A" w14:textId="77777777" w:rsidR="0030251E" w:rsidRPr="00885BF8" w:rsidRDefault="0030251E" w:rsidP="0030251E">
      <w:pPr>
        <w:pStyle w:val="Brdtext"/>
        <w:rPr>
          <w:rFonts w:cs="Times New Roman"/>
        </w:rPr>
      </w:pPr>
      <w:r w:rsidRPr="000C0C05">
        <w:rPr>
          <w:rFonts w:cs="Times New Roman"/>
        </w:rPr>
        <w:t xml:space="preserve">Det åligger sekreterare att se till att kopior av styrelseprotokollet snarast efter justering tillställs alternativt publiceras på Mitt HSB till </w:t>
      </w:r>
      <w:r w:rsidRPr="00A22245">
        <w:rPr>
          <w:rFonts w:cs="Times New Roman"/>
        </w:rPr>
        <w:t xml:space="preserve">samtliga styrelseledamöter och revisorer </w:t>
      </w:r>
      <w:r w:rsidRPr="009C11BF">
        <w:rPr>
          <w:rFonts w:cs="Times New Roman"/>
          <w:i/>
          <w:highlight w:val="yellow"/>
        </w:rPr>
        <w:t>samt vicevärd</w:t>
      </w:r>
      <w:r w:rsidRPr="00885BF8">
        <w:rPr>
          <w:rFonts w:cs="Times New Roman"/>
        </w:rPr>
        <w:t xml:space="preserve">. </w:t>
      </w:r>
    </w:p>
    <w:p w14:paraId="68C955E6" w14:textId="77777777" w:rsidR="0030251E" w:rsidRPr="000C0C05" w:rsidRDefault="0030251E" w:rsidP="0030251E">
      <w:pPr>
        <w:pStyle w:val="Brdtext"/>
        <w:rPr>
          <w:rFonts w:cs="Times New Roman"/>
        </w:rPr>
      </w:pPr>
      <w:r w:rsidRPr="000C0C05">
        <w:rPr>
          <w:rFonts w:cs="Times New Roman"/>
        </w:rPr>
        <w:t>Styrelseprotokoll är inte en offentlig handling. Det finns inte någon rätt för medlemmarna att ta del av styrelsens protokoll.</w:t>
      </w:r>
    </w:p>
    <w:p w14:paraId="0EF13BFD" w14:textId="77777777" w:rsidR="0030251E" w:rsidRPr="000C0C05" w:rsidRDefault="0030251E" w:rsidP="0030251E">
      <w:pPr>
        <w:pStyle w:val="Brdtext"/>
        <w:rPr>
          <w:rFonts w:cs="Times New Roman"/>
        </w:rPr>
      </w:pPr>
      <w:r w:rsidRPr="000C0C05">
        <w:rPr>
          <w:rFonts w:cs="Times New Roman"/>
        </w:rPr>
        <w:t xml:space="preserve"> Det justerade originalprotokollet ska förvaras på betryggande sätt. </w:t>
      </w:r>
    </w:p>
    <w:p w14:paraId="57970DCF" w14:textId="77777777" w:rsidR="0030251E" w:rsidRDefault="0030251E" w:rsidP="0030251E">
      <w:pPr>
        <w:pStyle w:val="Rubrik3"/>
      </w:pPr>
      <w:r>
        <w:lastRenderedPageBreak/>
        <w:t>Revisorer</w:t>
      </w:r>
      <w:r w:rsidRPr="005E1174">
        <w:t xml:space="preserve"> </w:t>
      </w:r>
    </w:p>
    <w:p w14:paraId="58F9A12E" w14:textId="77777777" w:rsidR="0030251E" w:rsidRPr="001C3B3B" w:rsidRDefault="0030251E" w:rsidP="0030251E">
      <w:pPr>
        <w:autoSpaceDE w:val="0"/>
        <w:autoSpaceDN w:val="0"/>
        <w:adjustRightInd w:val="0"/>
        <w:rPr>
          <w:rFonts w:eastAsiaTheme="majorEastAsia" w:cs="Times New Roman"/>
          <w:bCs/>
          <w:szCs w:val="24"/>
        </w:rPr>
      </w:pPr>
      <w:r w:rsidRPr="001C3B3B">
        <w:rPr>
          <w:rFonts w:eastAsiaTheme="majorEastAsia" w:cs="Times New Roman"/>
          <w:bCs/>
          <w:szCs w:val="24"/>
        </w:rPr>
        <w:t>Styrelsen ska minst en gång per år träffa någon av revisorerna. Revisorerna ska inte delta i styrelsearbetet.</w:t>
      </w:r>
    </w:p>
    <w:p w14:paraId="7BA93986" w14:textId="77777777" w:rsidR="0030251E" w:rsidRPr="004B75D1" w:rsidRDefault="0030251E" w:rsidP="0030251E">
      <w:pPr>
        <w:pStyle w:val="Rubrik3"/>
      </w:pPr>
      <w:r w:rsidRPr="008A201E">
        <w:t>Styrelsens utbildningsbehov</w:t>
      </w:r>
    </w:p>
    <w:p w14:paraId="2610C563" w14:textId="77777777" w:rsidR="0030251E" w:rsidRPr="000C0C05" w:rsidRDefault="0030251E" w:rsidP="0030251E">
      <w:pPr>
        <w:autoSpaceDE w:val="0"/>
        <w:autoSpaceDN w:val="0"/>
        <w:adjustRightInd w:val="0"/>
        <w:rPr>
          <w:rFonts w:cs="Times New Roman"/>
          <w:szCs w:val="24"/>
        </w:rPr>
      </w:pPr>
      <w:r w:rsidRPr="000C0C05">
        <w:rPr>
          <w:rFonts w:cs="Times New Roman"/>
          <w:szCs w:val="24"/>
        </w:rPr>
        <w:t xml:space="preserve">Styrelsen ska aktivt delta i utbildning för att få nödvändiga kunskaper som behövs för styrelseuppdraget. </w:t>
      </w:r>
    </w:p>
    <w:p w14:paraId="6C713C9B" w14:textId="77777777" w:rsidR="0030251E" w:rsidRDefault="0030251E" w:rsidP="0030251E">
      <w:pPr>
        <w:pStyle w:val="Rubrik3"/>
      </w:pPr>
      <w:r w:rsidRPr="008A201E">
        <w:t>Medlemsinformation/-kommunikation</w:t>
      </w:r>
    </w:p>
    <w:p w14:paraId="4F2EF7C0" w14:textId="77777777" w:rsidR="0030251E" w:rsidRDefault="0030251E" w:rsidP="0030251E">
      <w:pPr>
        <w:autoSpaceDE w:val="0"/>
        <w:autoSpaceDN w:val="0"/>
        <w:adjustRightInd w:val="0"/>
        <w:rPr>
          <w:rFonts w:eastAsiaTheme="majorEastAsia" w:cs="Times New Roman"/>
          <w:bCs/>
          <w:szCs w:val="24"/>
        </w:rPr>
      </w:pPr>
      <w:r>
        <w:rPr>
          <w:rFonts w:eastAsiaTheme="majorEastAsia" w:cs="Times New Roman"/>
          <w:bCs/>
          <w:szCs w:val="24"/>
        </w:rPr>
        <w:t>Styrelsen ska kontinuerligt informera medlemmarna i frågor rörande bostadsrättsföreningen. Informationen ska vara aktuell, saklig, öppen och lättillgänglig.</w:t>
      </w:r>
    </w:p>
    <w:p w14:paraId="57E35AE3" w14:textId="77777777" w:rsidR="0030251E" w:rsidRDefault="0030251E" w:rsidP="0030251E">
      <w:pPr>
        <w:autoSpaceDE w:val="0"/>
        <w:autoSpaceDN w:val="0"/>
        <w:adjustRightInd w:val="0"/>
        <w:rPr>
          <w:rFonts w:eastAsiaTheme="majorEastAsia" w:cs="Times New Roman"/>
          <w:bCs/>
          <w:szCs w:val="24"/>
        </w:rPr>
      </w:pPr>
    </w:p>
    <w:p w14:paraId="4822A403" w14:textId="77777777" w:rsidR="0030251E" w:rsidRDefault="0030251E" w:rsidP="0030251E">
      <w:pPr>
        <w:autoSpaceDE w:val="0"/>
        <w:autoSpaceDN w:val="0"/>
        <w:adjustRightInd w:val="0"/>
        <w:rPr>
          <w:rFonts w:eastAsiaTheme="majorEastAsia" w:cs="Times New Roman"/>
          <w:bCs/>
          <w:szCs w:val="24"/>
        </w:rPr>
      </w:pPr>
      <w:r>
        <w:rPr>
          <w:rFonts w:eastAsiaTheme="majorEastAsia" w:cs="Times New Roman"/>
          <w:bCs/>
          <w:szCs w:val="24"/>
        </w:rPr>
        <w:t>Styrelsen ska hålla minst ett medlemsmöte per år utöver ordinarie föreningsstämma.</w:t>
      </w:r>
    </w:p>
    <w:p w14:paraId="73FACFFE" w14:textId="77777777" w:rsidR="0030251E" w:rsidRDefault="0030251E" w:rsidP="0030251E">
      <w:pPr>
        <w:autoSpaceDE w:val="0"/>
        <w:autoSpaceDN w:val="0"/>
        <w:adjustRightInd w:val="0"/>
        <w:rPr>
          <w:rFonts w:eastAsiaTheme="majorEastAsia" w:cs="Times New Roman"/>
          <w:bCs/>
          <w:szCs w:val="24"/>
        </w:rPr>
      </w:pPr>
    </w:p>
    <w:p w14:paraId="780A395B" w14:textId="77777777" w:rsidR="0030251E" w:rsidRPr="00654E35" w:rsidRDefault="0030251E" w:rsidP="0030251E">
      <w:pPr>
        <w:autoSpaceDE w:val="0"/>
        <w:autoSpaceDN w:val="0"/>
        <w:adjustRightInd w:val="0"/>
        <w:rPr>
          <w:rFonts w:eastAsiaTheme="majorEastAsia" w:cs="Times New Roman"/>
          <w:bCs/>
          <w:szCs w:val="24"/>
        </w:rPr>
      </w:pPr>
      <w:r>
        <w:rPr>
          <w:rFonts w:eastAsiaTheme="majorEastAsia" w:cs="Times New Roman"/>
          <w:bCs/>
          <w:szCs w:val="24"/>
        </w:rPr>
        <w:t>Styrelsen ska så snart det är möjligt bekräfta skrivelser från medlemmarna och besvara dem skriftligen inom en vecka efter att de har behandlats på styrelsemöte.</w:t>
      </w:r>
    </w:p>
    <w:p w14:paraId="3B476274" w14:textId="77777777" w:rsidR="0030251E" w:rsidRDefault="0030251E" w:rsidP="0030251E">
      <w:pPr>
        <w:pStyle w:val="Rubrik3"/>
      </w:pPr>
      <w:r w:rsidRPr="00401024">
        <w:t>Styrelsens mål</w:t>
      </w:r>
    </w:p>
    <w:p w14:paraId="3C98C280" w14:textId="77777777" w:rsidR="0030251E" w:rsidRDefault="0030251E" w:rsidP="0030251E">
      <w:pPr>
        <w:pStyle w:val="Brdtext"/>
      </w:pPr>
      <w:r w:rsidRPr="0040576F">
        <w:t xml:space="preserve">Styrelsen fastställer löpande </w:t>
      </w:r>
      <w:r>
        <w:t>ambitionsnivå/</w:t>
      </w:r>
      <w:r w:rsidRPr="0040576F">
        <w:t>mål för bostadsrättsföreningen</w:t>
      </w:r>
      <w:r>
        <w:t>.</w:t>
      </w:r>
    </w:p>
    <w:p w14:paraId="4B6A717B" w14:textId="77777777" w:rsidR="0030251E" w:rsidRPr="00FC646F" w:rsidRDefault="0030251E" w:rsidP="0030251E">
      <w:pPr>
        <w:pStyle w:val="Brdtext"/>
      </w:pPr>
      <w:r w:rsidRPr="00FC646F">
        <w:t>Ambitionsnivå</w:t>
      </w:r>
    </w:p>
    <w:p w14:paraId="4D905260" w14:textId="77777777" w:rsidR="0030251E" w:rsidRDefault="0030251E" w:rsidP="0030251E">
      <w:pPr>
        <w:pStyle w:val="Brdtext"/>
        <w:rPr>
          <w:rFonts w:cs="Times New Roman"/>
        </w:rPr>
      </w:pPr>
      <w:r w:rsidRPr="00FC646F">
        <w:rPr>
          <w:rFonts w:cs="Times New Roman"/>
        </w:rPr>
        <w:t xml:space="preserve">Övergripande: Ett tryggt och lustfyllt boende i världsklass </w:t>
      </w:r>
    </w:p>
    <w:p w14:paraId="34B50CC9" w14:textId="77777777" w:rsidR="0030251E" w:rsidRPr="00D76367" w:rsidRDefault="0030251E" w:rsidP="0030251E">
      <w:pPr>
        <w:pStyle w:val="Punktlista"/>
        <w:tabs>
          <w:tab w:val="clear" w:pos="360"/>
        </w:tabs>
        <w:ind w:left="284" w:hanging="284"/>
        <w:rPr>
          <w:color w:val="000000"/>
        </w:rPr>
      </w:pPr>
      <w:r w:rsidRPr="00D76367">
        <w:rPr>
          <w:color w:val="000000"/>
        </w:rPr>
        <w:t>underhåll (ex: styrelsens ambition är att föreningens fastigheter ska vara vackra och väl underhållna)   </w:t>
      </w:r>
    </w:p>
    <w:p w14:paraId="20B841AE" w14:textId="77777777" w:rsidR="0030251E" w:rsidRPr="00D76367" w:rsidRDefault="0030251E" w:rsidP="0030251E">
      <w:pPr>
        <w:pStyle w:val="Punktlista"/>
        <w:tabs>
          <w:tab w:val="clear" w:pos="360"/>
        </w:tabs>
        <w:ind w:left="284" w:hanging="284"/>
        <w:rPr>
          <w:color w:val="000000"/>
        </w:rPr>
      </w:pPr>
      <w:r w:rsidRPr="00D76367">
        <w:rPr>
          <w:color w:val="000000"/>
        </w:rPr>
        <w:t>skötsel (ex: Vi vill ha ett snyggt och välskött område där vi som medlemmar kan trivas och känna oss trygga)</w:t>
      </w:r>
    </w:p>
    <w:p w14:paraId="57BC6EB3" w14:textId="77777777" w:rsidR="0030251E" w:rsidRPr="00D76367" w:rsidRDefault="0030251E" w:rsidP="0030251E">
      <w:pPr>
        <w:pStyle w:val="Punktlista"/>
        <w:tabs>
          <w:tab w:val="clear" w:pos="360"/>
        </w:tabs>
        <w:ind w:left="284" w:hanging="284"/>
        <w:rPr>
          <w:color w:val="000000"/>
        </w:rPr>
      </w:pPr>
      <w:r w:rsidRPr="00D76367">
        <w:rPr>
          <w:color w:val="000000"/>
        </w:rPr>
        <w:t xml:space="preserve">medlemsdialog (ex: antal informationstillfällen, hemsida </w:t>
      </w:r>
      <w:proofErr w:type="gramStart"/>
      <w:r w:rsidRPr="00D76367">
        <w:rPr>
          <w:color w:val="000000"/>
        </w:rPr>
        <w:t>m.m.</w:t>
      </w:r>
      <w:proofErr w:type="gramEnd"/>
      <w:r w:rsidRPr="00D76367">
        <w:rPr>
          <w:color w:val="000000"/>
        </w:rPr>
        <w:t>)</w:t>
      </w:r>
    </w:p>
    <w:p w14:paraId="72EFB598" w14:textId="77777777" w:rsidR="0030251E" w:rsidRPr="00D76367" w:rsidRDefault="0030251E" w:rsidP="0030251E">
      <w:pPr>
        <w:pStyle w:val="Punktlista"/>
        <w:tabs>
          <w:tab w:val="clear" w:pos="360"/>
        </w:tabs>
        <w:ind w:left="284" w:hanging="284"/>
        <w:rPr>
          <w:color w:val="000000"/>
        </w:rPr>
      </w:pPr>
      <w:r w:rsidRPr="00D76367">
        <w:rPr>
          <w:color w:val="000000"/>
        </w:rPr>
        <w:t>medlemsaktiviteter</w:t>
      </w:r>
      <w:r>
        <w:rPr>
          <w:color w:val="000000"/>
        </w:rPr>
        <w:t xml:space="preserve"> </w:t>
      </w:r>
      <w:r w:rsidRPr="00D76367">
        <w:rPr>
          <w:color w:val="000000"/>
        </w:rPr>
        <w:t>(städdagar, julfest, pubkväll)</w:t>
      </w:r>
    </w:p>
    <w:p w14:paraId="71168FFC" w14:textId="77777777" w:rsidR="0030251E" w:rsidRPr="00D76367" w:rsidRDefault="0030251E" w:rsidP="0030251E">
      <w:pPr>
        <w:pStyle w:val="Punktlista"/>
        <w:tabs>
          <w:tab w:val="clear" w:pos="360"/>
        </w:tabs>
        <w:ind w:left="284" w:hanging="284"/>
        <w:rPr>
          <w:color w:val="000000"/>
        </w:rPr>
      </w:pPr>
      <w:r w:rsidRPr="00D76367">
        <w:rPr>
          <w:color w:val="000000"/>
        </w:rPr>
        <w:t>ekonomi/årsavgifter (ex: Styrelsens mål är att årsavgifterna ska vara stabila och vi följer genomarbetad underhålls</w:t>
      </w:r>
      <w:r>
        <w:rPr>
          <w:color w:val="000000"/>
        </w:rPr>
        <w:t xml:space="preserve"> och investerings</w:t>
      </w:r>
      <w:r w:rsidRPr="00D76367">
        <w:rPr>
          <w:color w:val="000000"/>
        </w:rPr>
        <w:t>plan, budget och ekonomiska prognoser</w:t>
      </w:r>
      <w:r>
        <w:rPr>
          <w:color w:val="000000"/>
        </w:rPr>
        <w:t xml:space="preserve">. </w:t>
      </w:r>
      <w:r w:rsidRPr="00A22245">
        <w:rPr>
          <w:color w:val="000000"/>
        </w:rPr>
        <w:t>Området kan finnas anledning att återkomma till i samband med strategimötet</w:t>
      </w:r>
      <w:r w:rsidRPr="00D76367">
        <w:rPr>
          <w:color w:val="000000"/>
        </w:rPr>
        <w:t>)</w:t>
      </w:r>
    </w:p>
    <w:p w14:paraId="099EBBD9" w14:textId="77777777" w:rsidR="0030251E" w:rsidRPr="00D76367" w:rsidRDefault="0030251E" w:rsidP="0030251E">
      <w:pPr>
        <w:pStyle w:val="Punktlista"/>
        <w:tabs>
          <w:tab w:val="clear" w:pos="360"/>
        </w:tabs>
        <w:ind w:left="284" w:hanging="284"/>
        <w:rPr>
          <w:color w:val="000000"/>
        </w:rPr>
      </w:pPr>
      <w:r w:rsidRPr="00D76367">
        <w:rPr>
          <w:color w:val="000000"/>
        </w:rPr>
        <w:t xml:space="preserve">intressentdialog (ex: Kontaktpersoner gentemot mäklare, köpare och andra intressenter.) </w:t>
      </w:r>
    </w:p>
    <w:p w14:paraId="29992CB4" w14:textId="77777777" w:rsidR="0030251E" w:rsidRPr="00D76367" w:rsidRDefault="0030251E" w:rsidP="0030251E">
      <w:pPr>
        <w:pStyle w:val="Punktlista"/>
        <w:tabs>
          <w:tab w:val="clear" w:pos="360"/>
        </w:tabs>
        <w:ind w:left="284" w:hanging="284"/>
        <w:rPr>
          <w:color w:val="000000"/>
        </w:rPr>
      </w:pPr>
      <w:r w:rsidRPr="00D76367">
        <w:rPr>
          <w:color w:val="000000"/>
        </w:rPr>
        <w:t xml:space="preserve">hållbarhetsarbete (ex: Styrelsen ska i sitt agerande ta ställning till vilken miljöpåverkan olika beslut får) </w:t>
      </w:r>
    </w:p>
    <w:p w14:paraId="7454CA0F" w14:textId="77777777" w:rsidR="0030251E" w:rsidRDefault="0030251E" w:rsidP="0030251E"/>
    <w:p w14:paraId="73D88507" w14:textId="77777777" w:rsidR="0030251E" w:rsidRPr="00401024" w:rsidRDefault="0030251E" w:rsidP="0030251E">
      <w:pPr>
        <w:autoSpaceDE w:val="0"/>
        <w:autoSpaceDN w:val="0"/>
        <w:adjustRightInd w:val="0"/>
        <w:rPr>
          <w:rFonts w:eastAsiaTheme="majorEastAsia" w:cs="Times New Roman"/>
          <w:bCs/>
          <w:i/>
          <w:sz w:val="26"/>
          <w:szCs w:val="26"/>
        </w:rPr>
      </w:pPr>
      <w:r w:rsidRPr="00A12E52">
        <w:rPr>
          <w:i/>
          <w:highlight w:val="yellow"/>
        </w:rPr>
        <w:t xml:space="preserve">Komplettera </w:t>
      </w:r>
      <w:r w:rsidRPr="00401024">
        <w:rPr>
          <w:rFonts w:eastAsiaTheme="majorEastAsia" w:cs="Times New Roman"/>
          <w:bCs/>
          <w:i/>
          <w:sz w:val="26"/>
          <w:szCs w:val="26"/>
          <w:highlight w:val="yellow"/>
        </w:rPr>
        <w:t>med föreningsspecifika mål</w:t>
      </w:r>
    </w:p>
    <w:p w14:paraId="547446D1" w14:textId="77777777" w:rsidR="0030251E" w:rsidRDefault="0030251E" w:rsidP="0030251E">
      <w:pPr>
        <w:autoSpaceDE w:val="0"/>
        <w:autoSpaceDN w:val="0"/>
        <w:adjustRightInd w:val="0"/>
        <w:rPr>
          <w:rFonts w:ascii="Arial" w:eastAsiaTheme="majorEastAsia" w:hAnsi="Arial" w:cstheme="majorBidi"/>
          <w:b/>
          <w:bCs/>
          <w:color w:val="00257A"/>
          <w:sz w:val="26"/>
          <w:szCs w:val="26"/>
          <w:highlight w:val="green"/>
        </w:rPr>
      </w:pPr>
    </w:p>
    <w:p w14:paraId="0BCDA1B6" w14:textId="77777777" w:rsidR="0030251E" w:rsidRDefault="0030251E" w:rsidP="0030251E">
      <w:pPr>
        <w:pStyle w:val="Rubrik2"/>
      </w:pPr>
    </w:p>
    <w:p w14:paraId="6AC1782A" w14:textId="77777777" w:rsidR="0030251E" w:rsidRPr="00401024" w:rsidRDefault="0030251E" w:rsidP="0030251E">
      <w:pPr>
        <w:pStyle w:val="Rubrik2"/>
      </w:pPr>
      <w:r w:rsidRPr="00401024">
        <w:t>Mötesplan efter årscykel</w:t>
      </w:r>
    </w:p>
    <w:p w14:paraId="1B2BD42D" w14:textId="77777777" w:rsidR="0030251E" w:rsidRDefault="0030251E" w:rsidP="0030251E">
      <w:pPr>
        <w:autoSpaceDE w:val="0"/>
        <w:autoSpaceDN w:val="0"/>
        <w:adjustRightInd w:val="0"/>
        <w:rPr>
          <w:rFonts w:ascii="Arial" w:eastAsiaTheme="majorEastAsia" w:hAnsi="Arial" w:cstheme="majorBidi"/>
          <w:b/>
          <w:bCs/>
          <w:color w:val="00257A"/>
          <w:sz w:val="26"/>
          <w:szCs w:val="26"/>
        </w:rPr>
      </w:pPr>
    </w:p>
    <w:p w14:paraId="7B7791EB" w14:textId="77777777" w:rsidR="0030251E" w:rsidRDefault="0030251E" w:rsidP="0030251E">
      <w:pPr>
        <w:pStyle w:val="Brdtext"/>
        <w:rPr>
          <w:i/>
          <w:highlight w:val="yellow"/>
        </w:rPr>
      </w:pPr>
    </w:p>
    <w:p w14:paraId="3525E0D4" w14:textId="77777777" w:rsidR="0030251E" w:rsidRDefault="0030251E" w:rsidP="0030251E">
      <w:pPr>
        <w:pStyle w:val="Brdtext"/>
        <w:pBdr>
          <w:top w:val="single" w:sz="4" w:space="1" w:color="auto"/>
          <w:left w:val="single" w:sz="4" w:space="4" w:color="auto"/>
          <w:bottom w:val="single" w:sz="4" w:space="1" w:color="auto"/>
          <w:right w:val="single" w:sz="4" w:space="4" w:color="auto"/>
        </w:pBdr>
        <w:rPr>
          <w:i/>
        </w:rPr>
      </w:pPr>
      <w:r>
        <w:rPr>
          <w:i/>
          <w:highlight w:val="yellow"/>
        </w:rPr>
        <w:br/>
      </w:r>
      <w:r w:rsidRPr="00C20F55">
        <w:rPr>
          <w:i/>
          <w:highlight w:val="yellow"/>
        </w:rPr>
        <w:t>Nedan följer ett förslag på mötesplan, komplettera den med föreningsspecifika ärenden, det går naturligtvis bra att både ha fler och färre styrelsemöten.</w:t>
      </w:r>
      <w:r w:rsidRPr="00C20F55">
        <w:rPr>
          <w:i/>
        </w:rPr>
        <w:t xml:space="preserve"> </w:t>
      </w:r>
    </w:p>
    <w:p w14:paraId="092EF39E" w14:textId="77777777" w:rsidR="0030251E" w:rsidRPr="00523401" w:rsidRDefault="0030251E" w:rsidP="0030251E">
      <w:pPr>
        <w:pStyle w:val="Brdtext"/>
        <w:pBdr>
          <w:top w:val="single" w:sz="4" w:space="1" w:color="auto"/>
          <w:left w:val="single" w:sz="4" w:space="4" w:color="auto"/>
          <w:bottom w:val="single" w:sz="4" w:space="1" w:color="auto"/>
          <w:right w:val="single" w:sz="4" w:space="4" w:color="auto"/>
        </w:pBdr>
        <w:rPr>
          <w:bCs/>
        </w:rPr>
      </w:pPr>
      <w:r w:rsidRPr="00523401">
        <w:rPr>
          <w:bCs/>
        </w:rPr>
        <w:t xml:space="preserve">Planera, vikta och prioritera gärna dagordningen utifrån exempelvis: </w:t>
      </w:r>
    </w:p>
    <w:p w14:paraId="6944BCA1" w14:textId="77777777" w:rsidR="0030251E" w:rsidRPr="00523401" w:rsidRDefault="0030251E" w:rsidP="0030251E">
      <w:pPr>
        <w:pStyle w:val="Brdtext"/>
        <w:pBdr>
          <w:top w:val="single" w:sz="4" w:space="1" w:color="auto"/>
          <w:left w:val="single" w:sz="4" w:space="4" w:color="auto"/>
          <w:bottom w:val="single" w:sz="4" w:space="1" w:color="auto"/>
          <w:right w:val="single" w:sz="4" w:space="4" w:color="auto"/>
        </w:pBdr>
        <w:rPr>
          <w:bCs/>
        </w:rPr>
      </w:pPr>
      <w:r w:rsidRPr="00523401">
        <w:rPr>
          <w:bCs/>
        </w:rPr>
        <w:t>•</w:t>
      </w:r>
      <w:r>
        <w:rPr>
          <w:bCs/>
        </w:rPr>
        <w:t xml:space="preserve"> </w:t>
      </w:r>
      <w:r w:rsidRPr="00523401">
        <w:rPr>
          <w:bCs/>
        </w:rPr>
        <w:t xml:space="preserve">att viktiga punkter kommer tidigt på dagordningen och inte sist på mötet </w:t>
      </w:r>
    </w:p>
    <w:p w14:paraId="0D054A3A" w14:textId="77777777" w:rsidR="0030251E" w:rsidRPr="0030251E" w:rsidRDefault="0030251E" w:rsidP="0030251E">
      <w:pPr>
        <w:pStyle w:val="Brdtext"/>
        <w:pBdr>
          <w:top w:val="single" w:sz="4" w:space="1" w:color="auto"/>
          <w:left w:val="single" w:sz="4" w:space="4" w:color="auto"/>
          <w:bottom w:val="single" w:sz="4" w:space="1" w:color="auto"/>
          <w:right w:val="single" w:sz="4" w:space="4" w:color="auto"/>
        </w:pBdr>
        <w:rPr>
          <w:bCs/>
        </w:rPr>
      </w:pPr>
      <w:r w:rsidRPr="00523401">
        <w:rPr>
          <w:bCs/>
        </w:rPr>
        <w:t>•</w:t>
      </w:r>
      <w:r>
        <w:rPr>
          <w:bCs/>
        </w:rPr>
        <w:t xml:space="preserve"> </w:t>
      </w:r>
      <w:r w:rsidRPr="00523401">
        <w:rPr>
          <w:bCs/>
        </w:rPr>
        <w:t>att om möjligt punkter för eventuell deltagare på mötet som inte är styrelseledamot samlas så att deltagaren kan föredra sina delar och sedan lämna mötet.</w:t>
      </w:r>
      <w:r>
        <w:rPr>
          <w:bCs/>
        </w:rPr>
        <w:br/>
      </w:r>
    </w:p>
    <w:p w14:paraId="1EFD4F77" w14:textId="77777777" w:rsidR="0030251E" w:rsidRDefault="0030251E" w:rsidP="0030251E">
      <w:pPr>
        <w:pStyle w:val="Rubrik3"/>
      </w:pPr>
      <w:r>
        <w:t>Styrelsemöte 1</w:t>
      </w:r>
      <w:r w:rsidRPr="00A22245">
        <w:rPr>
          <w:rFonts w:cs="Times New Roman"/>
          <w:szCs w:val="24"/>
        </w:rPr>
        <w:t xml:space="preserve"> </w:t>
      </w:r>
      <w:r w:rsidRPr="0049787F">
        <w:rPr>
          <w:rFonts w:cs="Times New Roman"/>
          <w:szCs w:val="24"/>
        </w:rPr>
        <w:t>Konstituerande styrelsemöte</w:t>
      </w:r>
    </w:p>
    <w:p w14:paraId="76DE4B23" w14:textId="77777777" w:rsidR="0030251E" w:rsidRDefault="0030251E" w:rsidP="0030251E">
      <w:pPr>
        <w:autoSpaceDE w:val="0"/>
        <w:autoSpaceDN w:val="0"/>
        <w:adjustRightInd w:val="0"/>
        <w:rPr>
          <w:rFonts w:eastAsiaTheme="majorEastAsia" w:cs="Times New Roman"/>
          <w:bCs/>
          <w:szCs w:val="24"/>
        </w:rPr>
      </w:pPr>
      <w:r>
        <w:rPr>
          <w:rFonts w:eastAsiaTheme="majorEastAsia" w:cs="Times New Roman"/>
          <w:bCs/>
          <w:szCs w:val="24"/>
        </w:rPr>
        <w:t xml:space="preserve">Hålls </w:t>
      </w:r>
      <w:r w:rsidRPr="0049787F">
        <w:rPr>
          <w:rFonts w:eastAsiaTheme="majorEastAsia" w:cs="Times New Roman"/>
          <w:bCs/>
          <w:szCs w:val="24"/>
        </w:rPr>
        <w:t>i anslutning till förenings</w:t>
      </w:r>
      <w:r>
        <w:rPr>
          <w:rFonts w:eastAsiaTheme="majorEastAsia" w:cs="Times New Roman"/>
          <w:bCs/>
          <w:szCs w:val="24"/>
        </w:rPr>
        <w:t>stämman, för innehåll se</w:t>
      </w:r>
      <w:r w:rsidRPr="0049787F">
        <w:rPr>
          <w:rFonts w:eastAsiaTheme="majorEastAsia" w:cs="Times New Roman"/>
          <w:bCs/>
          <w:szCs w:val="24"/>
        </w:rPr>
        <w:t xml:space="preserve"> ovan.</w:t>
      </w:r>
      <w:r>
        <w:rPr>
          <w:rFonts w:eastAsiaTheme="majorEastAsia" w:cs="Times New Roman"/>
          <w:bCs/>
          <w:szCs w:val="24"/>
        </w:rPr>
        <w:t xml:space="preserve"> </w:t>
      </w:r>
      <w:r w:rsidRPr="00A22245">
        <w:rPr>
          <w:rFonts w:eastAsiaTheme="majorEastAsia" w:cs="Times New Roman"/>
          <w:bCs/>
          <w:szCs w:val="24"/>
        </w:rPr>
        <w:t>Antingen hålls ett kortare möte med bara de punkter som behövs eller så ingår punkter i styrelsemöte 2.</w:t>
      </w:r>
    </w:p>
    <w:p w14:paraId="48F585C9" w14:textId="77777777" w:rsidR="0030251E" w:rsidRPr="0049787F" w:rsidRDefault="0030251E" w:rsidP="0030251E">
      <w:pPr>
        <w:pStyle w:val="Rubrik3"/>
      </w:pPr>
      <w:r w:rsidRPr="0049787F">
        <w:t>Styrelsemöte 2</w:t>
      </w:r>
      <w:r w:rsidRPr="00A22245">
        <w:rPr>
          <w:rFonts w:cs="Times New Roman"/>
          <w:szCs w:val="24"/>
        </w:rPr>
        <w:t xml:space="preserve"> </w:t>
      </w:r>
      <w:r w:rsidRPr="004D500B">
        <w:rPr>
          <w:rFonts w:cs="Times New Roman"/>
          <w:szCs w:val="24"/>
        </w:rPr>
        <w:t>Planeringsmöte</w:t>
      </w:r>
    </w:p>
    <w:p w14:paraId="0E1A4478" w14:textId="77777777" w:rsidR="0030251E" w:rsidRDefault="0030251E" w:rsidP="0030251E">
      <w:pPr>
        <w:pStyle w:val="Punktlista"/>
        <w:numPr>
          <w:ilvl w:val="0"/>
          <w:numId w:val="25"/>
        </w:numPr>
        <w:rPr>
          <w:rFonts w:eastAsiaTheme="majorEastAsia" w:cs="Times New Roman"/>
          <w:bCs/>
          <w:szCs w:val="24"/>
        </w:rPr>
      </w:pPr>
      <w:r>
        <w:rPr>
          <w:rFonts w:eastAsiaTheme="majorEastAsia" w:cs="Times New Roman"/>
          <w:bCs/>
          <w:szCs w:val="24"/>
        </w:rPr>
        <w:t>Genomgång och fastställande av styrelsens arbetsordning</w:t>
      </w:r>
    </w:p>
    <w:p w14:paraId="20C157E8" w14:textId="77777777" w:rsidR="0030251E" w:rsidRDefault="0030251E" w:rsidP="0030251E">
      <w:pPr>
        <w:pStyle w:val="Punktlista"/>
        <w:numPr>
          <w:ilvl w:val="0"/>
          <w:numId w:val="25"/>
        </w:numPr>
        <w:rPr>
          <w:rFonts w:eastAsiaTheme="majorEastAsia" w:cs="Times New Roman"/>
          <w:bCs/>
          <w:szCs w:val="24"/>
        </w:rPr>
      </w:pPr>
      <w:r>
        <w:rPr>
          <w:rFonts w:eastAsiaTheme="majorEastAsia" w:cs="Times New Roman"/>
          <w:bCs/>
          <w:szCs w:val="24"/>
        </w:rPr>
        <w:t>Genomgång av rutiner och policys, fastställande av ambitionsnivå/mål</w:t>
      </w:r>
    </w:p>
    <w:p w14:paraId="34562E7B" w14:textId="77777777" w:rsidR="0030251E" w:rsidRDefault="0030251E" w:rsidP="0030251E">
      <w:pPr>
        <w:pStyle w:val="Punktlista"/>
        <w:numPr>
          <w:ilvl w:val="0"/>
          <w:numId w:val="25"/>
        </w:numPr>
      </w:pPr>
      <w:r>
        <w:rPr>
          <w:rFonts w:eastAsiaTheme="majorEastAsia" w:cs="Times New Roman"/>
          <w:bCs/>
          <w:szCs w:val="24"/>
        </w:rPr>
        <w:t xml:space="preserve">Genomgång av stämmobeslut för hantering och fördelning av ansvar (vem, var, när, hur, följas upp), </w:t>
      </w:r>
      <w:r w:rsidRPr="00A22245">
        <w:t xml:space="preserve"> </w:t>
      </w:r>
    </w:p>
    <w:p w14:paraId="6941FE4C" w14:textId="77777777" w:rsidR="0030251E" w:rsidRDefault="0030251E" w:rsidP="0030251E">
      <w:pPr>
        <w:pStyle w:val="Punktlista"/>
        <w:numPr>
          <w:ilvl w:val="0"/>
          <w:numId w:val="25"/>
        </w:numPr>
      </w:pPr>
      <w:r>
        <w:t xml:space="preserve">Säkerställer att uppdatering av underhålls- och investeringsplan genomförs i god tid innan strategimöte, </w:t>
      </w:r>
    </w:p>
    <w:p w14:paraId="23C58CBE" w14:textId="77777777" w:rsidR="0030251E" w:rsidRDefault="0030251E" w:rsidP="0030251E">
      <w:pPr>
        <w:pStyle w:val="Punktlista"/>
        <w:numPr>
          <w:ilvl w:val="0"/>
          <w:numId w:val="25"/>
        </w:numPr>
      </w:pPr>
      <w:r>
        <w:t>Säkerställer att beslutsunderlag i form av flerårsprognoser som beaktar punkten ovan, framställs i god tid innan strategimöte</w:t>
      </w:r>
    </w:p>
    <w:p w14:paraId="6CB51469" w14:textId="77777777" w:rsidR="0030251E" w:rsidRDefault="0030251E" w:rsidP="0030251E">
      <w:pPr>
        <w:pStyle w:val="Punktlista"/>
        <w:numPr>
          <w:ilvl w:val="0"/>
          <w:numId w:val="0"/>
        </w:numPr>
      </w:pPr>
    </w:p>
    <w:p w14:paraId="79DCF39B" w14:textId="77777777" w:rsidR="0030251E" w:rsidRPr="00A22245" w:rsidRDefault="0030251E" w:rsidP="0030251E">
      <w:pPr>
        <w:pStyle w:val="Brdtext"/>
        <w:rPr>
          <w:rFonts w:ascii="Arial" w:eastAsiaTheme="majorEastAsia" w:hAnsi="Arial" w:cstheme="majorBidi"/>
          <w:b/>
          <w:bCs/>
          <w:color w:val="00257A"/>
          <w:sz w:val="26"/>
          <w:szCs w:val="26"/>
        </w:rPr>
      </w:pPr>
      <w:r w:rsidRPr="00A22245">
        <w:rPr>
          <w:rFonts w:ascii="Arial" w:eastAsiaTheme="majorEastAsia" w:hAnsi="Arial" w:cstheme="majorBidi"/>
          <w:b/>
          <w:bCs/>
          <w:color w:val="00257A"/>
          <w:sz w:val="26"/>
          <w:szCs w:val="26"/>
        </w:rPr>
        <w:t>Styrelsemöte 3 Uppföljningsmöte</w:t>
      </w:r>
    </w:p>
    <w:p w14:paraId="2C7A7E11" w14:textId="77777777" w:rsidR="0030251E" w:rsidRDefault="0030251E" w:rsidP="00D85E31">
      <w:pPr>
        <w:pStyle w:val="Punktlista"/>
      </w:pPr>
      <w:r>
        <w:rPr>
          <w:rFonts w:eastAsiaTheme="majorEastAsia" w:cs="Times New Roman"/>
          <w:bCs/>
          <w:szCs w:val="24"/>
        </w:rPr>
        <w:t>Behandling av genomförd besiktning av fastigheten</w:t>
      </w:r>
      <w:r>
        <w:t xml:space="preserve"> med tillhörande fastställande av uppdaterad underhålls- och investeringsplan</w:t>
      </w:r>
    </w:p>
    <w:p w14:paraId="72431648" w14:textId="77777777" w:rsidR="0030251E" w:rsidRDefault="0030251E" w:rsidP="0030251E">
      <w:pPr>
        <w:pStyle w:val="Punktlista"/>
        <w:tabs>
          <w:tab w:val="clear" w:pos="360"/>
        </w:tabs>
        <w:ind w:left="284" w:hanging="284"/>
        <w:rPr>
          <w:rFonts w:eastAsiaTheme="minorEastAsia"/>
        </w:rPr>
      </w:pPr>
      <w:r>
        <w:t>F</w:t>
      </w:r>
      <w:r>
        <w:rPr>
          <w:rFonts w:eastAsiaTheme="minorEastAsia"/>
        </w:rPr>
        <w:t>örberedelse medlemsmöte</w:t>
      </w:r>
    </w:p>
    <w:p w14:paraId="12BACCA2" w14:textId="77777777" w:rsidR="0030251E" w:rsidRDefault="0030251E" w:rsidP="0030251E">
      <w:pPr>
        <w:pStyle w:val="Punktlista"/>
        <w:tabs>
          <w:tab w:val="clear" w:pos="360"/>
        </w:tabs>
        <w:ind w:left="284" w:hanging="284"/>
        <w:rPr>
          <w:rFonts w:eastAsiaTheme="minorEastAsia"/>
        </w:rPr>
      </w:pPr>
      <w:r>
        <w:rPr>
          <w:rFonts w:eastAsiaTheme="minorEastAsia"/>
        </w:rPr>
        <w:t>Uppföljning av stämmoärenden</w:t>
      </w:r>
    </w:p>
    <w:p w14:paraId="23491BB9" w14:textId="77777777" w:rsidR="0030251E" w:rsidRDefault="0030251E" w:rsidP="0030251E">
      <w:pPr>
        <w:pStyle w:val="Punktlista"/>
        <w:tabs>
          <w:tab w:val="clear" w:pos="360"/>
        </w:tabs>
        <w:ind w:left="284" w:hanging="284"/>
        <w:rPr>
          <w:rFonts w:eastAsiaTheme="minorEastAsia"/>
        </w:rPr>
      </w:pPr>
      <w:r>
        <w:rPr>
          <w:rFonts w:eastAsiaTheme="minorEastAsia"/>
        </w:rPr>
        <w:t>Förberedelse för strategimöte och ansvarsfördelning av innehåll, säkerställ att beslutsunderlag finns färdigt till strategimötet</w:t>
      </w:r>
    </w:p>
    <w:p w14:paraId="46B95CE0" w14:textId="77777777" w:rsidR="0030251E" w:rsidRPr="0049787F" w:rsidRDefault="0030251E" w:rsidP="0030251E">
      <w:pPr>
        <w:pStyle w:val="Rubrik3"/>
      </w:pPr>
      <w:r w:rsidRPr="0049787F">
        <w:lastRenderedPageBreak/>
        <w:t>Styrelsemöte 4</w:t>
      </w:r>
      <w:r w:rsidRPr="00AD1FF5">
        <w:t xml:space="preserve"> Strategimöte</w:t>
      </w:r>
      <w:r>
        <w:t xml:space="preserve"> </w:t>
      </w:r>
    </w:p>
    <w:p w14:paraId="502CE0F4" w14:textId="77777777" w:rsidR="0030251E" w:rsidRDefault="0030251E" w:rsidP="0030251E">
      <w:pPr>
        <w:pStyle w:val="Punktlista"/>
        <w:tabs>
          <w:tab w:val="clear" w:pos="360"/>
        </w:tabs>
        <w:ind w:left="284" w:hanging="284"/>
      </w:pPr>
      <w:r>
        <w:t>Genomgång av mål enligt föregående möten</w:t>
      </w:r>
    </w:p>
    <w:p w14:paraId="64BED9D7" w14:textId="77777777" w:rsidR="0030251E" w:rsidRDefault="0030251E" w:rsidP="0030251E">
      <w:pPr>
        <w:pStyle w:val="Punktlista"/>
        <w:tabs>
          <w:tab w:val="clear" w:pos="360"/>
        </w:tabs>
        <w:ind w:left="284" w:hanging="284"/>
      </w:pPr>
      <w:r>
        <w:t>Genomgång av underhålls- och investeringsplan</w:t>
      </w:r>
    </w:p>
    <w:p w14:paraId="08B7E7D9" w14:textId="77777777" w:rsidR="0030251E" w:rsidRDefault="0030251E" w:rsidP="0030251E">
      <w:pPr>
        <w:pStyle w:val="Punktlista"/>
        <w:tabs>
          <w:tab w:val="clear" w:pos="360"/>
        </w:tabs>
        <w:ind w:left="284" w:hanging="284"/>
      </w:pPr>
      <w:r>
        <w:t>Genomgång av flerårsprognos</w:t>
      </w:r>
    </w:p>
    <w:p w14:paraId="12462209" w14:textId="77777777" w:rsidR="0030251E" w:rsidRDefault="0030251E" w:rsidP="0030251E">
      <w:pPr>
        <w:pStyle w:val="Punktlista2"/>
      </w:pPr>
      <w:r>
        <w:t>Simulering av föreningens framtida utbetalningsbehov, kontrollera att diskussionen och dess ekonomiska konsekvenser om föreningens mål ingår i flerårsprognosen</w:t>
      </w:r>
    </w:p>
    <w:p w14:paraId="27948192" w14:textId="77777777" w:rsidR="0030251E" w:rsidRDefault="0030251E" w:rsidP="0030251E">
      <w:pPr>
        <w:pStyle w:val="Punktlista2"/>
      </w:pPr>
      <w:r>
        <w:t>Val av finansieringsalternativ, eget sparande (årsavgiftsstrategi) och/ eller upplåning, lämplig skuldsättning över tid</w:t>
      </w:r>
    </w:p>
    <w:p w14:paraId="073B90C4" w14:textId="77777777" w:rsidR="0030251E" w:rsidRDefault="0030251E" w:rsidP="0030251E">
      <w:pPr>
        <w:pStyle w:val="Punktlista2"/>
      </w:pPr>
      <w:r>
        <w:t xml:space="preserve">Använd gärna Bostadsrättskollen och notera styrelsens ställningstagande kring de olika i ingående nyckeltalen som ingår </w:t>
      </w:r>
    </w:p>
    <w:p w14:paraId="132D50B3" w14:textId="77777777" w:rsidR="0030251E" w:rsidRDefault="0030251E" w:rsidP="0030251E">
      <w:pPr>
        <w:pStyle w:val="Punktlista"/>
        <w:tabs>
          <w:tab w:val="clear" w:pos="360"/>
        </w:tabs>
        <w:ind w:left="284" w:hanging="284"/>
      </w:pPr>
      <w:r>
        <w:t xml:space="preserve">Budget för kommande kalenderår </w:t>
      </w:r>
    </w:p>
    <w:p w14:paraId="4C7D9DEC" w14:textId="77777777" w:rsidR="0030251E" w:rsidRDefault="0030251E" w:rsidP="0030251E">
      <w:pPr>
        <w:pStyle w:val="Punktlista"/>
        <w:tabs>
          <w:tab w:val="clear" w:pos="360"/>
        </w:tabs>
        <w:ind w:left="284" w:hanging="284"/>
      </w:pPr>
      <w:r>
        <w:t xml:space="preserve">Fastställande av årsavgift </w:t>
      </w:r>
    </w:p>
    <w:p w14:paraId="0A2037BC" w14:textId="77777777" w:rsidR="0030251E" w:rsidRPr="00602323" w:rsidRDefault="0030251E" w:rsidP="0030251E">
      <w:pPr>
        <w:pStyle w:val="Punktlista"/>
        <w:tabs>
          <w:tab w:val="clear" w:pos="360"/>
        </w:tabs>
        <w:ind w:left="284" w:hanging="284"/>
      </w:pPr>
      <w:r>
        <w:t xml:space="preserve">Utvärdering av </w:t>
      </w:r>
      <w:r w:rsidRPr="00602323">
        <w:t>styrelsearbetet</w:t>
      </w:r>
    </w:p>
    <w:p w14:paraId="1106E856" w14:textId="77777777" w:rsidR="0030251E" w:rsidRPr="00602323" w:rsidRDefault="0030251E" w:rsidP="0030251E">
      <w:pPr>
        <w:pStyle w:val="Punktlista"/>
        <w:tabs>
          <w:tab w:val="clear" w:pos="360"/>
        </w:tabs>
        <w:ind w:left="284" w:hanging="284"/>
      </w:pPr>
      <w:r w:rsidRPr="00602323">
        <w:t>Fastställande av tid för ordinarie föreningsstämma</w:t>
      </w:r>
    </w:p>
    <w:p w14:paraId="510BF831" w14:textId="77777777" w:rsidR="0030251E" w:rsidRPr="00602323" w:rsidRDefault="0030251E" w:rsidP="0030251E">
      <w:pPr>
        <w:pStyle w:val="Punktlista"/>
        <w:tabs>
          <w:tab w:val="clear" w:pos="360"/>
        </w:tabs>
        <w:ind w:left="284" w:hanging="284"/>
        <w:rPr>
          <w:rFonts w:eastAsiaTheme="minorEastAsia"/>
        </w:rPr>
      </w:pPr>
      <w:r w:rsidRPr="00602323">
        <w:t>F</w:t>
      </w:r>
      <w:r w:rsidRPr="00602323">
        <w:rPr>
          <w:rFonts w:eastAsiaTheme="minorEastAsia"/>
        </w:rPr>
        <w:t>örberedelse medlemsmöte</w:t>
      </w:r>
    </w:p>
    <w:p w14:paraId="533D5E8B" w14:textId="77777777" w:rsidR="0030251E" w:rsidRPr="0049787F" w:rsidRDefault="0030251E" w:rsidP="0030251E">
      <w:pPr>
        <w:pStyle w:val="Rubrik3"/>
      </w:pPr>
      <w:r w:rsidRPr="0049787F">
        <w:t>Styrelsemöte</w:t>
      </w:r>
      <w:r>
        <w:t xml:space="preserve"> 5</w:t>
      </w:r>
      <w:r w:rsidRPr="009C11BF">
        <w:t xml:space="preserve"> Uppföljningsmöte</w:t>
      </w:r>
    </w:p>
    <w:p w14:paraId="7460E62A" w14:textId="77777777" w:rsidR="0030251E" w:rsidRDefault="0030251E" w:rsidP="0030251E">
      <w:pPr>
        <w:pStyle w:val="Punktlista"/>
        <w:tabs>
          <w:tab w:val="clear" w:pos="360"/>
        </w:tabs>
        <w:ind w:left="284" w:hanging="284"/>
      </w:pPr>
      <w:r>
        <w:t>Möte med valberedningen</w:t>
      </w:r>
    </w:p>
    <w:p w14:paraId="446ADA22" w14:textId="77777777" w:rsidR="0030251E" w:rsidRDefault="0030251E" w:rsidP="0030251E">
      <w:pPr>
        <w:pStyle w:val="Punktlista"/>
        <w:tabs>
          <w:tab w:val="clear" w:pos="360"/>
        </w:tabs>
        <w:ind w:left="284" w:hanging="284"/>
      </w:pPr>
      <w:r>
        <w:t>Informera om motionshantering</w:t>
      </w:r>
    </w:p>
    <w:p w14:paraId="523F3460" w14:textId="77777777" w:rsidR="0030251E" w:rsidRDefault="0030251E" w:rsidP="0030251E">
      <w:pPr>
        <w:pStyle w:val="Punktlista"/>
        <w:tabs>
          <w:tab w:val="clear" w:pos="360"/>
        </w:tabs>
        <w:ind w:left="284" w:hanging="284"/>
      </w:pPr>
      <w:r>
        <w:t>Ekonomiprognos inför årsskiftet</w:t>
      </w:r>
    </w:p>
    <w:p w14:paraId="5DC92189" w14:textId="77777777" w:rsidR="0030251E" w:rsidRPr="005D5964" w:rsidRDefault="0030251E" w:rsidP="0030251E">
      <w:pPr>
        <w:pStyle w:val="Rubrik3"/>
      </w:pPr>
      <w:r w:rsidRPr="005D5964">
        <w:t>Styrelsemöte</w:t>
      </w:r>
      <w:r>
        <w:t xml:space="preserve"> 6</w:t>
      </w:r>
      <w:r w:rsidRPr="009C11BF">
        <w:t xml:space="preserve"> Beredningsmöte inför föreningsstämma</w:t>
      </w:r>
    </w:p>
    <w:p w14:paraId="08187CBC" w14:textId="77777777" w:rsidR="0030251E" w:rsidRDefault="0030251E" w:rsidP="0030251E">
      <w:pPr>
        <w:pStyle w:val="Punktlista"/>
        <w:tabs>
          <w:tab w:val="clear" w:pos="360"/>
        </w:tabs>
        <w:ind w:left="284" w:hanging="284"/>
      </w:pPr>
      <w:r>
        <w:t>Bereda från medlemmar inkomna ärenden avsedda att behandlas på ordinarie föreningsstämma samt återrapportering av föregående års stämmouppdrag (upprätta styrelsens förslag till beslut)</w:t>
      </w:r>
    </w:p>
    <w:p w14:paraId="2E75E45B" w14:textId="77777777" w:rsidR="0030251E" w:rsidRDefault="0030251E" w:rsidP="0030251E">
      <w:pPr>
        <w:pStyle w:val="Punktlista"/>
        <w:tabs>
          <w:tab w:val="clear" w:pos="360"/>
        </w:tabs>
        <w:ind w:left="284" w:hanging="284"/>
      </w:pPr>
      <w:r>
        <w:t>Planera föreningsstämma</w:t>
      </w:r>
    </w:p>
    <w:p w14:paraId="7BC64967" w14:textId="77777777" w:rsidR="0030251E" w:rsidRDefault="0030251E" w:rsidP="0030251E">
      <w:pPr>
        <w:pStyle w:val="Punktlista"/>
        <w:tabs>
          <w:tab w:val="clear" w:pos="360"/>
        </w:tabs>
        <w:ind w:left="284" w:hanging="284"/>
      </w:pPr>
      <w:r>
        <w:t>Genomgång av årsredovisning och verksamhetsplan</w:t>
      </w:r>
    </w:p>
    <w:p w14:paraId="00FAE62A" w14:textId="77777777" w:rsidR="0030251E" w:rsidRDefault="0030251E" w:rsidP="0030251E">
      <w:pPr>
        <w:pStyle w:val="Rubrik3"/>
        <w:rPr>
          <w:rFonts w:cs="Times New Roman"/>
          <w:bCs w:val="0"/>
          <w:szCs w:val="24"/>
        </w:rPr>
      </w:pPr>
      <w:r w:rsidRPr="0092486B">
        <w:t>Styrelsemöte</w:t>
      </w:r>
      <w:r>
        <w:t xml:space="preserve"> 7 </w:t>
      </w:r>
      <w:r w:rsidRPr="009C11BF">
        <w:t>Årsredovisning och stämmohandlingar</w:t>
      </w:r>
    </w:p>
    <w:p w14:paraId="345C828B" w14:textId="77777777" w:rsidR="0030251E" w:rsidRPr="00E17F71" w:rsidRDefault="0030251E" w:rsidP="0030251E">
      <w:pPr>
        <w:pStyle w:val="Punktlista"/>
        <w:tabs>
          <w:tab w:val="clear" w:pos="360"/>
        </w:tabs>
        <w:ind w:left="284" w:hanging="284"/>
      </w:pPr>
      <w:r w:rsidRPr="00E17F71">
        <w:t>Fastställande av årsredovisning och verksamhetsplan</w:t>
      </w:r>
    </w:p>
    <w:p w14:paraId="5C08EB8F" w14:textId="77777777" w:rsidR="0030251E" w:rsidRPr="00E17F71" w:rsidRDefault="0030251E" w:rsidP="0030251E">
      <w:pPr>
        <w:pStyle w:val="Punktlista"/>
        <w:tabs>
          <w:tab w:val="clear" w:pos="360"/>
        </w:tabs>
        <w:ind w:left="284" w:hanging="284"/>
      </w:pPr>
      <w:r w:rsidRPr="00E17F71">
        <w:t>Förslag till disposition av årets resultat</w:t>
      </w:r>
    </w:p>
    <w:p w14:paraId="5D41A2DA" w14:textId="77777777" w:rsidR="0030251E" w:rsidRPr="00E17F71" w:rsidRDefault="0030251E" w:rsidP="0030251E">
      <w:pPr>
        <w:pStyle w:val="Punktlista"/>
        <w:tabs>
          <w:tab w:val="clear" w:pos="360"/>
        </w:tabs>
        <w:ind w:left="284" w:hanging="284"/>
      </w:pPr>
      <w:r w:rsidRPr="00E17F71">
        <w:t xml:space="preserve">Genomgång av revisorsrapport </w:t>
      </w:r>
    </w:p>
    <w:p w14:paraId="3A117BE2" w14:textId="77777777" w:rsidR="0030251E" w:rsidRPr="00E17F71" w:rsidRDefault="0030251E" w:rsidP="0030251E">
      <w:pPr>
        <w:pStyle w:val="Punktlista"/>
        <w:tabs>
          <w:tab w:val="clear" w:pos="360"/>
        </w:tabs>
        <w:ind w:left="284" w:hanging="284"/>
      </w:pPr>
      <w:r w:rsidRPr="00E17F71">
        <w:t>Beslut om kallelse och övriga stämmohandlingar</w:t>
      </w:r>
    </w:p>
    <w:p w14:paraId="4BCA5C27" w14:textId="77777777" w:rsidR="0030251E" w:rsidRDefault="0030251E" w:rsidP="0030251E">
      <w:pPr>
        <w:pStyle w:val="Rubrik3"/>
      </w:pPr>
      <w:r w:rsidRPr="00BD6CFA">
        <w:t>Arbetsfördelning inom styrelsen</w:t>
      </w:r>
    </w:p>
    <w:p w14:paraId="2D3E0FD9" w14:textId="77777777" w:rsidR="0030251E" w:rsidRPr="0005501B" w:rsidRDefault="0030251E" w:rsidP="0030251E">
      <w:pPr>
        <w:pStyle w:val="Brdtext"/>
        <w:rPr>
          <w:i/>
        </w:rPr>
      </w:pPr>
      <w:r w:rsidRPr="0005501B">
        <w:rPr>
          <w:i/>
          <w:highlight w:val="yellow"/>
        </w:rPr>
        <w:t>Nedan följer ett förslag på arbetsfördelning, komplettera förslaget med de arbetsuppgifter som finns i er bostadsrättsförening under kommande verksamhetsår</w:t>
      </w:r>
    </w:p>
    <w:p w14:paraId="40F2BCD7" w14:textId="77777777" w:rsidR="0030251E" w:rsidRDefault="0030251E" w:rsidP="0030251E">
      <w:pPr>
        <w:pStyle w:val="Rubrik3"/>
      </w:pPr>
      <w:r>
        <w:lastRenderedPageBreak/>
        <w:t>Styrelsens ordförande</w:t>
      </w:r>
    </w:p>
    <w:p w14:paraId="3B43691C" w14:textId="77777777" w:rsidR="0030251E" w:rsidRPr="00380F26" w:rsidRDefault="0030251E" w:rsidP="0030251E">
      <w:pPr>
        <w:pStyle w:val="Punktlista"/>
        <w:tabs>
          <w:tab w:val="clear" w:pos="360"/>
        </w:tabs>
        <w:ind w:left="284" w:hanging="284"/>
      </w:pPr>
      <w:r w:rsidRPr="00380F26">
        <w:t>Se till att styrelsemöten hålls i lämplig omfattning</w:t>
      </w:r>
    </w:p>
    <w:p w14:paraId="24242B52" w14:textId="77777777" w:rsidR="0030251E" w:rsidRPr="00E03A2C" w:rsidRDefault="0030251E" w:rsidP="0030251E">
      <w:pPr>
        <w:pStyle w:val="Punktlista"/>
        <w:tabs>
          <w:tab w:val="clear" w:pos="360"/>
        </w:tabs>
        <w:ind w:left="284" w:hanging="284"/>
      </w:pPr>
      <w:r w:rsidRPr="00E03A2C">
        <w:t>Kalla till styrelsemöten</w:t>
      </w:r>
    </w:p>
    <w:p w14:paraId="1A9E9B98" w14:textId="77777777" w:rsidR="0030251E" w:rsidRPr="00E03A2C" w:rsidRDefault="0030251E" w:rsidP="0030251E">
      <w:pPr>
        <w:pStyle w:val="Punktlista"/>
        <w:tabs>
          <w:tab w:val="clear" w:pos="360"/>
        </w:tabs>
        <w:ind w:left="284" w:hanging="284"/>
      </w:pPr>
      <w:r w:rsidRPr="00E03A2C">
        <w:t>Förbereda och genomföra styrelsemöten.</w:t>
      </w:r>
    </w:p>
    <w:p w14:paraId="51C3CF8A" w14:textId="77777777" w:rsidR="0030251E" w:rsidRDefault="0030251E" w:rsidP="0030251E">
      <w:pPr>
        <w:pStyle w:val="Punktlista"/>
        <w:tabs>
          <w:tab w:val="clear" w:pos="360"/>
        </w:tabs>
        <w:ind w:left="284" w:hanging="284"/>
      </w:pPr>
      <w:r w:rsidRPr="00E03A2C">
        <w:t>Vara ordförande på styrelsemöten</w:t>
      </w:r>
    </w:p>
    <w:p w14:paraId="5FFDB93F" w14:textId="77777777" w:rsidR="0030251E" w:rsidRPr="00380F26" w:rsidRDefault="0030251E" w:rsidP="0030251E">
      <w:pPr>
        <w:pStyle w:val="Punktlista"/>
        <w:tabs>
          <w:tab w:val="clear" w:pos="360"/>
        </w:tabs>
        <w:ind w:left="284" w:hanging="284"/>
      </w:pPr>
      <w:r w:rsidRPr="00380F26">
        <w:t>Tillse att protokoll förs samt justera protokoll</w:t>
      </w:r>
    </w:p>
    <w:p w14:paraId="23B8971B" w14:textId="77777777" w:rsidR="0030251E" w:rsidRPr="00380F26" w:rsidRDefault="0030251E" w:rsidP="0030251E">
      <w:pPr>
        <w:pStyle w:val="Punktlista"/>
        <w:tabs>
          <w:tab w:val="clear" w:pos="360"/>
        </w:tabs>
        <w:ind w:left="284" w:hanging="284"/>
      </w:pPr>
      <w:r>
        <w:t>Följa</w:t>
      </w:r>
      <w:r w:rsidRPr="00380F26">
        <w:t xml:space="preserve"> upp att styrelsens beslut verkställs</w:t>
      </w:r>
    </w:p>
    <w:p w14:paraId="7B89ABE4" w14:textId="77777777" w:rsidR="0030251E" w:rsidRDefault="0030251E" w:rsidP="0030251E">
      <w:pPr>
        <w:pStyle w:val="Punktlista"/>
        <w:tabs>
          <w:tab w:val="clear" w:pos="360"/>
        </w:tabs>
        <w:ind w:left="284" w:hanging="284"/>
      </w:pPr>
      <w:r w:rsidRPr="00E03A2C">
        <w:t>Vara styrelsens kontaktperson</w:t>
      </w:r>
    </w:p>
    <w:p w14:paraId="6B9435CC" w14:textId="77777777" w:rsidR="0030251E" w:rsidRPr="00A12E52" w:rsidRDefault="0030251E" w:rsidP="0030251E">
      <w:pPr>
        <w:pStyle w:val="Punktlista"/>
        <w:tabs>
          <w:tab w:val="clear" w:pos="360"/>
        </w:tabs>
        <w:ind w:left="284" w:hanging="284"/>
        <w:rPr>
          <w:i/>
          <w:highlight w:val="yellow"/>
        </w:rPr>
      </w:pPr>
      <w:r w:rsidRPr="00A12E52">
        <w:rPr>
          <w:i/>
          <w:highlight w:val="yellow"/>
        </w:rPr>
        <w:t>Komplettera med föreningsspecifika uppgifter</w:t>
      </w:r>
    </w:p>
    <w:p w14:paraId="2FE0C993" w14:textId="77777777" w:rsidR="0030251E" w:rsidRDefault="0030251E" w:rsidP="0030251E">
      <w:pPr>
        <w:pStyle w:val="Rubrik3"/>
      </w:pPr>
      <w:r>
        <w:t>Sekreterare</w:t>
      </w:r>
    </w:p>
    <w:p w14:paraId="5DA1C69F" w14:textId="77777777" w:rsidR="0030251E" w:rsidRPr="00401611" w:rsidRDefault="0030251E" w:rsidP="0030251E">
      <w:pPr>
        <w:pStyle w:val="Punktlista"/>
        <w:tabs>
          <w:tab w:val="clear" w:pos="360"/>
        </w:tabs>
        <w:ind w:left="284" w:hanging="284"/>
      </w:pPr>
      <w:r w:rsidRPr="00401611">
        <w:t>Föra protokoll</w:t>
      </w:r>
    </w:p>
    <w:p w14:paraId="224DA0C6" w14:textId="77777777" w:rsidR="0030251E" w:rsidRDefault="0030251E" w:rsidP="0030251E">
      <w:pPr>
        <w:pStyle w:val="Punktlista"/>
        <w:tabs>
          <w:tab w:val="clear" w:pos="360"/>
        </w:tabs>
        <w:ind w:left="284" w:hanging="284"/>
      </w:pPr>
      <w:r>
        <w:t xml:space="preserve">Ombesörja arkivering av justerade protokoll </w:t>
      </w:r>
      <w:r w:rsidRPr="00E17F71">
        <w:rPr>
          <w:highlight w:val="yellow"/>
        </w:rPr>
        <w:t>(fysiskt eller digitalt)</w:t>
      </w:r>
    </w:p>
    <w:p w14:paraId="171D8BB2" w14:textId="77777777" w:rsidR="0030251E" w:rsidRDefault="0030251E" w:rsidP="0030251E">
      <w:pPr>
        <w:pStyle w:val="Punktlista"/>
        <w:tabs>
          <w:tab w:val="clear" w:pos="360"/>
        </w:tabs>
        <w:ind w:left="284" w:hanging="284"/>
      </w:pPr>
      <w:r>
        <w:t>Korrespondens</w:t>
      </w:r>
    </w:p>
    <w:p w14:paraId="6384F53E" w14:textId="77777777" w:rsidR="0030251E" w:rsidRPr="00401611" w:rsidRDefault="0030251E" w:rsidP="0030251E">
      <w:pPr>
        <w:pStyle w:val="Punktlista"/>
        <w:tabs>
          <w:tab w:val="clear" w:pos="360"/>
        </w:tabs>
        <w:ind w:left="284" w:hanging="284"/>
      </w:pPr>
      <w:r>
        <w:t>Bevaka bordlagda/återremitterade ärenden</w:t>
      </w:r>
    </w:p>
    <w:p w14:paraId="7EC13398" w14:textId="77777777" w:rsidR="0030251E" w:rsidRPr="000930AC" w:rsidRDefault="0030251E" w:rsidP="0030251E">
      <w:pPr>
        <w:pStyle w:val="Punktlista"/>
        <w:tabs>
          <w:tab w:val="clear" w:pos="360"/>
        </w:tabs>
        <w:ind w:left="284" w:hanging="284"/>
        <w:rPr>
          <w:i/>
          <w:highlight w:val="yellow"/>
        </w:rPr>
      </w:pPr>
      <w:r w:rsidRPr="00A12E52">
        <w:rPr>
          <w:i/>
          <w:highlight w:val="yellow"/>
        </w:rPr>
        <w:t>Komplettera med föreningsspecifika uppgifter</w:t>
      </w:r>
    </w:p>
    <w:p w14:paraId="54E559E2" w14:textId="77777777" w:rsidR="0030251E" w:rsidRDefault="0030251E" w:rsidP="0030251E">
      <w:pPr>
        <w:pStyle w:val="Rubrik3"/>
      </w:pPr>
      <w:r>
        <w:t>Fastighetsansvarig</w:t>
      </w:r>
    </w:p>
    <w:p w14:paraId="7DB6231E" w14:textId="77777777" w:rsidR="0030251E" w:rsidRDefault="0030251E" w:rsidP="0030251E">
      <w:pPr>
        <w:pStyle w:val="Brdtext"/>
        <w:numPr>
          <w:ilvl w:val="0"/>
          <w:numId w:val="23"/>
        </w:numPr>
        <w:spacing w:after="0" w:line="276" w:lineRule="auto"/>
        <w:ind w:left="284"/>
      </w:pPr>
      <w:r>
        <w:t>Rapportera fel och felavhjälpande underhåll</w:t>
      </w:r>
    </w:p>
    <w:p w14:paraId="4F6E24F1" w14:textId="77777777" w:rsidR="0030251E" w:rsidRDefault="0030251E" w:rsidP="0030251E">
      <w:pPr>
        <w:pStyle w:val="Brdtext"/>
        <w:numPr>
          <w:ilvl w:val="0"/>
          <w:numId w:val="23"/>
        </w:numPr>
        <w:spacing w:after="0" w:line="276" w:lineRule="auto"/>
        <w:ind w:left="284"/>
      </w:pPr>
      <w:r>
        <w:t>Följa upp underhållsplan</w:t>
      </w:r>
    </w:p>
    <w:p w14:paraId="4F8C12E2" w14:textId="77777777" w:rsidR="0030251E" w:rsidRDefault="0030251E" w:rsidP="0030251E">
      <w:pPr>
        <w:pStyle w:val="Brdtext"/>
        <w:numPr>
          <w:ilvl w:val="0"/>
          <w:numId w:val="23"/>
        </w:numPr>
        <w:spacing w:after="0" w:line="276" w:lineRule="auto"/>
        <w:ind w:left="284"/>
      </w:pPr>
      <w:r>
        <w:t>Bevaka underhållsåtgärder</w:t>
      </w:r>
    </w:p>
    <w:p w14:paraId="4BBD4011" w14:textId="77777777" w:rsidR="0030251E" w:rsidRDefault="0030251E" w:rsidP="0030251E">
      <w:pPr>
        <w:pStyle w:val="Brdtext"/>
        <w:numPr>
          <w:ilvl w:val="0"/>
          <w:numId w:val="23"/>
        </w:numPr>
        <w:spacing w:after="0" w:line="276" w:lineRule="auto"/>
        <w:ind w:left="284"/>
      </w:pPr>
      <w:r>
        <w:t>Rapportera nyckeltal till exempel energiförbrukning, vatten och gas</w:t>
      </w:r>
    </w:p>
    <w:p w14:paraId="364FAF75" w14:textId="77777777" w:rsidR="0030251E" w:rsidRDefault="0030251E" w:rsidP="0030251E">
      <w:pPr>
        <w:pStyle w:val="Brdtext"/>
        <w:numPr>
          <w:ilvl w:val="0"/>
          <w:numId w:val="23"/>
        </w:numPr>
        <w:spacing w:after="0" w:line="276" w:lineRule="auto"/>
        <w:ind w:left="284"/>
      </w:pPr>
      <w:r>
        <w:t>Bevaka städning, sophämtning, snöröjning</w:t>
      </w:r>
    </w:p>
    <w:p w14:paraId="2A0AE8D5" w14:textId="77777777" w:rsidR="0030251E" w:rsidRDefault="0030251E" w:rsidP="0030251E">
      <w:pPr>
        <w:pStyle w:val="Brdtext"/>
        <w:numPr>
          <w:ilvl w:val="0"/>
          <w:numId w:val="23"/>
        </w:numPr>
        <w:spacing w:after="0" w:line="276" w:lineRule="auto"/>
        <w:ind w:left="284"/>
      </w:pPr>
      <w:r w:rsidRPr="00A12E52">
        <w:rPr>
          <w:rFonts w:eastAsiaTheme="majorEastAsia" w:cs="Times New Roman"/>
          <w:bCs/>
          <w:i/>
          <w:szCs w:val="24"/>
          <w:highlight w:val="yellow"/>
        </w:rPr>
        <w:t>Komplettera med föreningsspecifika uppgifter</w:t>
      </w:r>
    </w:p>
    <w:p w14:paraId="7F92F83C" w14:textId="77777777" w:rsidR="0030251E" w:rsidRPr="00722767" w:rsidRDefault="0030251E" w:rsidP="0030251E">
      <w:pPr>
        <w:pStyle w:val="Rubrik3"/>
      </w:pPr>
      <w:r w:rsidRPr="00722767">
        <w:t>Ekonomiansvarig</w:t>
      </w:r>
    </w:p>
    <w:p w14:paraId="444A133A" w14:textId="77777777" w:rsidR="0030251E" w:rsidRDefault="0030251E" w:rsidP="0030251E">
      <w:pPr>
        <w:pStyle w:val="Punktlista"/>
        <w:tabs>
          <w:tab w:val="clear" w:pos="360"/>
        </w:tabs>
        <w:ind w:left="284" w:hanging="284"/>
      </w:pPr>
      <w:r>
        <w:t>Redovisar ekonomirapporter</w:t>
      </w:r>
    </w:p>
    <w:p w14:paraId="68D0749B" w14:textId="77777777" w:rsidR="0030251E" w:rsidRPr="00452DC4" w:rsidRDefault="0030251E" w:rsidP="0030251E">
      <w:pPr>
        <w:pStyle w:val="Punktlista"/>
        <w:tabs>
          <w:tab w:val="clear" w:pos="360"/>
        </w:tabs>
        <w:ind w:left="284" w:hanging="284"/>
        <w:rPr>
          <w:highlight w:val="yellow"/>
        </w:rPr>
      </w:pPr>
      <w:r w:rsidRPr="00452DC4">
        <w:rPr>
          <w:rFonts w:eastAsiaTheme="majorEastAsia" w:cs="Times New Roman"/>
          <w:bCs/>
          <w:sz w:val="24"/>
          <w:szCs w:val="24"/>
          <w:highlight w:val="yellow"/>
        </w:rPr>
        <w:t>Hanterar medlemsärenden, nya medlemmar, andrahandsuthyrningar och störningar</w:t>
      </w:r>
    </w:p>
    <w:p w14:paraId="201644AA" w14:textId="77777777" w:rsidR="0030251E" w:rsidRPr="00380F26" w:rsidRDefault="0030251E" w:rsidP="0030251E">
      <w:pPr>
        <w:pStyle w:val="Punktlista"/>
        <w:tabs>
          <w:tab w:val="clear" w:pos="360"/>
        </w:tabs>
        <w:ind w:left="284" w:hanging="284"/>
      </w:pPr>
      <w:r w:rsidRPr="00380F26">
        <w:t>Förbereder budget och bokslut tillsammans med revisor</w:t>
      </w:r>
    </w:p>
    <w:p w14:paraId="1154E5E2" w14:textId="77777777" w:rsidR="0030251E" w:rsidRDefault="0030251E" w:rsidP="0030251E">
      <w:pPr>
        <w:pStyle w:val="Punktlista"/>
        <w:tabs>
          <w:tab w:val="clear" w:pos="360"/>
        </w:tabs>
        <w:ind w:left="284" w:hanging="284"/>
      </w:pPr>
      <w:r>
        <w:t>Följer upp och uppdaterar underhållsplanen</w:t>
      </w:r>
    </w:p>
    <w:p w14:paraId="0103C474" w14:textId="77777777" w:rsidR="0030251E" w:rsidRDefault="0030251E" w:rsidP="0030251E">
      <w:pPr>
        <w:pStyle w:val="Punktlista"/>
        <w:tabs>
          <w:tab w:val="clear" w:pos="360"/>
        </w:tabs>
        <w:ind w:left="284" w:hanging="284"/>
      </w:pPr>
      <w:r>
        <w:t>Medverkar vid anbudsförfaranden</w:t>
      </w:r>
    </w:p>
    <w:p w14:paraId="08945635" w14:textId="77777777" w:rsidR="0030251E" w:rsidRPr="00380F26" w:rsidRDefault="0030251E" w:rsidP="0030251E">
      <w:pPr>
        <w:pStyle w:val="Punktlista"/>
        <w:tabs>
          <w:tab w:val="clear" w:pos="360"/>
        </w:tabs>
        <w:ind w:left="284" w:hanging="284"/>
      </w:pPr>
      <w:r w:rsidRPr="00380F26">
        <w:t>Ansvarar för ekonomisk analys, uppföljning av innehåll I avtal, likviditets budget, bevakning av lån, uppföljning av budget, genomgång av bokslut vid föreningsstämma</w:t>
      </w:r>
    </w:p>
    <w:p w14:paraId="3DBBEE58" w14:textId="77777777" w:rsidR="0030251E" w:rsidRDefault="0030251E" w:rsidP="0030251E">
      <w:pPr>
        <w:pStyle w:val="Punktlista"/>
        <w:tabs>
          <w:tab w:val="clear" w:pos="360"/>
        </w:tabs>
        <w:ind w:left="284" w:hanging="284"/>
        <w:rPr>
          <w:i/>
          <w:highlight w:val="yellow"/>
        </w:rPr>
      </w:pPr>
      <w:r w:rsidRPr="00A12E52">
        <w:rPr>
          <w:i/>
          <w:highlight w:val="yellow"/>
        </w:rPr>
        <w:t>Komplettera med föreningsspecifika uppgifter</w:t>
      </w:r>
    </w:p>
    <w:p w14:paraId="6DB3890F" w14:textId="77777777" w:rsidR="0030251E" w:rsidRPr="00D76367" w:rsidRDefault="0030251E" w:rsidP="0030251E">
      <w:pPr>
        <w:pStyle w:val="Punktlista"/>
        <w:numPr>
          <w:ilvl w:val="0"/>
          <w:numId w:val="0"/>
        </w:numPr>
        <w:ind w:left="284"/>
        <w:rPr>
          <w:i/>
          <w:highlight w:val="yellow"/>
        </w:rPr>
      </w:pPr>
    </w:p>
    <w:p w14:paraId="1B9DF9F0" w14:textId="77777777" w:rsidR="0030251E" w:rsidRDefault="0030251E" w:rsidP="0030251E">
      <w:pPr>
        <w:pStyle w:val="Punktlista"/>
        <w:numPr>
          <w:ilvl w:val="0"/>
          <w:numId w:val="0"/>
        </w:numPr>
        <w:ind w:left="284" w:hanging="284"/>
        <w:rPr>
          <w:rFonts w:ascii="Arial" w:eastAsiaTheme="majorEastAsia" w:hAnsi="Arial" w:cstheme="majorBidi"/>
          <w:b/>
          <w:bCs/>
          <w:color w:val="00257A"/>
          <w:sz w:val="26"/>
          <w:szCs w:val="26"/>
        </w:rPr>
      </w:pPr>
    </w:p>
    <w:p w14:paraId="168A3ED6" w14:textId="77777777" w:rsidR="0030251E" w:rsidRPr="000930AC" w:rsidRDefault="0030251E" w:rsidP="0030251E">
      <w:pPr>
        <w:pStyle w:val="Punktlista"/>
        <w:numPr>
          <w:ilvl w:val="0"/>
          <w:numId w:val="0"/>
        </w:numPr>
        <w:ind w:left="284" w:hanging="284"/>
        <w:rPr>
          <w:i/>
          <w:highlight w:val="yellow"/>
        </w:rPr>
      </w:pPr>
      <w:r w:rsidRPr="009C2252">
        <w:rPr>
          <w:rFonts w:ascii="Arial" w:eastAsiaTheme="majorEastAsia" w:hAnsi="Arial" w:cstheme="majorBidi"/>
          <w:b/>
          <w:bCs/>
          <w:color w:val="00257A"/>
          <w:sz w:val="26"/>
          <w:szCs w:val="26"/>
        </w:rPr>
        <w:lastRenderedPageBreak/>
        <w:t>Informations/kommunikationsansvarig</w:t>
      </w:r>
    </w:p>
    <w:p w14:paraId="509958A1" w14:textId="77777777" w:rsidR="0030251E" w:rsidRPr="007156A3" w:rsidRDefault="0030251E" w:rsidP="0030251E">
      <w:pPr>
        <w:pStyle w:val="Brdtext"/>
        <w:numPr>
          <w:ilvl w:val="0"/>
          <w:numId w:val="24"/>
        </w:numPr>
        <w:ind w:left="284"/>
        <w:rPr>
          <w:i/>
        </w:rPr>
      </w:pPr>
      <w:r>
        <w:t>Informera medlemmar i frågor rörande bostadsrättsföreningen</w:t>
      </w:r>
    </w:p>
    <w:p w14:paraId="25E9FDDE" w14:textId="77777777" w:rsidR="0030251E" w:rsidRPr="007156A3" w:rsidRDefault="0030251E" w:rsidP="0030251E">
      <w:pPr>
        <w:pStyle w:val="Brdtext"/>
        <w:numPr>
          <w:ilvl w:val="0"/>
          <w:numId w:val="24"/>
        </w:numPr>
        <w:ind w:left="284"/>
        <w:rPr>
          <w:i/>
        </w:rPr>
      </w:pPr>
      <w:r>
        <w:t>Bekräfta skrivelser från medlemmar</w:t>
      </w:r>
    </w:p>
    <w:p w14:paraId="1CBCFE46" w14:textId="77777777" w:rsidR="0030251E" w:rsidRPr="000930AC" w:rsidRDefault="0030251E" w:rsidP="0030251E">
      <w:pPr>
        <w:pStyle w:val="Brdtext"/>
        <w:rPr>
          <w:rFonts w:ascii="Arial" w:hAnsi="Arial" w:cstheme="majorBidi"/>
          <w:b/>
          <w:i/>
          <w:color w:val="00257A"/>
        </w:rPr>
      </w:pPr>
      <w:r w:rsidRPr="00A12E52">
        <w:rPr>
          <w:i/>
          <w:highlight w:val="yellow"/>
        </w:rPr>
        <w:t xml:space="preserve">Komplettera </w:t>
      </w:r>
      <w:r w:rsidRPr="003967FD">
        <w:rPr>
          <w:i/>
          <w:highlight w:val="yellow"/>
        </w:rPr>
        <w:t>med föreningsspecifika</w:t>
      </w:r>
      <w:r w:rsidRPr="003967FD">
        <w:rPr>
          <w:i/>
          <w:shd w:val="clear" w:color="auto" w:fill="FFFF00"/>
        </w:rPr>
        <w:t xml:space="preserve"> uppgifter</w:t>
      </w:r>
    </w:p>
    <w:p w14:paraId="197387FE" w14:textId="2A0288ED" w:rsidR="0030251E" w:rsidRPr="009C2252" w:rsidRDefault="0030251E" w:rsidP="0030251E">
      <w:pPr>
        <w:pStyle w:val="Rubrik5"/>
        <w:rPr>
          <w:sz w:val="26"/>
        </w:rPr>
      </w:pPr>
      <w:r>
        <w:rPr>
          <w:sz w:val="26"/>
        </w:rPr>
        <w:br/>
      </w:r>
      <w:r w:rsidR="005F11CA">
        <w:rPr>
          <w:sz w:val="26"/>
        </w:rPr>
        <w:t xml:space="preserve">Ansvarig för introduktion och utbildning av medlemmar </w:t>
      </w:r>
    </w:p>
    <w:p w14:paraId="0034D679" w14:textId="77777777" w:rsidR="0030251E" w:rsidRDefault="0030251E" w:rsidP="0030251E">
      <w:pPr>
        <w:pStyle w:val="Punktlista"/>
        <w:tabs>
          <w:tab w:val="clear" w:pos="360"/>
        </w:tabs>
        <w:ind w:left="284" w:hanging="284"/>
      </w:pPr>
      <w:r>
        <w:t>Verkar för en välutbildad styrelse</w:t>
      </w:r>
    </w:p>
    <w:p w14:paraId="0614801B" w14:textId="77777777" w:rsidR="0030251E" w:rsidRDefault="0030251E" w:rsidP="0030251E">
      <w:pPr>
        <w:pStyle w:val="Punktlista"/>
        <w:tabs>
          <w:tab w:val="clear" w:pos="360"/>
        </w:tabs>
        <w:ind w:left="284" w:hanging="284"/>
      </w:pPr>
      <w:r>
        <w:t>Tar fram underlag för utbildning</w:t>
      </w:r>
    </w:p>
    <w:p w14:paraId="5B833C5D" w14:textId="77777777" w:rsidR="0030251E" w:rsidRDefault="0030251E" w:rsidP="0030251E">
      <w:pPr>
        <w:pStyle w:val="Punktlista"/>
        <w:tabs>
          <w:tab w:val="clear" w:pos="360"/>
        </w:tabs>
        <w:ind w:left="284" w:hanging="284"/>
      </w:pPr>
      <w:r>
        <w:t>Ansvarar för medlemsmöten</w:t>
      </w:r>
    </w:p>
    <w:p w14:paraId="54AF989B" w14:textId="77777777" w:rsidR="0030251E" w:rsidRPr="00380F26" w:rsidRDefault="0030251E" w:rsidP="0030251E">
      <w:pPr>
        <w:pStyle w:val="Punktlista"/>
        <w:tabs>
          <w:tab w:val="clear" w:pos="360"/>
        </w:tabs>
        <w:ind w:left="284" w:hanging="284"/>
      </w:pPr>
      <w:r w:rsidRPr="00380F26">
        <w:t>Vidareförmedla utbud av kurser till styrelse och medlemmar</w:t>
      </w:r>
    </w:p>
    <w:p w14:paraId="6F7E5DAE" w14:textId="77777777" w:rsidR="0030251E" w:rsidRPr="00A12E52" w:rsidRDefault="0030251E" w:rsidP="0030251E">
      <w:pPr>
        <w:pStyle w:val="Punktlista"/>
        <w:tabs>
          <w:tab w:val="clear" w:pos="360"/>
        </w:tabs>
        <w:ind w:left="284" w:hanging="284"/>
        <w:rPr>
          <w:i/>
          <w:highlight w:val="yellow"/>
        </w:rPr>
      </w:pPr>
      <w:r w:rsidRPr="00A12E52">
        <w:rPr>
          <w:i/>
          <w:highlight w:val="yellow"/>
        </w:rPr>
        <w:t>Komplettera med föreningsspecifika uppgifter</w:t>
      </w:r>
    </w:p>
    <w:p w14:paraId="5DDCC136" w14:textId="77777777" w:rsidR="0030251E" w:rsidRPr="004B75D1" w:rsidRDefault="0030251E" w:rsidP="0030251E">
      <w:pPr>
        <w:pStyle w:val="Rubrik3"/>
      </w:pPr>
      <w:bookmarkStart w:id="2" w:name="_Toc261869313"/>
      <w:r>
        <w:t>Firmateckning</w:t>
      </w:r>
      <w:r w:rsidRPr="004B75D1">
        <w:t xml:space="preserve"> </w:t>
      </w:r>
    </w:p>
    <w:p w14:paraId="78ED2F1F" w14:textId="77777777" w:rsidR="0030251E" w:rsidRPr="00E17F71" w:rsidRDefault="0030251E" w:rsidP="0030251E">
      <w:pPr>
        <w:autoSpaceDE w:val="0"/>
        <w:autoSpaceDN w:val="0"/>
        <w:adjustRightInd w:val="0"/>
      </w:pPr>
      <w:r>
        <w:t xml:space="preserve">Firmatecknare utses på konstituerande möte i anslutning till föreningsstämman. Styrelsen kan utse högst fyra </w:t>
      </w:r>
      <w:r w:rsidRPr="00E17F71">
        <w:t>personer, varav minst två styrelseledamöter, att två tillsammans teckna bostadsrättsföreningens firma.</w:t>
      </w:r>
    </w:p>
    <w:p w14:paraId="3E35B7CA" w14:textId="77777777" w:rsidR="0030251E" w:rsidRPr="00250140" w:rsidRDefault="0030251E" w:rsidP="0030251E">
      <w:pPr>
        <w:pStyle w:val="Rubrik3"/>
      </w:pPr>
      <w:r>
        <w:t>A</w:t>
      </w:r>
      <w:r w:rsidRPr="004B75D1">
        <w:t>ttestbehörighet</w:t>
      </w:r>
    </w:p>
    <w:p w14:paraId="2DD8A038" w14:textId="77777777" w:rsidR="0030251E" w:rsidRDefault="0030251E" w:rsidP="0030251E">
      <w:pPr>
        <w:pStyle w:val="Brdtext"/>
      </w:pPr>
      <w:r>
        <w:t>På konstituerande mötet fastställs vilka som har attesträtt, i vilken ordning samt maxbelopp.</w:t>
      </w:r>
    </w:p>
    <w:p w14:paraId="6A874408" w14:textId="77777777" w:rsidR="0030251E" w:rsidRDefault="0030251E" w:rsidP="0030251E">
      <w:pPr>
        <w:pStyle w:val="Brdtext"/>
      </w:pPr>
      <w:r>
        <w:rPr>
          <w:rFonts w:ascii="NewBaskerville-Italic" w:hAnsi="NewBaskerville-Italic" w:cs="NewBaskerville-Italic"/>
          <w:i/>
          <w:iCs/>
        </w:rPr>
        <w:t xml:space="preserve">Exempel: </w:t>
      </w:r>
      <w:r w:rsidRPr="00E06466">
        <w:rPr>
          <w:highlight w:val="yellow"/>
        </w:rPr>
        <w:t xml:space="preserve">Ordförande och vice ordförande har rätt att attestera var för sig upp till </w:t>
      </w:r>
      <w:proofErr w:type="gramStart"/>
      <w:r w:rsidRPr="00E06466">
        <w:rPr>
          <w:highlight w:val="yellow"/>
        </w:rPr>
        <w:t>( kr</w:t>
      </w:r>
      <w:proofErr w:type="gramEnd"/>
      <w:r w:rsidRPr="00E06466">
        <w:rPr>
          <w:highlight w:val="yellow"/>
        </w:rPr>
        <w:t>).</w:t>
      </w:r>
    </w:p>
    <w:p w14:paraId="6249CFE1" w14:textId="77777777" w:rsidR="0030251E" w:rsidRDefault="0030251E" w:rsidP="0030251E">
      <w:pPr>
        <w:pStyle w:val="Brdtext"/>
      </w:pPr>
      <w:r>
        <w:t>Därutöver, sådant som inte kan betraktas som löpande, två tillsammans.</w:t>
      </w:r>
    </w:p>
    <w:p w14:paraId="44B8D6EF" w14:textId="77777777" w:rsidR="0030251E" w:rsidRDefault="0030251E" w:rsidP="0030251E">
      <w:pPr>
        <w:pStyle w:val="Rubrik3"/>
      </w:pPr>
      <w:r>
        <w:t>D</w:t>
      </w:r>
      <w:r w:rsidRPr="004B75D1">
        <w:t>elegationsordning</w:t>
      </w:r>
    </w:p>
    <w:p w14:paraId="021A73C2" w14:textId="77777777" w:rsidR="0030251E" w:rsidRPr="00817339" w:rsidRDefault="0030251E" w:rsidP="0030251E">
      <w:pPr>
        <w:pStyle w:val="Brdtext"/>
      </w:pPr>
      <w:r w:rsidRPr="00817339">
        <w:t>Styrelsen avgör vilka typer av beslut som genom att delegeras till enskilda ledamöter kan fattas utanför styrelsemötet. I beslutet ska mandatet vara tydligt avgränsat och i förekommande fall beloppsgränser anges. Fattade delegationsbeslut ska fortlöpande redovisas på nästkommande styrelsemöte.</w:t>
      </w:r>
      <w:r>
        <w:t xml:space="preserve"> Styrelsen </w:t>
      </w:r>
      <w:r w:rsidRPr="00885BF8">
        <w:t>ska handla med omsorg och fortlöpande kontrollera om delegationen kan upprätthållas Styrelsen</w:t>
      </w:r>
      <w:r>
        <w:t xml:space="preserve"> är ansvarig för att den som får delegation har tillräcklig kompetens, resurser och organisatoriska förutsättningar för att kunna utföra uppgiften.</w:t>
      </w:r>
    </w:p>
    <w:p w14:paraId="4BD7804A" w14:textId="77777777" w:rsidR="0030251E" w:rsidRPr="000034DA" w:rsidRDefault="0030251E" w:rsidP="0030251E">
      <w:pPr>
        <w:pStyle w:val="Rubrik3"/>
      </w:pPr>
      <w:r w:rsidRPr="000034DA">
        <w:t xml:space="preserve">Rutin för </w:t>
      </w:r>
      <w:proofErr w:type="spellStart"/>
      <w:r w:rsidRPr="000034DA">
        <w:t>lånehantering</w:t>
      </w:r>
      <w:proofErr w:type="spellEnd"/>
      <w:r w:rsidRPr="000034DA">
        <w:t xml:space="preserve"> och likvidplacering</w:t>
      </w:r>
    </w:p>
    <w:p w14:paraId="2561742C" w14:textId="77777777" w:rsidR="0030251E" w:rsidRPr="003967FD" w:rsidRDefault="0030251E" w:rsidP="0030251E">
      <w:pPr>
        <w:pStyle w:val="Brdtext"/>
        <w:rPr>
          <w:rFonts w:ascii="Arial" w:hAnsi="Arial" w:cstheme="majorBidi"/>
          <w:b/>
          <w:i/>
          <w:color w:val="00257A"/>
        </w:rPr>
      </w:pPr>
      <w:r w:rsidRPr="00A12E52">
        <w:rPr>
          <w:i/>
          <w:highlight w:val="yellow"/>
        </w:rPr>
        <w:t xml:space="preserve">Komplettera med </w:t>
      </w:r>
      <w:r w:rsidRPr="003967FD">
        <w:rPr>
          <w:i/>
          <w:highlight w:val="yellow"/>
        </w:rPr>
        <w:t>föreningsspecifika</w:t>
      </w:r>
      <w:r w:rsidRPr="003967FD">
        <w:rPr>
          <w:i/>
          <w:shd w:val="clear" w:color="auto" w:fill="FFFF00"/>
        </w:rPr>
        <w:t xml:space="preserve"> uppgifter tänk på att sprida risk</w:t>
      </w:r>
    </w:p>
    <w:p w14:paraId="26B28BEF" w14:textId="77777777" w:rsidR="0030251E" w:rsidRPr="000034DA" w:rsidRDefault="0030251E" w:rsidP="0030251E">
      <w:pPr>
        <w:pStyle w:val="Rubrik3"/>
      </w:pPr>
      <w:r w:rsidRPr="000034DA">
        <w:t>Rutin för underhållsåtgärder och investeringar</w:t>
      </w:r>
    </w:p>
    <w:p w14:paraId="2AAF2266" w14:textId="77777777" w:rsidR="0030251E" w:rsidRDefault="0030251E" w:rsidP="0030251E">
      <w:pPr>
        <w:pStyle w:val="Brdtext"/>
      </w:pPr>
      <w:r>
        <w:t xml:space="preserve">Styrelsen ska delta vid besiktningen av fastigheten/fastigheterna som utförs i samband med den årliga revideringen av underhållsplanen. </w:t>
      </w:r>
    </w:p>
    <w:p w14:paraId="1BC75CFA" w14:textId="77777777" w:rsidR="0030251E" w:rsidRDefault="0030251E" w:rsidP="0030251E">
      <w:pPr>
        <w:pStyle w:val="Brdtext"/>
      </w:pPr>
      <w:r>
        <w:lastRenderedPageBreak/>
        <w:t>Styrelsen ska även delta vid tillsyn av lägenheter, enligt plan. Tillsynen ska omfatta objekt i lägenhet för vilka bostadsrättsföreningen har ett ansvar samt kontroll att det inte gjorts otillåtna ändringar i lägenheten. Tillsyn av lägenheter görs vid behov och i samband med överlåtelse.</w:t>
      </w:r>
    </w:p>
    <w:p w14:paraId="4A46A5F5" w14:textId="77777777" w:rsidR="0030251E" w:rsidRPr="003967FD" w:rsidRDefault="0030251E" w:rsidP="0030251E">
      <w:pPr>
        <w:pStyle w:val="Brdtext"/>
      </w:pPr>
      <w:r>
        <w:t>Styrelsen ska i enlighet med upprättad underhållsplan reservera respektive ta i anspråk medel för yttre underhåll.</w:t>
      </w:r>
    </w:p>
    <w:p w14:paraId="13597841" w14:textId="77777777" w:rsidR="0030251E" w:rsidRPr="000930AC" w:rsidRDefault="0030251E" w:rsidP="0030251E">
      <w:pPr>
        <w:pStyle w:val="Brdtext"/>
        <w:rPr>
          <w:rFonts w:ascii="Arial" w:hAnsi="Arial" w:cstheme="majorBidi"/>
          <w:b/>
          <w:i/>
          <w:color w:val="00257A"/>
        </w:rPr>
      </w:pPr>
      <w:r w:rsidRPr="00A12E52">
        <w:rPr>
          <w:i/>
          <w:highlight w:val="yellow"/>
        </w:rPr>
        <w:t xml:space="preserve">Komplettera </w:t>
      </w:r>
      <w:r w:rsidRPr="003967FD">
        <w:rPr>
          <w:i/>
          <w:highlight w:val="yellow"/>
        </w:rPr>
        <w:t>med föreningsspecifika</w:t>
      </w:r>
      <w:r w:rsidRPr="003967FD">
        <w:rPr>
          <w:i/>
          <w:shd w:val="clear" w:color="auto" w:fill="FFFF00"/>
        </w:rPr>
        <w:t xml:space="preserve"> uppgifter</w:t>
      </w:r>
    </w:p>
    <w:p w14:paraId="6A671DB1" w14:textId="77777777" w:rsidR="0030251E" w:rsidRPr="000034DA" w:rsidRDefault="0030251E" w:rsidP="0030251E">
      <w:pPr>
        <w:pStyle w:val="Rubrik3"/>
      </w:pPr>
      <w:r w:rsidRPr="000034DA">
        <w:t>Rutin för medlems- och fritidsaktiviteter</w:t>
      </w:r>
    </w:p>
    <w:p w14:paraId="10EB0577" w14:textId="1A812621" w:rsidR="0030251E" w:rsidRPr="00AB6052" w:rsidRDefault="0030251E" w:rsidP="0030251E">
      <w:pPr>
        <w:pStyle w:val="Brdtext"/>
      </w:pPr>
      <w:r>
        <w:t xml:space="preserve">Styrelsen ska </w:t>
      </w:r>
      <w:r w:rsidR="003537A8">
        <w:t>h</w:t>
      </w:r>
      <w:r w:rsidR="003537A8" w:rsidRPr="00AB6052">
        <w:t>åll</w:t>
      </w:r>
      <w:r w:rsidR="003537A8">
        <w:t xml:space="preserve">a </w:t>
      </w:r>
      <w:r w:rsidR="003537A8" w:rsidRPr="00AB6052">
        <w:t>minst</w:t>
      </w:r>
      <w:r>
        <w:t xml:space="preserve"> ett </w:t>
      </w:r>
      <w:r w:rsidRPr="00AB6052">
        <w:t>medlemsmöte per år.</w:t>
      </w:r>
    </w:p>
    <w:p w14:paraId="233D6ADE" w14:textId="77777777" w:rsidR="0030251E" w:rsidRPr="003967FD" w:rsidRDefault="0030251E" w:rsidP="0030251E">
      <w:pPr>
        <w:pStyle w:val="Brdtext"/>
        <w:rPr>
          <w:rFonts w:ascii="Arial" w:hAnsi="Arial" w:cstheme="majorBidi"/>
          <w:b/>
          <w:i/>
          <w:color w:val="00257A"/>
        </w:rPr>
      </w:pPr>
      <w:r w:rsidRPr="00A12E52">
        <w:rPr>
          <w:i/>
          <w:highlight w:val="yellow"/>
        </w:rPr>
        <w:t xml:space="preserve">Komplettera </w:t>
      </w:r>
      <w:r w:rsidRPr="003967FD">
        <w:rPr>
          <w:i/>
          <w:highlight w:val="yellow"/>
        </w:rPr>
        <w:t>med föreningsspecifika</w:t>
      </w:r>
      <w:r w:rsidRPr="003967FD">
        <w:rPr>
          <w:i/>
          <w:shd w:val="clear" w:color="auto" w:fill="FFFF00"/>
        </w:rPr>
        <w:t xml:space="preserve"> uppgifter</w:t>
      </w:r>
    </w:p>
    <w:p w14:paraId="063988D0" w14:textId="77777777" w:rsidR="0030251E" w:rsidRDefault="0030251E" w:rsidP="0030251E">
      <w:pPr>
        <w:pStyle w:val="Rubrik3"/>
      </w:pPr>
      <w:r>
        <w:t>Rutin för begäran om andrahandsupplåtelse</w:t>
      </w:r>
    </w:p>
    <w:p w14:paraId="684255F2" w14:textId="77777777" w:rsidR="0030251E" w:rsidRDefault="0030251E" w:rsidP="0030251E">
      <w:pPr>
        <w:pStyle w:val="Brdtext"/>
      </w:pPr>
      <w:r>
        <w:t xml:space="preserve">Vid andrahandsupplåtelse ska en skriftlig ansökan lämnas till styrelsen. Styrelsen beviljar för högst 12 månader i taget. Styrelsen tillämpar samma regler för andrahandsupplåtelse som hyresnämnden. </w:t>
      </w:r>
    </w:p>
    <w:p w14:paraId="53E82291" w14:textId="77777777" w:rsidR="0030251E" w:rsidRDefault="0030251E" w:rsidP="0030251E">
      <w:pPr>
        <w:pStyle w:val="Rubrik3"/>
      </w:pPr>
      <w:r>
        <w:t>Rutin för upphandlingar</w:t>
      </w:r>
    </w:p>
    <w:p w14:paraId="0B8305F9" w14:textId="77777777" w:rsidR="0030251E" w:rsidRDefault="0030251E" w:rsidP="0030251E">
      <w:pPr>
        <w:pStyle w:val="Brdtext"/>
      </w:pPr>
      <w:r w:rsidRPr="00836E44">
        <w:t>Vid upphandling och inköp ska styrelsen ta hänsyn till flera faktorer som exempelvis pris, kvalitet och miljöpåverkan. Dessa faktorer ska styrelsen meddela anbudsgivarna/entreprenörerna.</w:t>
      </w:r>
      <w:r>
        <w:t xml:space="preserve"> </w:t>
      </w:r>
    </w:p>
    <w:p w14:paraId="3C88C726" w14:textId="77777777" w:rsidR="0030251E" w:rsidRDefault="0030251E" w:rsidP="0030251E">
      <w:pPr>
        <w:pStyle w:val="Brdtext"/>
      </w:pPr>
      <w:r>
        <w:t>Vid upphandlingar och inköp gäller följande beloppsgränser och behörigheter</w:t>
      </w:r>
      <w:r w:rsidRPr="0080596F">
        <w:rPr>
          <w:highlight w:val="yellow"/>
        </w:rPr>
        <w:t>____________________________</w:t>
      </w:r>
    </w:p>
    <w:p w14:paraId="664CBE4A" w14:textId="77777777" w:rsidR="0030251E" w:rsidRDefault="0030251E" w:rsidP="0030251E">
      <w:pPr>
        <w:pStyle w:val="Brdtext"/>
      </w:pPr>
      <w:r>
        <w:t xml:space="preserve">Vid upphandlingar ska ett för ändamålet anpassat förfrågningsunderlag upprättas och styrelsen ska begära in anbud från minst </w:t>
      </w:r>
      <w:r w:rsidRPr="00836E44">
        <w:t xml:space="preserve">tre </w:t>
      </w:r>
      <w:r w:rsidRPr="00CD4CFB">
        <w:t>entreprenörer/</w:t>
      </w:r>
      <w:r w:rsidRPr="00836E44">
        <w:t>leverantörer.</w:t>
      </w:r>
    </w:p>
    <w:p w14:paraId="292D13A5" w14:textId="77777777" w:rsidR="0030251E" w:rsidRPr="003967FD" w:rsidRDefault="0030251E" w:rsidP="000D40D5">
      <w:r w:rsidRPr="00E17F71">
        <w:t>För minska risken för korruption och andra oegentligheter är det viktigt att upphandlingar görs i sund konkurrens genom e</w:t>
      </w:r>
      <w:r>
        <w:t>n</w:t>
      </w:r>
      <w:r w:rsidRPr="00E17F71">
        <w:t xml:space="preserve"> transparent och systematisk process med proportionerliga krav i förhållande till behov samt likabehandling av alla leverantörer</w:t>
      </w:r>
      <w:r>
        <w:t>.</w:t>
      </w:r>
    </w:p>
    <w:p w14:paraId="415776F6" w14:textId="77777777" w:rsidR="0030251E" w:rsidRDefault="0030251E" w:rsidP="0030251E">
      <w:pPr>
        <w:pStyle w:val="Rubrik3"/>
      </w:pPr>
      <w:r w:rsidRPr="004B75D1">
        <w:t>Rutin för årlig egenutvärdering</w:t>
      </w:r>
    </w:p>
    <w:p w14:paraId="537B82EC" w14:textId="77777777" w:rsidR="0030251E" w:rsidRDefault="0030251E" w:rsidP="0030251E">
      <w:pPr>
        <w:pStyle w:val="Brdtext"/>
      </w:pPr>
      <w:r>
        <w:t>Vid minst ett styrelsemöte under mandatperioden ska förekomma:</w:t>
      </w:r>
    </w:p>
    <w:p w14:paraId="445A837B" w14:textId="77777777" w:rsidR="0030251E" w:rsidRDefault="0030251E" w:rsidP="0030251E">
      <w:pPr>
        <w:pStyle w:val="Punktlista"/>
        <w:tabs>
          <w:tab w:val="clear" w:pos="360"/>
        </w:tabs>
        <w:ind w:left="284" w:hanging="284"/>
      </w:pPr>
      <w:r>
        <w:t>Utvärdering av styrelsens arbetsformer och beslutsrutiner, varvid valberedningen ska få ta del av resultatet.</w:t>
      </w:r>
    </w:p>
    <w:p w14:paraId="5F72E72A" w14:textId="77777777" w:rsidR="0030251E" w:rsidRPr="00DF05F6" w:rsidRDefault="0030251E" w:rsidP="0030251E">
      <w:pPr>
        <w:pStyle w:val="Punktlista"/>
        <w:tabs>
          <w:tab w:val="clear" w:pos="360"/>
        </w:tabs>
        <w:ind w:left="284" w:hanging="284"/>
        <w:rPr>
          <w:i/>
          <w:highlight w:val="yellow"/>
        </w:rPr>
      </w:pPr>
      <w:r w:rsidRPr="00DF05F6">
        <w:rPr>
          <w:i/>
          <w:highlight w:val="yellow"/>
        </w:rPr>
        <w:t>Utvärdering av vicevärdens arbete</w:t>
      </w:r>
      <w:r>
        <w:rPr>
          <w:i/>
          <w:highlight w:val="yellow"/>
        </w:rPr>
        <w:t xml:space="preserve"> om sådan finns</w:t>
      </w:r>
    </w:p>
    <w:p w14:paraId="561B1C29" w14:textId="77777777" w:rsidR="0030251E" w:rsidRPr="008A201E" w:rsidRDefault="0030251E" w:rsidP="0030251E">
      <w:pPr>
        <w:pStyle w:val="Rubrik3"/>
      </w:pPr>
      <w:r w:rsidRPr="008A201E">
        <w:t>Rutin för dokumentation och arkivering</w:t>
      </w:r>
    </w:p>
    <w:p w14:paraId="69142BEE" w14:textId="77777777" w:rsidR="0030251E" w:rsidRDefault="0030251E" w:rsidP="0030251E">
      <w:pPr>
        <w:pStyle w:val="Brdtext"/>
      </w:pPr>
      <w:r w:rsidRPr="00836E44">
        <w:t>Som en del av styrelsearbetet ingår det att arkivera dokument som kan vara viktiga i framtiden och som bostadsrättsföreningen måste bevara enligt lag. Dokumenten ska sparas på ett betryggande sätt och handlingar ska inte plockas ut från sitt sammanhang.</w:t>
      </w:r>
      <w:r>
        <w:t xml:space="preserve"> </w:t>
      </w:r>
    </w:p>
    <w:p w14:paraId="45E63DE6" w14:textId="77777777" w:rsidR="0030251E" w:rsidRPr="00AC0F7C" w:rsidRDefault="0030251E" w:rsidP="0030251E">
      <w:pPr>
        <w:pStyle w:val="Brdtext"/>
        <w:rPr>
          <w:i/>
        </w:rPr>
      </w:pPr>
      <w:r w:rsidRPr="00AC0F7C">
        <w:rPr>
          <w:i/>
          <w:highlight w:val="yellow"/>
        </w:rPr>
        <w:lastRenderedPageBreak/>
        <w:t>Ange här hur styrelsen genomför arkivering och vem som är ansvarig för området.</w:t>
      </w:r>
      <w:r>
        <w:rPr>
          <w:i/>
        </w:rPr>
        <w:t xml:space="preserve"> Arkivering kan förslagsvis ske i Mitt HSB.</w:t>
      </w:r>
    </w:p>
    <w:p w14:paraId="2CE184BC" w14:textId="77777777" w:rsidR="0030251E" w:rsidRPr="00836E44" w:rsidRDefault="0030251E" w:rsidP="0030251E">
      <w:pPr>
        <w:pStyle w:val="Brdtext"/>
      </w:pPr>
      <w:r>
        <w:t xml:space="preserve">För information om </w:t>
      </w:r>
      <w:r w:rsidRPr="00836E44">
        <w:t xml:space="preserve">hur länge </w:t>
      </w:r>
      <w:r>
        <w:t xml:space="preserve">dokumentation </w:t>
      </w:r>
      <w:r w:rsidRPr="00836E44">
        <w:t>ska arkiveras</w:t>
      </w:r>
      <w:r>
        <w:t xml:space="preserve"> hänvisas till särskild handling avseende gallring</w:t>
      </w:r>
      <w:r w:rsidRPr="00836E44">
        <w:t xml:space="preserve">.  </w:t>
      </w:r>
    </w:p>
    <w:p w14:paraId="62ADF484" w14:textId="77777777" w:rsidR="0030251E" w:rsidRPr="004B75D1" w:rsidRDefault="0030251E" w:rsidP="0030251E">
      <w:pPr>
        <w:pStyle w:val="Rubrik3"/>
      </w:pPr>
      <w:r w:rsidRPr="004B75D1">
        <w:t>Princip för hur styrelsearvodet fördelas</w:t>
      </w:r>
    </w:p>
    <w:p w14:paraId="468A4C16" w14:textId="77777777" w:rsidR="0030251E" w:rsidRDefault="0030251E" w:rsidP="0030251E">
      <w:pPr>
        <w:pStyle w:val="Brdtext"/>
      </w:pPr>
      <w:r>
        <w:t xml:space="preserve">Föreningsstämman har fastställt arvodering enligt följande: </w:t>
      </w:r>
    </w:p>
    <w:p w14:paraId="4295C38E" w14:textId="77777777" w:rsidR="0030251E" w:rsidRPr="0033701D" w:rsidRDefault="0030251E" w:rsidP="0030251E">
      <w:pPr>
        <w:pStyle w:val="Brdtext"/>
        <w:rPr>
          <w:i/>
          <w:highlight w:val="yellow"/>
        </w:rPr>
      </w:pPr>
      <w:r w:rsidRPr="0033701D">
        <w:rPr>
          <w:i/>
          <w:highlight w:val="yellow"/>
        </w:rPr>
        <w:t>Styrelsens arvode uppgår till (kr)exklusive arbetsgivaravgifter.</w:t>
      </w:r>
    </w:p>
    <w:p w14:paraId="067BF715" w14:textId="77777777" w:rsidR="0030251E" w:rsidRPr="0033701D" w:rsidRDefault="0030251E" w:rsidP="0030251E">
      <w:pPr>
        <w:pStyle w:val="Brdtext"/>
        <w:rPr>
          <w:i/>
          <w:highlight w:val="yellow"/>
        </w:rPr>
      </w:pPr>
      <w:r w:rsidRPr="0033701D">
        <w:rPr>
          <w:i/>
          <w:highlight w:val="yellow"/>
        </w:rPr>
        <w:t>Till ordförande samt sekreterare utgår ett fast belopp</w:t>
      </w:r>
      <w:r>
        <w:rPr>
          <w:i/>
          <w:highlight w:val="yellow"/>
        </w:rPr>
        <w:t xml:space="preserve"> </w:t>
      </w:r>
      <w:proofErr w:type="spellStart"/>
      <w:r>
        <w:rPr>
          <w:i/>
          <w:highlight w:val="yellow"/>
        </w:rPr>
        <w:t>om_________kr</w:t>
      </w:r>
      <w:proofErr w:type="spellEnd"/>
      <w:r w:rsidRPr="0033701D">
        <w:rPr>
          <w:i/>
          <w:highlight w:val="yellow"/>
        </w:rPr>
        <w:t xml:space="preserve">, som ingår i den totala arvoderingen för styrelsen. Dessutom utgår </w:t>
      </w:r>
      <w:r>
        <w:rPr>
          <w:i/>
          <w:highlight w:val="yellow"/>
        </w:rPr>
        <w:t xml:space="preserve">________kr i </w:t>
      </w:r>
      <w:r w:rsidRPr="0033701D">
        <w:rPr>
          <w:i/>
          <w:highlight w:val="yellow"/>
        </w:rPr>
        <w:t>arvode per bevistat möte.</w:t>
      </w:r>
    </w:p>
    <w:p w14:paraId="5CC28199" w14:textId="77777777" w:rsidR="0030251E" w:rsidRPr="0033701D" w:rsidRDefault="0030251E" w:rsidP="0030251E">
      <w:pPr>
        <w:pStyle w:val="Brdtext"/>
        <w:rPr>
          <w:i/>
        </w:rPr>
      </w:pPr>
      <w:r w:rsidRPr="0033701D">
        <w:rPr>
          <w:i/>
          <w:highlight w:val="yellow"/>
        </w:rPr>
        <w:t xml:space="preserve">Styrelsens övriga ledamöter och ersättare erhåller mötesarvode </w:t>
      </w:r>
      <w:proofErr w:type="spellStart"/>
      <w:r>
        <w:rPr>
          <w:i/>
          <w:highlight w:val="yellow"/>
        </w:rPr>
        <w:t>om_______kr</w:t>
      </w:r>
      <w:proofErr w:type="spellEnd"/>
      <w:r>
        <w:rPr>
          <w:i/>
          <w:highlight w:val="yellow"/>
        </w:rPr>
        <w:t xml:space="preserve"> </w:t>
      </w:r>
      <w:r w:rsidRPr="0033701D">
        <w:rPr>
          <w:i/>
          <w:highlight w:val="yellow"/>
        </w:rPr>
        <w:t>per bevistat möte.</w:t>
      </w:r>
    </w:p>
    <w:p w14:paraId="2CF2A16D" w14:textId="77777777" w:rsidR="0030251E" w:rsidRDefault="0030251E" w:rsidP="0030251E">
      <w:pPr>
        <w:pStyle w:val="Rubrik3"/>
      </w:pPr>
      <w:r>
        <w:t>Förlorad arbetsförtjänst</w:t>
      </w:r>
    </w:p>
    <w:p w14:paraId="73279A14" w14:textId="77777777" w:rsidR="0030251E" w:rsidRPr="00B77496" w:rsidRDefault="0030251E" w:rsidP="0030251E">
      <w:pPr>
        <w:pStyle w:val="Brdtext"/>
        <w:rPr>
          <w:highlight w:val="yellow"/>
        </w:rPr>
      </w:pPr>
      <w:r w:rsidRPr="00B77496">
        <w:rPr>
          <w:highlight w:val="yellow"/>
        </w:rPr>
        <w:t>Styrelsens ledamöter, revisorer och valberedare har rätt att få ersättning för</w:t>
      </w:r>
    </w:p>
    <w:p w14:paraId="514ED60B" w14:textId="77777777" w:rsidR="0030251E" w:rsidRPr="00B77496" w:rsidRDefault="0030251E" w:rsidP="0030251E">
      <w:pPr>
        <w:pStyle w:val="Brdtext"/>
        <w:rPr>
          <w:highlight w:val="yellow"/>
        </w:rPr>
      </w:pPr>
      <w:r w:rsidRPr="00B77496">
        <w:rPr>
          <w:highlight w:val="yellow"/>
        </w:rPr>
        <w:t>förlorad inkomst när de deltar i kurser och konferenser för bostadsrättsföreningens</w:t>
      </w:r>
    </w:p>
    <w:p w14:paraId="587649AC" w14:textId="77777777" w:rsidR="0030251E" w:rsidRPr="00B77496" w:rsidRDefault="0030251E" w:rsidP="0030251E">
      <w:pPr>
        <w:pStyle w:val="Brdtext"/>
        <w:rPr>
          <w:rFonts w:ascii="NewBaskerville-Italic" w:hAnsi="NewBaskerville-Italic" w:cs="NewBaskerville-Italic"/>
          <w:iCs/>
        </w:rPr>
      </w:pPr>
      <w:r w:rsidRPr="00B77496">
        <w:rPr>
          <w:highlight w:val="yellow"/>
        </w:rPr>
        <w:t xml:space="preserve">räkning. </w:t>
      </w:r>
      <w:r w:rsidRPr="00B77496">
        <w:rPr>
          <w:rFonts w:ascii="NewBaskerville-Italic" w:hAnsi="NewBaskerville-Italic" w:cs="NewBaskerville-Italic"/>
          <w:iCs/>
          <w:highlight w:val="yellow"/>
        </w:rPr>
        <w:t>Obs, att beslut om ersättning ska tas av föreningsstämman!</w:t>
      </w:r>
      <w:r w:rsidRPr="00B77496">
        <w:rPr>
          <w:rFonts w:ascii="NewBaskerville-Italic" w:hAnsi="NewBaskerville-Italic" w:cs="NewBaskerville-Italic"/>
          <w:iCs/>
        </w:rPr>
        <w:t xml:space="preserve"> </w:t>
      </w:r>
    </w:p>
    <w:p w14:paraId="4CF537FB" w14:textId="77777777" w:rsidR="0030251E" w:rsidRPr="00B77496" w:rsidRDefault="0030251E" w:rsidP="0030251E">
      <w:pPr>
        <w:pStyle w:val="Rubrik3"/>
      </w:pPr>
      <w:r w:rsidRPr="00B77496">
        <w:t>Arbetsgrupper</w:t>
      </w:r>
    </w:p>
    <w:p w14:paraId="7671729E" w14:textId="77777777" w:rsidR="0030251E" w:rsidRPr="00B77496" w:rsidRDefault="0030251E" w:rsidP="0030251E">
      <w:pPr>
        <w:pStyle w:val="Brdtext"/>
        <w:rPr>
          <w:highlight w:val="yellow"/>
        </w:rPr>
      </w:pPr>
      <w:r w:rsidRPr="00B77496">
        <w:rPr>
          <w:highlight w:val="yellow"/>
        </w:rPr>
        <w:t xml:space="preserve">Styrelsens ledamöter och övriga som ingår i en arbetsgrupp för </w:t>
      </w:r>
      <w:r>
        <w:rPr>
          <w:highlight w:val="yellow"/>
        </w:rPr>
        <w:t>bostadsrätts</w:t>
      </w:r>
      <w:r w:rsidRPr="00B77496">
        <w:rPr>
          <w:highlight w:val="yellow"/>
        </w:rPr>
        <w:t>föreningens räkning får ersättning för förlorad arbetsinkomst.</w:t>
      </w:r>
    </w:p>
    <w:p w14:paraId="794720D0" w14:textId="77777777" w:rsidR="0030251E" w:rsidRDefault="0030251E" w:rsidP="0030251E">
      <w:pPr>
        <w:pStyle w:val="Brdtext"/>
        <w:rPr>
          <w:rFonts w:ascii="NewBaskerville-Bold" w:hAnsi="NewBaskerville-Bold" w:cs="NewBaskerville-Bold"/>
          <w:b/>
          <w:bCs/>
        </w:rPr>
      </w:pPr>
      <w:r w:rsidRPr="00B77496">
        <w:rPr>
          <w:rFonts w:ascii="NewBaskerville-Italic" w:hAnsi="NewBaskerville-Italic" w:cs="NewBaskerville-Italic"/>
          <w:iCs/>
          <w:highlight w:val="yellow"/>
        </w:rPr>
        <w:t>Obs, att beslut om ersättning ska tas av föreningsstämman!</w:t>
      </w:r>
      <w:r>
        <w:rPr>
          <w:rFonts w:ascii="NewBaskerville-Italic" w:hAnsi="NewBaskerville-Italic" w:cs="NewBaskerville-Italic"/>
          <w:iCs/>
        </w:rPr>
        <w:t xml:space="preserve"> </w:t>
      </w:r>
    </w:p>
    <w:p w14:paraId="38C2D0DC" w14:textId="77777777" w:rsidR="0030251E" w:rsidRPr="00B77496" w:rsidRDefault="0030251E" w:rsidP="0030251E">
      <w:pPr>
        <w:pStyle w:val="Rubrik3"/>
      </w:pPr>
      <w:r w:rsidRPr="00B77496">
        <w:t>Bilersättning</w:t>
      </w:r>
    </w:p>
    <w:p w14:paraId="24D36728" w14:textId="77777777" w:rsidR="0030251E" w:rsidRPr="000930AC" w:rsidRDefault="0030251E" w:rsidP="0030251E">
      <w:pPr>
        <w:pStyle w:val="Brdtext"/>
        <w:rPr>
          <w:rFonts w:ascii="NewBaskerville-Bold" w:hAnsi="NewBaskerville-Bold" w:cs="NewBaskerville-Bold"/>
          <w:b/>
          <w:bCs/>
        </w:rPr>
      </w:pPr>
      <w:r w:rsidRPr="00B77496">
        <w:rPr>
          <w:highlight w:val="yellow"/>
        </w:rPr>
        <w:t>Fastställd milersättning betalas ut mot redovisad körsträcka och anledningen till resan.</w:t>
      </w:r>
      <w:r w:rsidRPr="00B77496">
        <w:rPr>
          <w:rFonts w:ascii="NewBaskerville-Italic" w:hAnsi="NewBaskerville-Italic" w:cs="NewBaskerville-Italic"/>
          <w:iCs/>
          <w:highlight w:val="yellow"/>
        </w:rPr>
        <w:t xml:space="preserve"> Obs, att beslut om ersättning ska tas av föreningsstämman! </w:t>
      </w:r>
    </w:p>
    <w:bookmarkEnd w:id="2"/>
    <w:p w14:paraId="5D293E33" w14:textId="77777777" w:rsidR="0030251E" w:rsidRDefault="0030251E" w:rsidP="0030251E">
      <w:pPr>
        <w:autoSpaceDE w:val="0"/>
        <w:autoSpaceDN w:val="0"/>
        <w:adjustRightInd w:val="0"/>
        <w:rPr>
          <w:rFonts w:ascii="Arial" w:eastAsiaTheme="majorEastAsia" w:hAnsi="Arial" w:cstheme="majorBidi"/>
          <w:b/>
          <w:bCs/>
          <w:color w:val="00257A"/>
          <w:sz w:val="26"/>
          <w:szCs w:val="26"/>
        </w:rPr>
      </w:pPr>
      <w:r>
        <w:rPr>
          <w:rFonts w:ascii="Arial" w:eastAsiaTheme="majorEastAsia" w:hAnsi="Arial" w:cstheme="majorBidi"/>
          <w:b/>
          <w:bCs/>
          <w:color w:val="00257A"/>
          <w:sz w:val="26"/>
          <w:szCs w:val="26"/>
        </w:rPr>
        <w:br w:type="page"/>
      </w:r>
    </w:p>
    <w:p w14:paraId="12440E1C" w14:textId="77777777" w:rsidR="0030251E" w:rsidRPr="004B75D1" w:rsidRDefault="0030251E" w:rsidP="0030251E">
      <w:pPr>
        <w:autoSpaceDE w:val="0"/>
        <w:autoSpaceDN w:val="0"/>
        <w:adjustRightInd w:val="0"/>
        <w:rPr>
          <w:rFonts w:ascii="Arial" w:eastAsiaTheme="majorEastAsia" w:hAnsi="Arial" w:cstheme="majorBidi"/>
          <w:b/>
          <w:bCs/>
          <w:color w:val="00257A"/>
          <w:sz w:val="26"/>
          <w:szCs w:val="26"/>
        </w:rPr>
      </w:pPr>
    </w:p>
    <w:p w14:paraId="57DE0B02" w14:textId="77777777" w:rsidR="0030251E" w:rsidRPr="00A8750E" w:rsidRDefault="0030251E" w:rsidP="0030251E">
      <w:pPr>
        <w:autoSpaceDE w:val="0"/>
        <w:autoSpaceDN w:val="0"/>
        <w:adjustRightInd w:val="0"/>
        <w:rPr>
          <w:rFonts w:ascii="Arial" w:eastAsiaTheme="majorEastAsia" w:hAnsi="Arial" w:cstheme="majorBidi"/>
          <w:b/>
          <w:bCs/>
          <w:color w:val="00257A"/>
          <w:sz w:val="26"/>
          <w:szCs w:val="26"/>
        </w:rPr>
      </w:pPr>
      <w:r w:rsidRPr="00A8750E">
        <w:rPr>
          <w:rFonts w:ascii="Arial" w:eastAsiaTheme="majorEastAsia" w:hAnsi="Arial" w:cstheme="majorBidi"/>
          <w:b/>
          <w:bCs/>
          <w:color w:val="00257A"/>
          <w:sz w:val="26"/>
          <w:szCs w:val="26"/>
        </w:rPr>
        <w:t>Ansvarsområden för eventuell uppdragstagare eller anställd</w:t>
      </w:r>
    </w:p>
    <w:p w14:paraId="7C592676" w14:textId="77777777" w:rsidR="0030251E" w:rsidRDefault="0030251E" w:rsidP="0030251E">
      <w:pPr>
        <w:pStyle w:val="Rubrik2"/>
      </w:pPr>
      <w:bookmarkStart w:id="3" w:name="_Toc261869319"/>
      <w:r w:rsidRPr="005F0329">
        <w:rPr>
          <w:highlight w:val="yellow"/>
        </w:rPr>
        <w:t>Exempel Vicevärd</w:t>
      </w:r>
      <w:bookmarkEnd w:id="3"/>
    </w:p>
    <w:p w14:paraId="03257BCD" w14:textId="77777777" w:rsidR="0030251E" w:rsidRPr="00A8750E" w:rsidRDefault="0030251E" w:rsidP="0030251E">
      <w:pPr>
        <w:pStyle w:val="Rubrik2"/>
      </w:pPr>
      <w:r>
        <w:t>Vicevärd</w:t>
      </w:r>
      <w:r w:rsidRPr="00A8750E">
        <w:t xml:space="preserve"> </w:t>
      </w:r>
    </w:p>
    <w:p w14:paraId="500B0F8F" w14:textId="77777777" w:rsidR="0030251E" w:rsidRPr="00A8750E" w:rsidRDefault="0030251E" w:rsidP="0030251E">
      <w:pPr>
        <w:pStyle w:val="Rubrik2"/>
      </w:pPr>
      <w:bookmarkStart w:id="4" w:name="_Toc261869320"/>
      <w:r w:rsidRPr="00A8750E">
        <w:t>Föreningsverksamhet</w:t>
      </w:r>
      <w:bookmarkEnd w:id="4"/>
    </w:p>
    <w:p w14:paraId="5360C19C" w14:textId="77777777" w:rsidR="0030251E" w:rsidRPr="00A8750E" w:rsidRDefault="0030251E" w:rsidP="0030251E">
      <w:pPr>
        <w:pStyle w:val="Rubrik3"/>
      </w:pPr>
      <w:r w:rsidRPr="00A8750E">
        <w:t>Medlemskap</w:t>
      </w:r>
    </w:p>
    <w:p w14:paraId="41F0544A" w14:textId="77777777" w:rsidR="0030251E" w:rsidRPr="00A8750E" w:rsidRDefault="0030251E" w:rsidP="0030251E">
      <w:pPr>
        <w:pStyle w:val="Brdtext"/>
      </w:pPr>
      <w:r w:rsidRPr="00A8750E">
        <w:t>Vicevärden ska se till att HSB får uppgifter på nya medlemmar och hyresgäster.</w:t>
      </w:r>
    </w:p>
    <w:p w14:paraId="3BDE73D3" w14:textId="77777777" w:rsidR="0030251E" w:rsidRPr="00A8750E" w:rsidRDefault="0030251E" w:rsidP="0030251E">
      <w:pPr>
        <w:pStyle w:val="Rubrik3"/>
      </w:pPr>
      <w:r w:rsidRPr="00A8750E">
        <w:t>Styrelsemöten</w:t>
      </w:r>
    </w:p>
    <w:p w14:paraId="600E306E" w14:textId="77777777" w:rsidR="0030251E" w:rsidRDefault="0030251E" w:rsidP="0030251E">
      <w:pPr>
        <w:pStyle w:val="Brdtext"/>
      </w:pPr>
      <w:r>
        <w:t>Vicevärden bör endast delta under de punkter på dagordningen där denne är föredragande.</w:t>
      </w:r>
    </w:p>
    <w:p w14:paraId="1B64D071" w14:textId="77777777" w:rsidR="0030251E" w:rsidRPr="00A8750E" w:rsidRDefault="0030251E" w:rsidP="0030251E">
      <w:pPr>
        <w:pStyle w:val="Brdtext"/>
      </w:pPr>
      <w:r w:rsidRPr="00A8750E">
        <w:t>Vicevärden ska i samråd med ordföranden förbereda ärenden inför styrelsemöten.</w:t>
      </w:r>
    </w:p>
    <w:p w14:paraId="059D48C9" w14:textId="77777777" w:rsidR="0030251E" w:rsidRPr="00A8750E" w:rsidRDefault="0030251E" w:rsidP="0030251E">
      <w:pPr>
        <w:pStyle w:val="Brdtext"/>
      </w:pPr>
      <w:r w:rsidRPr="00A8750E">
        <w:t>Vicevärden ska vara föredragande och lägga fram förslag till erforderliga åtgärder.</w:t>
      </w:r>
    </w:p>
    <w:p w14:paraId="7DFDF04D" w14:textId="77777777" w:rsidR="0030251E" w:rsidRPr="00A8750E" w:rsidRDefault="0030251E" w:rsidP="0030251E">
      <w:pPr>
        <w:pStyle w:val="Brdtext"/>
      </w:pPr>
      <w:r w:rsidRPr="00A8750E">
        <w:t>Vicevärden ska i samråd med ordföranden verkställa styrelsens beslut.</w:t>
      </w:r>
    </w:p>
    <w:p w14:paraId="11F8BD66" w14:textId="77777777" w:rsidR="0030251E" w:rsidRPr="00A8750E" w:rsidRDefault="0030251E" w:rsidP="0030251E">
      <w:pPr>
        <w:pStyle w:val="Brdtext"/>
      </w:pPr>
      <w:r w:rsidRPr="00A8750E">
        <w:t>Vicevärden ska lämna styrelsen erforderliga rapporter.</w:t>
      </w:r>
    </w:p>
    <w:p w14:paraId="0E86BC9D" w14:textId="77777777" w:rsidR="0030251E" w:rsidRPr="00A8750E" w:rsidRDefault="0030251E" w:rsidP="0030251E">
      <w:pPr>
        <w:pStyle w:val="Rubrik3"/>
      </w:pPr>
      <w:r w:rsidRPr="00A8750E">
        <w:t>Föreningsstämma</w:t>
      </w:r>
    </w:p>
    <w:p w14:paraId="61FE7C3E" w14:textId="77777777" w:rsidR="0030251E" w:rsidRDefault="0030251E" w:rsidP="0030251E">
      <w:r w:rsidRPr="00A8750E">
        <w:t>Vicevärden ska svara för alla praktiska arrangemang för föreningsstämma.</w:t>
      </w:r>
    </w:p>
    <w:p w14:paraId="7AF152FA" w14:textId="77777777" w:rsidR="000D40D5" w:rsidRPr="00A8750E" w:rsidRDefault="000D40D5" w:rsidP="0030251E"/>
    <w:p w14:paraId="170935B6" w14:textId="77777777" w:rsidR="0030251E" w:rsidRPr="00A8750E" w:rsidRDefault="0030251E" w:rsidP="0030251E">
      <w:pPr>
        <w:pStyle w:val="Rubrik2"/>
      </w:pPr>
      <w:bookmarkStart w:id="5" w:name="_Toc261869321"/>
      <w:r w:rsidRPr="00A8750E">
        <w:t>Administration</w:t>
      </w:r>
      <w:bookmarkEnd w:id="5"/>
    </w:p>
    <w:p w14:paraId="575E4861" w14:textId="77777777" w:rsidR="0030251E" w:rsidRPr="00A8750E" w:rsidRDefault="0030251E" w:rsidP="0030251E">
      <w:pPr>
        <w:pStyle w:val="Rubrik3"/>
      </w:pPr>
      <w:r w:rsidRPr="00A8750E">
        <w:t>Kontorsorganisation</w:t>
      </w:r>
    </w:p>
    <w:p w14:paraId="570B9318" w14:textId="77777777" w:rsidR="0030251E" w:rsidRPr="00A8750E" w:rsidRDefault="0030251E" w:rsidP="0030251E">
      <w:pPr>
        <w:pStyle w:val="Brdtext"/>
      </w:pPr>
      <w:r w:rsidRPr="00A8750E">
        <w:t>Vicevärden ska svara för utrustning och inredning av vicevärdskontor.</w:t>
      </w:r>
    </w:p>
    <w:p w14:paraId="7216E219" w14:textId="77777777" w:rsidR="0030251E" w:rsidRDefault="0030251E" w:rsidP="0030251E">
      <w:pPr>
        <w:pStyle w:val="Brdtext"/>
      </w:pPr>
      <w:r w:rsidRPr="00A8750E">
        <w:t>Vicevärden ansvarar för att registrera och förvara bostadsrättsföreningens handlingar på ett säkert sätt.</w:t>
      </w:r>
    </w:p>
    <w:p w14:paraId="72ECC5E0" w14:textId="77777777" w:rsidR="000D40D5" w:rsidRPr="00A8750E" w:rsidRDefault="000D40D5" w:rsidP="0030251E">
      <w:pPr>
        <w:pStyle w:val="Brdtext"/>
      </w:pPr>
    </w:p>
    <w:p w14:paraId="007018B1" w14:textId="77777777" w:rsidR="0030251E" w:rsidRPr="00A8750E" w:rsidRDefault="0030251E" w:rsidP="0030251E">
      <w:pPr>
        <w:pStyle w:val="Rubrik2"/>
      </w:pPr>
      <w:bookmarkStart w:id="6" w:name="_Toc261869322"/>
      <w:r w:rsidRPr="00A8750E">
        <w:t>Avtal</w:t>
      </w:r>
      <w:bookmarkEnd w:id="6"/>
    </w:p>
    <w:p w14:paraId="676FEA95" w14:textId="77777777" w:rsidR="0030251E" w:rsidRPr="00A8750E" w:rsidRDefault="0030251E" w:rsidP="0030251E">
      <w:pPr>
        <w:pStyle w:val="Rubrik3"/>
      </w:pPr>
      <w:r w:rsidRPr="00A8750E">
        <w:t>Upprättande och uppsägning av avtal</w:t>
      </w:r>
    </w:p>
    <w:p w14:paraId="4B873D62" w14:textId="77777777" w:rsidR="0030251E" w:rsidRPr="00A8750E" w:rsidRDefault="0030251E" w:rsidP="0030251E">
      <w:pPr>
        <w:pStyle w:val="Brdtext"/>
      </w:pPr>
      <w:r w:rsidRPr="00A8750E">
        <w:t>Vicevärden svarar för att erforderliga avtal upprättas.</w:t>
      </w:r>
    </w:p>
    <w:p w14:paraId="1E4AA315" w14:textId="77777777" w:rsidR="0030251E" w:rsidRPr="00A8750E" w:rsidRDefault="0030251E" w:rsidP="0030251E">
      <w:pPr>
        <w:pStyle w:val="Brdtext"/>
      </w:pPr>
      <w:r w:rsidRPr="00A8750E">
        <w:t>Vicevärden svarar för att bevaka och följa upp ingångna avtal.</w:t>
      </w:r>
    </w:p>
    <w:p w14:paraId="305F253C" w14:textId="77777777" w:rsidR="0030251E" w:rsidRPr="00A8750E" w:rsidRDefault="0030251E" w:rsidP="0030251E">
      <w:pPr>
        <w:pStyle w:val="Rubrik3"/>
      </w:pPr>
      <w:r w:rsidRPr="00A8750E">
        <w:lastRenderedPageBreak/>
        <w:t>Uppgifter till myndigheter</w:t>
      </w:r>
    </w:p>
    <w:p w14:paraId="4D244903" w14:textId="77777777" w:rsidR="0030251E" w:rsidRPr="00A8750E" w:rsidRDefault="0030251E" w:rsidP="0030251E">
      <w:pPr>
        <w:pStyle w:val="Brdtext"/>
      </w:pPr>
      <w:r w:rsidRPr="00A8750E">
        <w:t>Vicevärden ska samla in och via HSB lämna infordrade uppgifter till myndigheter.</w:t>
      </w:r>
    </w:p>
    <w:p w14:paraId="0411C63E" w14:textId="77777777" w:rsidR="0030251E" w:rsidRPr="00A8750E" w:rsidRDefault="0030251E" w:rsidP="0030251E">
      <w:pPr>
        <w:pStyle w:val="Rubrik3"/>
      </w:pPr>
      <w:r w:rsidRPr="00A8750E">
        <w:t>Sakförsäkringar</w:t>
      </w:r>
    </w:p>
    <w:p w14:paraId="38EEFD4F" w14:textId="77777777" w:rsidR="0030251E" w:rsidRDefault="0030251E" w:rsidP="0030251E">
      <w:pPr>
        <w:pStyle w:val="Brdtext"/>
      </w:pPr>
      <w:r w:rsidRPr="00A8750E">
        <w:t>Vicevärden ansvarar för handläggning av försäkringsärenden.</w:t>
      </w:r>
    </w:p>
    <w:p w14:paraId="43788FCC" w14:textId="77777777" w:rsidR="000D40D5" w:rsidRPr="00A8750E" w:rsidRDefault="000D40D5" w:rsidP="0030251E">
      <w:pPr>
        <w:pStyle w:val="Brdtext"/>
      </w:pPr>
    </w:p>
    <w:p w14:paraId="0331659F" w14:textId="77777777" w:rsidR="0030251E" w:rsidRPr="00A8750E" w:rsidRDefault="0030251E" w:rsidP="0030251E">
      <w:pPr>
        <w:pStyle w:val="Rubrik2"/>
      </w:pPr>
      <w:bookmarkStart w:id="7" w:name="_Toc261869323"/>
      <w:r w:rsidRPr="00A8750E">
        <w:t>Ekonomi och redovisning</w:t>
      </w:r>
      <w:bookmarkEnd w:id="7"/>
    </w:p>
    <w:p w14:paraId="19143671" w14:textId="77777777" w:rsidR="0030251E" w:rsidRPr="00A8750E" w:rsidRDefault="0030251E" w:rsidP="0030251E">
      <w:pPr>
        <w:pStyle w:val="Rubrik4"/>
      </w:pPr>
      <w:r w:rsidRPr="00A8750E">
        <w:t>Inventarieförteckning</w:t>
      </w:r>
    </w:p>
    <w:p w14:paraId="377950F0" w14:textId="77777777" w:rsidR="0030251E" w:rsidRDefault="0030251E" w:rsidP="0030251E">
      <w:pPr>
        <w:pStyle w:val="Brdtext"/>
      </w:pPr>
      <w:r w:rsidRPr="00A8750E">
        <w:t>Vicevärden ansvarar för att upprätta och underhålla inventarieförteckning.</w:t>
      </w:r>
    </w:p>
    <w:p w14:paraId="4422E765" w14:textId="77777777" w:rsidR="000D40D5" w:rsidRPr="00A8750E" w:rsidRDefault="000D40D5" w:rsidP="0030251E">
      <w:pPr>
        <w:pStyle w:val="Brdtext"/>
      </w:pPr>
    </w:p>
    <w:p w14:paraId="0A13F03A" w14:textId="77777777" w:rsidR="0030251E" w:rsidRPr="00A8750E" w:rsidRDefault="0030251E" w:rsidP="0030251E">
      <w:pPr>
        <w:pStyle w:val="Rubrik2"/>
      </w:pPr>
      <w:bookmarkStart w:id="8" w:name="_Toc261869324"/>
      <w:r w:rsidRPr="00A8750E">
        <w:t>Fastighetsförvaltning</w:t>
      </w:r>
      <w:bookmarkEnd w:id="8"/>
    </w:p>
    <w:p w14:paraId="39F38F14" w14:textId="77777777" w:rsidR="0030251E" w:rsidRPr="00A8750E" w:rsidRDefault="0030251E" w:rsidP="0030251E">
      <w:pPr>
        <w:pStyle w:val="Rubrik3"/>
      </w:pPr>
      <w:r w:rsidRPr="00A8750E">
        <w:t>Överlåtelse</w:t>
      </w:r>
    </w:p>
    <w:p w14:paraId="4FC4B9F9" w14:textId="77777777" w:rsidR="0030251E" w:rsidRPr="00A8750E" w:rsidRDefault="0030251E" w:rsidP="0030251E">
      <w:r w:rsidRPr="00A8750E">
        <w:t>Vicevärden ska handlägga lägenhetsöverlåtelser.</w:t>
      </w:r>
    </w:p>
    <w:p w14:paraId="491F58C7" w14:textId="77777777" w:rsidR="0030251E" w:rsidRPr="00A8750E" w:rsidRDefault="0030251E" w:rsidP="0030251E">
      <w:pPr>
        <w:pStyle w:val="Rubrik3"/>
      </w:pPr>
      <w:r w:rsidRPr="00A8750E">
        <w:t>Uthyrning</w:t>
      </w:r>
    </w:p>
    <w:p w14:paraId="529DA388" w14:textId="77777777" w:rsidR="0030251E" w:rsidRPr="00A8750E" w:rsidRDefault="0030251E" w:rsidP="0030251E">
      <w:r w:rsidRPr="00A8750E">
        <w:t>Vicevärden ska anskaffa hyresgäster till garage och parkeringsplatser.</w:t>
      </w:r>
    </w:p>
    <w:p w14:paraId="04977F10" w14:textId="77777777" w:rsidR="0030251E" w:rsidRPr="00A8750E" w:rsidRDefault="0030251E" w:rsidP="0030251E">
      <w:r w:rsidRPr="00A8750E">
        <w:t>Vicevärden ska upprätta hyresavtal för parkeringsplatser.</w:t>
      </w:r>
    </w:p>
    <w:p w14:paraId="42F23672" w14:textId="77777777" w:rsidR="0030251E" w:rsidRPr="00A8750E" w:rsidRDefault="0030251E" w:rsidP="0030251E">
      <w:r w:rsidRPr="00A8750E">
        <w:t>Vicevärden ska föra turordningslista för lokaler och parkeringsplatser.</w:t>
      </w:r>
    </w:p>
    <w:p w14:paraId="611F7EA4" w14:textId="77777777" w:rsidR="0030251E" w:rsidRPr="00A8750E" w:rsidRDefault="0030251E" w:rsidP="0030251E">
      <w:r w:rsidRPr="00A8750E">
        <w:t>Vicevärden ansvarar för kontakter med medlemmar och hyresgäster.</w:t>
      </w:r>
    </w:p>
    <w:p w14:paraId="104A4182" w14:textId="77777777" w:rsidR="0030251E" w:rsidRPr="00A8750E" w:rsidRDefault="0030251E" w:rsidP="0030251E">
      <w:pPr>
        <w:pStyle w:val="Rubrik3"/>
      </w:pPr>
      <w:r w:rsidRPr="00A8750E">
        <w:t>Besiktningar</w:t>
      </w:r>
    </w:p>
    <w:p w14:paraId="0BBFC93C" w14:textId="77777777" w:rsidR="0030251E" w:rsidRPr="00A8750E" w:rsidRDefault="0030251E" w:rsidP="0030251E">
      <w:r w:rsidRPr="00A8750E">
        <w:t>Vicevärden svarar för alla slag av fastighetsbesiktningar.</w:t>
      </w:r>
    </w:p>
    <w:p w14:paraId="5797AE54" w14:textId="77777777" w:rsidR="0030251E" w:rsidRPr="00A8750E" w:rsidRDefault="0030251E" w:rsidP="0030251E">
      <w:pPr>
        <w:pStyle w:val="Rubrik3"/>
      </w:pPr>
      <w:r w:rsidRPr="00A8750E">
        <w:t>Inköp</w:t>
      </w:r>
    </w:p>
    <w:p w14:paraId="7107BACF" w14:textId="77777777" w:rsidR="0030251E" w:rsidRPr="00A8750E" w:rsidRDefault="0030251E" w:rsidP="0030251E">
      <w:r w:rsidRPr="00A8750E">
        <w:t>Vicevärden ska ta in offerter för inköp eller upphandlingar. Vicevärden ansvarar för bostadsrättsföreningens inköp.</w:t>
      </w:r>
    </w:p>
    <w:p w14:paraId="50967F6C" w14:textId="77777777" w:rsidR="0030251E" w:rsidRPr="00A8750E" w:rsidRDefault="0030251E" w:rsidP="0030251E">
      <w:pPr>
        <w:pStyle w:val="Rubrik3"/>
      </w:pPr>
      <w:r w:rsidRPr="00A8750E">
        <w:t>Övriga entreprenörskontakter</w:t>
      </w:r>
    </w:p>
    <w:p w14:paraId="38A3458D" w14:textId="77777777" w:rsidR="0030251E" w:rsidRPr="00A8750E" w:rsidRDefault="0030251E" w:rsidP="0030251E">
      <w:r w:rsidRPr="00A8750E">
        <w:t>Vicevärden ska svara för löpande kontakter med anlitade entreprenörer, konsultbolag, underkonsulter och dylikt som är direkt kopplade till förvaltningsuppdraget.</w:t>
      </w:r>
    </w:p>
    <w:p w14:paraId="6AAFFA9A" w14:textId="77777777" w:rsidR="0030251E" w:rsidRPr="00A8750E" w:rsidRDefault="0030251E" w:rsidP="0030251E">
      <w:pPr>
        <w:pStyle w:val="Rubrik3"/>
      </w:pPr>
      <w:proofErr w:type="spellStart"/>
      <w:r w:rsidRPr="00A8750E">
        <w:t>Driftsteknisk</w:t>
      </w:r>
      <w:proofErr w:type="spellEnd"/>
      <w:r w:rsidRPr="00A8750E">
        <w:t xml:space="preserve"> tillsyn</w:t>
      </w:r>
    </w:p>
    <w:p w14:paraId="7C2DD19D" w14:textId="77777777" w:rsidR="0030251E" w:rsidRPr="00A8750E" w:rsidRDefault="0030251E" w:rsidP="0030251E">
      <w:r w:rsidRPr="00A8750E">
        <w:t>Vicevärden ska svara för övergripande tillsyn av fastigheterna samt kontroll av att teknisk utrustning i fastigheterna fungerar normalt och med god ekonomi.</w:t>
      </w:r>
    </w:p>
    <w:p w14:paraId="04CF74EA" w14:textId="77777777" w:rsidR="0030251E" w:rsidRPr="00A8750E" w:rsidRDefault="0030251E" w:rsidP="0030251E">
      <w:r w:rsidRPr="00A8750E">
        <w:t>Vicevärden ska administrera serviceavtal.</w:t>
      </w:r>
    </w:p>
    <w:p w14:paraId="25C4F8AC" w14:textId="77777777" w:rsidR="0030251E" w:rsidRPr="00A8750E" w:rsidRDefault="0030251E" w:rsidP="0030251E">
      <w:pPr>
        <w:pStyle w:val="Rubrik3"/>
      </w:pPr>
      <w:r w:rsidRPr="00A8750E">
        <w:lastRenderedPageBreak/>
        <w:t>Fastighetsunderhåll</w:t>
      </w:r>
    </w:p>
    <w:p w14:paraId="108492CA" w14:textId="77777777" w:rsidR="0030251E" w:rsidRPr="00A8750E" w:rsidRDefault="0030251E" w:rsidP="0030251E">
      <w:r w:rsidRPr="00A8750E">
        <w:t>Vicevärden ska ha allmän tillsyn över att fastighetsskötsel bedrivs på ett korrekt sätt samt ha den löpande kontakten med fastighetsskötaren.</w:t>
      </w:r>
    </w:p>
    <w:p w14:paraId="48FFFA9E" w14:textId="77777777" w:rsidR="0030251E" w:rsidRPr="00A8750E" w:rsidRDefault="0030251E" w:rsidP="0030251E">
      <w:pPr>
        <w:pStyle w:val="Rubrik3"/>
      </w:pPr>
      <w:r w:rsidRPr="00A8750E">
        <w:t>Uppföljning</w:t>
      </w:r>
    </w:p>
    <w:p w14:paraId="1F3E51D2" w14:textId="77777777" w:rsidR="0030251E" w:rsidRPr="00A8750E" w:rsidRDefault="0030251E" w:rsidP="0030251E">
      <w:r w:rsidRPr="00A8750E">
        <w:t>Vicevärden ska se till att bostadsrättsföreningens fastighetsskötselavtal samt administrativa avtal fullgörs på avtalat sätt.</w:t>
      </w:r>
    </w:p>
    <w:p w14:paraId="34D5B7A3" w14:textId="77777777" w:rsidR="0030251E" w:rsidRPr="00A8750E" w:rsidRDefault="0030251E" w:rsidP="0030251E">
      <w:pPr>
        <w:pStyle w:val="Rubrik3"/>
      </w:pPr>
      <w:r w:rsidRPr="00A8750E">
        <w:t>Felanmälan</w:t>
      </w:r>
    </w:p>
    <w:p w14:paraId="05F2B399" w14:textId="77777777" w:rsidR="0030251E" w:rsidRDefault="0030251E" w:rsidP="0030251E">
      <w:r w:rsidRPr="00A8750E">
        <w:t>Vicevärden ska ta emot icke-akuta felanmälningar och se till att felen åtgärdas.</w:t>
      </w:r>
    </w:p>
    <w:p w14:paraId="4AE09DB8" w14:textId="77777777" w:rsidR="000D40D5" w:rsidRPr="00A8750E" w:rsidRDefault="000D40D5" w:rsidP="0030251E"/>
    <w:p w14:paraId="260F6AF8" w14:textId="77777777" w:rsidR="0030251E" w:rsidRPr="00A8750E" w:rsidRDefault="0030251E" w:rsidP="0030251E">
      <w:pPr>
        <w:pStyle w:val="Rubrik2"/>
      </w:pPr>
      <w:bookmarkStart w:id="9" w:name="_Toc261869325"/>
      <w:r w:rsidRPr="00A8750E">
        <w:t>Medlemstjänst och information</w:t>
      </w:r>
      <w:bookmarkEnd w:id="9"/>
    </w:p>
    <w:p w14:paraId="38877EBE" w14:textId="77777777" w:rsidR="0030251E" w:rsidRPr="00A8750E" w:rsidRDefault="0030251E" w:rsidP="0030251E">
      <w:pPr>
        <w:pStyle w:val="Rubrik3"/>
      </w:pPr>
      <w:r w:rsidRPr="00A8750E">
        <w:t>Medlemstjänst</w:t>
      </w:r>
    </w:p>
    <w:p w14:paraId="4115FFE9" w14:textId="77777777" w:rsidR="0030251E" w:rsidRPr="00A8750E" w:rsidRDefault="0030251E" w:rsidP="0030251E">
      <w:r w:rsidRPr="00A8750E">
        <w:t>Vicevärden ska svara för bostadsrättsföreningens medlemstjänst. Vicevärden ska vara den person som medlemmarna i fösta hand kan vända sig till för att diskutera frågor rörande bostadsrättsföreningen och dess verksamhet. Vicevärden svarar för att medlemmarna får kontinuerlig information om vad som händer i bostadsrättsföreningen.</w:t>
      </w:r>
    </w:p>
    <w:p w14:paraId="04077307" w14:textId="77777777" w:rsidR="0030251E" w:rsidRPr="00A8750E" w:rsidRDefault="0030251E" w:rsidP="0030251E">
      <w:pPr>
        <w:pStyle w:val="Rubrik3"/>
      </w:pPr>
      <w:r w:rsidRPr="00A8750E">
        <w:t>Ordningsfrågor</w:t>
      </w:r>
    </w:p>
    <w:p w14:paraId="2CD47DCE" w14:textId="77777777" w:rsidR="0030251E" w:rsidRPr="00A8750E" w:rsidRDefault="0030251E" w:rsidP="0030251E">
      <w:r w:rsidRPr="00A8750E">
        <w:t>Vicevärden ska vid behov förklara för enskilda medlemmar deras rättigheter och skyldigheter.</w:t>
      </w:r>
    </w:p>
    <w:p w14:paraId="6EEB0C65" w14:textId="77777777" w:rsidR="0030251E" w:rsidRPr="00380F26" w:rsidRDefault="0030251E" w:rsidP="0030251E">
      <w:r w:rsidRPr="00A8750E">
        <w:t>Vicevärden ska medverka vid handläggning av ordningsfrågor samt åtgärder vid</w:t>
      </w:r>
      <w:r>
        <w:t xml:space="preserve"> avhysning.</w:t>
      </w:r>
    </w:p>
    <w:p w14:paraId="4A47603F" w14:textId="77777777" w:rsidR="0030251E" w:rsidRDefault="0030251E" w:rsidP="0030251E">
      <w:pPr>
        <w:rPr>
          <w:highlight w:val="yellow"/>
        </w:rPr>
      </w:pPr>
    </w:p>
    <w:p w14:paraId="2F443DE9" w14:textId="77777777" w:rsidR="0030251E" w:rsidRDefault="0030251E" w:rsidP="0030251E">
      <w:pPr>
        <w:rPr>
          <w:highlight w:val="yellow"/>
        </w:rPr>
      </w:pPr>
    </w:p>
    <w:p w14:paraId="6807D222" w14:textId="77777777" w:rsidR="0030251E" w:rsidRDefault="0030251E" w:rsidP="0030251E">
      <w:pPr>
        <w:rPr>
          <w:highlight w:val="yellow"/>
        </w:rPr>
      </w:pPr>
    </w:p>
    <w:p w14:paraId="0F154EED" w14:textId="77777777" w:rsidR="0030251E" w:rsidRDefault="0030251E" w:rsidP="0030251E">
      <w:pPr>
        <w:rPr>
          <w:highlight w:val="yellow"/>
        </w:rPr>
      </w:pPr>
    </w:p>
    <w:p w14:paraId="3F819524" w14:textId="77777777" w:rsidR="0030251E" w:rsidRDefault="0030251E" w:rsidP="0030251E">
      <w:pPr>
        <w:rPr>
          <w:highlight w:val="yellow"/>
        </w:rPr>
      </w:pPr>
    </w:p>
    <w:p w14:paraId="69436503" w14:textId="77777777" w:rsidR="0030251E" w:rsidRDefault="0030251E" w:rsidP="0030251E">
      <w:pPr>
        <w:rPr>
          <w:highlight w:val="yellow"/>
        </w:rPr>
      </w:pPr>
    </w:p>
    <w:p w14:paraId="5987033F" w14:textId="77777777" w:rsidR="0030251E" w:rsidRDefault="0030251E" w:rsidP="0030251E">
      <w:pPr>
        <w:rPr>
          <w:highlight w:val="yellow"/>
        </w:rPr>
      </w:pPr>
    </w:p>
    <w:p w14:paraId="2B947BF4" w14:textId="77777777" w:rsidR="0030251E" w:rsidRDefault="0030251E" w:rsidP="0030251E">
      <w:pPr>
        <w:rPr>
          <w:highlight w:val="yellow"/>
        </w:rPr>
      </w:pPr>
    </w:p>
    <w:p w14:paraId="7A6400FA" w14:textId="77777777" w:rsidR="0030251E" w:rsidRDefault="0030251E" w:rsidP="0030251E">
      <w:pPr>
        <w:rPr>
          <w:highlight w:val="yellow"/>
        </w:rPr>
      </w:pPr>
    </w:p>
    <w:p w14:paraId="69865FA5" w14:textId="77777777" w:rsidR="0030251E" w:rsidRDefault="0030251E" w:rsidP="0030251E">
      <w:pPr>
        <w:rPr>
          <w:highlight w:val="yellow"/>
        </w:rPr>
      </w:pPr>
    </w:p>
    <w:p w14:paraId="63101B46" w14:textId="77777777" w:rsidR="0030251E" w:rsidRPr="009E178B" w:rsidRDefault="0030251E" w:rsidP="0030251E">
      <w:pPr>
        <w:spacing w:after="200" w:line="0" w:lineRule="auto"/>
        <w:rPr>
          <w:rFonts w:cs="Times New Roman"/>
        </w:rPr>
      </w:pPr>
    </w:p>
    <w:p w14:paraId="7BF34091" w14:textId="77777777" w:rsidR="0030251E" w:rsidRPr="009D0802" w:rsidRDefault="0030251E" w:rsidP="0030251E">
      <w:pPr>
        <w:pStyle w:val="Brdtext"/>
      </w:pPr>
    </w:p>
    <w:p w14:paraId="3E00E958" w14:textId="77777777" w:rsidR="00D10991" w:rsidRPr="00D10991" w:rsidRDefault="00D10991" w:rsidP="00D10991">
      <w:pPr>
        <w:rPr>
          <w:lang w:eastAsia="sv-SE"/>
        </w:rPr>
      </w:pPr>
    </w:p>
    <w:sectPr w:rsidR="00D10991" w:rsidRPr="00D10991" w:rsidSect="00915400">
      <w:headerReference w:type="default" r:id="rId8"/>
      <w:footerReference w:type="default" r:id="rId9"/>
      <w:headerReference w:type="first" r:id="rId10"/>
      <w:footerReference w:type="first" r:id="rId11"/>
      <w:pgSz w:w="11906" w:h="16838" w:code="9"/>
      <w:pgMar w:top="-2268" w:right="1701" w:bottom="153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ED7FB" w14:textId="77777777" w:rsidR="00DD03D4" w:rsidRDefault="00DD03D4" w:rsidP="00216B9D">
      <w:r>
        <w:separator/>
      </w:r>
    </w:p>
  </w:endnote>
  <w:endnote w:type="continuationSeparator" w:id="0">
    <w:p w14:paraId="6DD8C60B" w14:textId="77777777" w:rsidR="00DD03D4" w:rsidRDefault="00DD03D4" w:rsidP="0021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Arial Narrow"/>
    <w:charset w:val="00"/>
    <w:family w:val="auto"/>
    <w:pitch w:val="variable"/>
    <w:sig w:usb0="80000027" w:usb1="00000000" w:usb2="00000000" w:usb3="00000000" w:csb0="00000001" w:csb1="00000000"/>
  </w:font>
  <w:font w:name="NewBaskerville-Italic">
    <w:altName w:val="Cambria"/>
    <w:panose1 w:val="00000000000000000000"/>
    <w:charset w:val="00"/>
    <w:family w:val="roman"/>
    <w:notTrueType/>
    <w:pitch w:val="default"/>
    <w:sig w:usb0="00000003" w:usb1="00000000" w:usb2="00000000" w:usb3="00000000" w:csb0="00000001" w:csb1="00000000"/>
  </w:font>
  <w:font w:name="NewBaskerville-Bold">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1244" w14:textId="67A082E6" w:rsidR="00267F9F" w:rsidRPr="00F70CD5" w:rsidRDefault="00F70CD5" w:rsidP="00F70CD5">
    <w:pPr>
      <w:pStyle w:val="Sidfot"/>
    </w:pPr>
    <w:r w:rsidRPr="00EE066E">
      <w:rPr>
        <w:color w:val="BFBFBF" w:themeColor="background1" w:themeShade="BF"/>
      </w:rPr>
      <w:t>Kod_3</w:t>
    </w:r>
    <w:r w:rsidR="000D40D5">
      <w:rPr>
        <w:color w:val="BFBFBF" w:themeColor="background1" w:themeShade="BF"/>
      </w:rPr>
      <w:t>.2.2</w:t>
    </w:r>
    <w:r w:rsidRPr="00EE066E">
      <w:rPr>
        <w:color w:val="BFBFBF" w:themeColor="background1" w:themeShade="BF"/>
      </w:rPr>
      <w:t>_</w:t>
    </w:r>
    <w:r w:rsidR="000D40D5">
      <w:rPr>
        <w:color w:val="BFBFBF" w:themeColor="background1" w:themeShade="BF"/>
      </w:rPr>
      <w:t>Arbetsordning</w:t>
    </w:r>
    <w:r w:rsidRPr="00EE066E">
      <w:rPr>
        <w:color w:val="BFBFBF" w:themeColor="background1" w:themeShade="BF"/>
      </w:rPr>
      <w:t>_mall_word</w:t>
    </w:r>
    <w:r>
      <w:rPr>
        <w:color w:val="BFBFBF" w:themeColor="background1" w:themeShade="BF"/>
      </w:rPr>
      <w:br/>
    </w:r>
    <w:r w:rsidR="00D96480">
      <w:rPr>
        <w:color w:val="BFBFBF" w:themeColor="background1" w:themeShade="BF"/>
      </w:rPr>
      <w:t>2023-04-03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11F57" w14:textId="77777777" w:rsidR="00267F9F" w:rsidRDefault="00267F9F" w:rsidP="00915400">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 NUMPAGES   \* MERGEFORMAT ">
      <w:r>
        <w:rPr>
          <w:rStyle w:val="Sidnummer"/>
          <w:noProof/>
        </w:rPr>
        <w:t>3</w:t>
      </w:r>
    </w:fldSimple>
    <w:r w:rsidRPr="006076BA">
      <w:rPr>
        <w:rStyle w:val="Sidnumme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88555" w14:textId="77777777" w:rsidR="00DD03D4" w:rsidRDefault="00DD03D4" w:rsidP="00216B9D">
      <w:r>
        <w:separator/>
      </w:r>
    </w:p>
  </w:footnote>
  <w:footnote w:type="continuationSeparator" w:id="0">
    <w:p w14:paraId="7540E7B7" w14:textId="77777777" w:rsidR="00DD03D4" w:rsidRDefault="00DD03D4" w:rsidP="0021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20696"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6089"/>
      <w:gridCol w:w="5535"/>
      <w:gridCol w:w="5812"/>
      <w:gridCol w:w="1417"/>
    </w:tblGrid>
    <w:tr w:rsidR="00B22A45" w:rsidRPr="004D1D6D" w14:paraId="1A506AE7" w14:textId="77777777" w:rsidTr="00B22A45">
      <w:tc>
        <w:tcPr>
          <w:tcW w:w="1843" w:type="dxa"/>
        </w:tcPr>
        <w:p w14:paraId="2601A81E" w14:textId="77777777" w:rsidR="00B22A45" w:rsidRPr="00BA5D8C" w:rsidRDefault="00B22A45" w:rsidP="00B22A45">
          <w:pPr>
            <w:pStyle w:val="Sidhuvud"/>
            <w:jc w:val="center"/>
          </w:pPr>
          <w:r>
            <w:rPr>
              <w:noProof/>
            </w:rPr>
            <w:drawing>
              <wp:inline distT="0" distB="0" distL="0" distR="0" wp14:anchorId="01A1D628" wp14:editId="38A17853">
                <wp:extent cx="1079500" cy="953770"/>
                <wp:effectExtent l="0" t="0" r="0" b="0"/>
                <wp:docPr id="1" name="Bildobjekt 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079500" cy="953770"/>
                        </a:xfrm>
                        <a:prstGeom prst="rect">
                          <a:avLst/>
                        </a:prstGeom>
                      </pic:spPr>
                    </pic:pic>
                  </a:graphicData>
                </a:graphic>
              </wp:inline>
            </w:drawing>
          </w:r>
        </w:p>
      </w:tc>
      <w:tc>
        <w:tcPr>
          <w:tcW w:w="6089" w:type="dxa"/>
        </w:tcPr>
        <w:p w14:paraId="289B3F06" w14:textId="77777777" w:rsidR="00B22A45" w:rsidRDefault="00B22A45" w:rsidP="00B22A45">
          <w:pPr>
            <w:pStyle w:val="Sidhuvud"/>
            <w:jc w:val="right"/>
          </w:pPr>
          <w:r>
            <w:t>ÅÅÅÅ-MM-DD</w:t>
          </w:r>
        </w:p>
        <w:p w14:paraId="66CD7E87" w14:textId="77777777" w:rsidR="00B22A45" w:rsidRDefault="00B22A45" w:rsidP="00B22A45">
          <w:pPr>
            <w:pStyle w:val="Sidhuvud"/>
          </w:pPr>
        </w:p>
      </w:tc>
      <w:tc>
        <w:tcPr>
          <w:tcW w:w="5535" w:type="dxa"/>
        </w:tcPr>
        <w:p w14:paraId="747BE778" w14:textId="77777777" w:rsidR="00B22A45" w:rsidRDefault="00B22A45" w:rsidP="006F6A4F">
          <w:pPr>
            <w:pStyle w:val="Sidhuvud"/>
            <w:tabs>
              <w:tab w:val="left" w:pos="930"/>
              <w:tab w:val="left" w:pos="2105"/>
            </w:tabs>
            <w:jc w:val="both"/>
          </w:pPr>
          <w:r>
            <w:tab/>
          </w:r>
          <w:r w:rsidRPr="003515DE">
            <w:rPr>
              <w:rStyle w:val="Sidnummer"/>
            </w:rPr>
            <w:fldChar w:fldCharType="begin"/>
          </w:r>
          <w:r w:rsidRPr="003515DE">
            <w:rPr>
              <w:rStyle w:val="Sidnummer"/>
            </w:rPr>
            <w:instrText xml:space="preserve"> PAGE   \* MERGEFORMAT </w:instrText>
          </w:r>
          <w:r w:rsidRPr="003515DE">
            <w:rPr>
              <w:rStyle w:val="Sidnummer"/>
            </w:rPr>
            <w:fldChar w:fldCharType="separate"/>
          </w:r>
          <w:r>
            <w:rPr>
              <w:rStyle w:val="Sidnummer"/>
            </w:rPr>
            <w:t>1</w:t>
          </w:r>
          <w:r w:rsidRPr="003515DE">
            <w:rPr>
              <w:rStyle w:val="Sidnummer"/>
            </w:rPr>
            <w:fldChar w:fldCharType="end"/>
          </w:r>
          <w:r w:rsidRPr="003515DE">
            <w:rPr>
              <w:rStyle w:val="Sidnummer"/>
            </w:rPr>
            <w:t xml:space="preserve"> (</w:t>
          </w:r>
          <w:fldSimple w:instr="NUMPAGES   \* MERGEFORMAT">
            <w:r>
              <w:t>2</w:t>
            </w:r>
          </w:fldSimple>
          <w:r w:rsidRPr="003515DE">
            <w:rPr>
              <w:rStyle w:val="Sidnummer"/>
            </w:rPr>
            <w:t>)</w:t>
          </w:r>
        </w:p>
      </w:tc>
      <w:tc>
        <w:tcPr>
          <w:tcW w:w="5812" w:type="dxa"/>
        </w:tcPr>
        <w:p w14:paraId="506BCC0C" w14:textId="77777777" w:rsidR="00B22A45" w:rsidRDefault="00B22A45" w:rsidP="00B22A45">
          <w:pPr>
            <w:pStyle w:val="Sidhuvud"/>
          </w:pPr>
        </w:p>
        <w:p w14:paraId="527FC019" w14:textId="77777777" w:rsidR="00B22A45" w:rsidRPr="00B22A45" w:rsidRDefault="00B22A45" w:rsidP="00B22A45">
          <w:pPr>
            <w:tabs>
              <w:tab w:val="left" w:pos="5062"/>
            </w:tabs>
          </w:pPr>
          <w:r>
            <w:tab/>
          </w:r>
        </w:p>
      </w:tc>
      <w:tc>
        <w:tcPr>
          <w:tcW w:w="1417" w:type="dxa"/>
        </w:tcPr>
        <w:tbl>
          <w:tblPr>
            <w:tblStyle w:val="Tabellrutn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7294"/>
            <w:gridCol w:w="1778"/>
          </w:tblGrid>
          <w:tr w:rsidR="00B22A45" w:rsidRPr="00F43914" w14:paraId="500CD101" w14:textId="77777777" w:rsidTr="008B6504">
            <w:tc>
              <w:tcPr>
                <w:tcW w:w="5812" w:type="dxa"/>
              </w:tcPr>
              <w:p w14:paraId="09F973D3" w14:textId="77777777" w:rsidR="00B22A45" w:rsidRDefault="00B22A45" w:rsidP="00B22A45">
                <w:pPr>
                  <w:pStyle w:val="Sidhuvud"/>
                  <w:jc w:val="right"/>
                </w:pPr>
                <w:bookmarkStart w:id="10" w:name="bmSidnrSecond"/>
                <w:bookmarkEnd w:id="10"/>
                <w:r>
                  <w:t>ÅÅÅÅ-MM-DD</w:t>
                </w:r>
              </w:p>
              <w:p w14:paraId="41DD18FA" w14:textId="77777777" w:rsidR="00B22A45" w:rsidRPr="0061705C" w:rsidRDefault="00B22A45" w:rsidP="00B22A45"/>
            </w:tc>
            <w:tc>
              <w:tcPr>
                <w:tcW w:w="1417" w:type="dxa"/>
              </w:tcPr>
              <w:p w14:paraId="5A1418EB" w14:textId="77777777" w:rsidR="00B22A45" w:rsidRPr="00F43914" w:rsidRDefault="00B22A45" w:rsidP="00B22A45">
                <w:pPr>
                  <w:pStyle w:val="Sidhuvud"/>
                  <w:jc w:val="right"/>
                  <w:rPr>
                    <w:rStyle w:val="Sidnummer"/>
                  </w:rPr>
                </w:pPr>
                <w:r w:rsidRPr="003515DE">
                  <w:rPr>
                    <w:rStyle w:val="Sidnummer"/>
                  </w:rPr>
                  <w:fldChar w:fldCharType="begin"/>
                </w:r>
                <w:r w:rsidRPr="003515DE">
                  <w:rPr>
                    <w:rStyle w:val="Sidnummer"/>
                  </w:rPr>
                  <w:instrText xml:space="preserve"> PAGE   \* MERGEFORMAT </w:instrText>
                </w:r>
                <w:r w:rsidRPr="003515DE">
                  <w:rPr>
                    <w:rStyle w:val="Sidnummer"/>
                  </w:rPr>
                  <w:fldChar w:fldCharType="separate"/>
                </w:r>
                <w:r>
                  <w:rPr>
                    <w:rStyle w:val="Sidnummer"/>
                    <w:noProof/>
                  </w:rPr>
                  <w:t>1</w:t>
                </w:r>
                <w:r w:rsidRPr="003515DE">
                  <w:rPr>
                    <w:rStyle w:val="Sidnummer"/>
                  </w:rPr>
                  <w:fldChar w:fldCharType="end"/>
                </w:r>
                <w:r w:rsidRPr="003515DE">
                  <w:rPr>
                    <w:rStyle w:val="Sidnummer"/>
                  </w:rPr>
                  <w:t xml:space="preserve"> (</w:t>
                </w:r>
                <w:fldSimple w:instr="NUMPAGES   \* MERGEFORMAT">
                  <w:r w:rsidRPr="00477FF5">
                    <w:rPr>
                      <w:rStyle w:val="Sidnummer"/>
                      <w:noProof/>
                    </w:rPr>
                    <w:t>4</w:t>
                  </w:r>
                </w:fldSimple>
                <w:r w:rsidRPr="003515DE">
                  <w:rPr>
                    <w:rStyle w:val="Sidnummer"/>
                  </w:rPr>
                  <w:t>)</w:t>
                </w:r>
                <w:bookmarkStart w:id="11" w:name="bmSidnrSecondTrue"/>
                <w:bookmarkEnd w:id="11"/>
              </w:p>
            </w:tc>
          </w:tr>
        </w:tbl>
        <w:p w14:paraId="16BAE0D8" w14:textId="77777777" w:rsidR="00B22A45" w:rsidRPr="004D1D6D" w:rsidRDefault="00B22A45" w:rsidP="00B22A45">
          <w:pPr>
            <w:pStyle w:val="Sidhuvud"/>
            <w:jc w:val="right"/>
            <w:rPr>
              <w:rStyle w:val="Sidnummer"/>
              <w:highlight w:val="yellow"/>
            </w:rPr>
          </w:pPr>
        </w:p>
      </w:tc>
    </w:tr>
  </w:tbl>
  <w:p w14:paraId="1A21EEBF" w14:textId="77777777" w:rsidR="00AB03E5" w:rsidRDefault="00AB03E5"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31680"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12"/>
      <w:gridCol w:w="5706"/>
      <w:gridCol w:w="6482"/>
      <w:gridCol w:w="9885"/>
      <w:gridCol w:w="7795"/>
    </w:tblGrid>
    <w:tr w:rsidR="00915400" w14:paraId="212CEDC4" w14:textId="77777777" w:rsidTr="00915400">
      <w:tc>
        <w:tcPr>
          <w:tcW w:w="1812" w:type="dxa"/>
        </w:tcPr>
        <w:p w14:paraId="1C7298D7" w14:textId="77777777" w:rsidR="00915400" w:rsidRPr="00BA5D8C" w:rsidRDefault="00915400" w:rsidP="00915400">
          <w:pPr>
            <w:pStyle w:val="Sidhuvud"/>
            <w:jc w:val="center"/>
          </w:pPr>
          <w:r>
            <w:rPr>
              <w:noProof/>
            </w:rPr>
            <w:drawing>
              <wp:inline distT="0" distB="0" distL="0" distR="0" wp14:anchorId="2591E00C" wp14:editId="684CEDC5">
                <wp:extent cx="1079500" cy="953770"/>
                <wp:effectExtent l="0" t="0" r="0" b="0"/>
                <wp:docPr id="4" name="Bildobjekt 4"/>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079500" cy="953770"/>
                        </a:xfrm>
                        <a:prstGeom prst="rect">
                          <a:avLst/>
                        </a:prstGeom>
                      </pic:spPr>
                    </pic:pic>
                  </a:graphicData>
                </a:graphic>
              </wp:inline>
            </w:drawing>
          </w:r>
        </w:p>
      </w:tc>
      <w:tc>
        <w:tcPr>
          <w:tcW w:w="5706" w:type="dxa"/>
        </w:tcPr>
        <w:p w14:paraId="735E3A5B" w14:textId="77777777" w:rsidR="00915400" w:rsidRPr="00915400" w:rsidRDefault="00915400" w:rsidP="00915400">
          <w:pPr>
            <w:pStyle w:val="Brdtext"/>
            <w:tabs>
              <w:tab w:val="center" w:pos="3960"/>
              <w:tab w:val="left" w:pos="7045"/>
            </w:tabs>
            <w:jc w:val="right"/>
            <w:rPr>
              <w:rFonts w:ascii="Arial" w:hAnsi="Arial" w:cs="Arial"/>
              <w:b/>
              <w:sz w:val="20"/>
              <w:szCs w:val="20"/>
              <w:highlight w:val="yellow"/>
            </w:rPr>
          </w:pPr>
        </w:p>
      </w:tc>
      <w:tc>
        <w:tcPr>
          <w:tcW w:w="6482" w:type="dxa"/>
        </w:tcPr>
        <w:p w14:paraId="00F1B57D" w14:textId="77777777" w:rsidR="00915400" w:rsidRPr="00646ED4" w:rsidRDefault="00915400" w:rsidP="00915400">
          <w:pPr>
            <w:pStyle w:val="Brdtext"/>
            <w:tabs>
              <w:tab w:val="left" w:pos="587"/>
              <w:tab w:val="right" w:pos="6470"/>
            </w:tabs>
            <w:rPr>
              <w:rStyle w:val="Sidnummer"/>
            </w:rPr>
          </w:pPr>
          <w:r w:rsidRPr="00915400">
            <w:rPr>
              <w:sz w:val="20"/>
              <w:szCs w:val="20"/>
              <w:highlight w:val="yellow"/>
            </w:rPr>
            <w:t>ÅÅÅÅ-MM-DD</w:t>
          </w:r>
        </w:p>
      </w:tc>
      <w:tc>
        <w:tcPr>
          <w:tcW w:w="9885" w:type="dxa"/>
        </w:tcPr>
        <w:p w14:paraId="53CC3CC6" w14:textId="77777777" w:rsidR="00915400" w:rsidRPr="00C20748" w:rsidRDefault="00915400" w:rsidP="00915400">
          <w:pPr>
            <w:pStyle w:val="Brdtext"/>
            <w:jc w:val="right"/>
            <w:rPr>
              <w:rFonts w:ascii="Arial" w:hAnsi="Arial" w:cs="Arial"/>
              <w:b/>
            </w:rPr>
          </w:pPr>
          <w:r w:rsidRPr="00646ED4">
            <w:rPr>
              <w:rStyle w:val="Sidnummer"/>
            </w:rPr>
            <w:fldChar w:fldCharType="begin"/>
          </w:r>
          <w:r w:rsidRPr="00646ED4">
            <w:rPr>
              <w:rStyle w:val="Sidnummer"/>
            </w:rPr>
            <w:instrText xml:space="preserve"> PAGE   \* MERGEFORMAT </w:instrText>
          </w:r>
          <w:r w:rsidRPr="00646ED4">
            <w:rPr>
              <w:rStyle w:val="Sidnummer"/>
            </w:rPr>
            <w:fldChar w:fldCharType="separate"/>
          </w:r>
          <w:r>
            <w:rPr>
              <w:rStyle w:val="Sidnummer"/>
              <w:noProof/>
            </w:rPr>
            <w:t>1</w:t>
          </w:r>
          <w:r w:rsidRPr="00646ED4">
            <w:rPr>
              <w:rStyle w:val="Sidnummer"/>
            </w:rPr>
            <w:fldChar w:fldCharType="end"/>
          </w:r>
          <w:r w:rsidRPr="00646ED4">
            <w:rPr>
              <w:rStyle w:val="Sidnummer"/>
            </w:rPr>
            <w:t xml:space="preserve"> (</w:t>
          </w:r>
          <w:fldSimple w:instr=" NUMPAGES   \* MERGEFORMAT ">
            <w:r w:rsidRPr="008D2F34">
              <w:rPr>
                <w:rStyle w:val="Sidnummer"/>
                <w:noProof/>
              </w:rPr>
              <w:t>1</w:t>
            </w:r>
          </w:fldSimple>
          <w:r w:rsidRPr="00646ED4">
            <w:rPr>
              <w:rStyle w:val="Sidnummer"/>
            </w:rPr>
            <w:t>)</w:t>
          </w:r>
        </w:p>
      </w:tc>
      <w:tc>
        <w:tcPr>
          <w:tcW w:w="7795" w:type="dxa"/>
        </w:tcPr>
        <w:p w14:paraId="5D4452E4" w14:textId="77777777" w:rsidR="00915400" w:rsidRPr="00C20748" w:rsidRDefault="00915400" w:rsidP="00915400">
          <w:pPr>
            <w:pStyle w:val="Brdtext"/>
            <w:jc w:val="right"/>
            <w:rPr>
              <w:rFonts w:ascii="Arial" w:hAnsi="Arial" w:cs="Arial"/>
              <w:b/>
            </w:rPr>
          </w:pPr>
        </w:p>
      </w:tc>
      <w:bookmarkStart w:id="12" w:name="bmSidnrFirst"/>
      <w:bookmarkEnd w:id="12"/>
    </w:tr>
    <w:tr w:rsidR="00915400" w14:paraId="7A98A70B" w14:textId="77777777" w:rsidTr="00915400">
      <w:tc>
        <w:tcPr>
          <w:tcW w:w="1812" w:type="dxa"/>
        </w:tcPr>
        <w:p w14:paraId="53AA321F" w14:textId="77777777" w:rsidR="00915400" w:rsidRPr="00D00A6F" w:rsidRDefault="00915400" w:rsidP="00915400">
          <w:pPr>
            <w:pStyle w:val="Sidhuvud"/>
            <w:jc w:val="center"/>
            <w:rPr>
              <w:noProof/>
              <w:lang w:val="en-US"/>
            </w:rPr>
          </w:pPr>
        </w:p>
      </w:tc>
      <w:tc>
        <w:tcPr>
          <w:tcW w:w="5706" w:type="dxa"/>
        </w:tcPr>
        <w:p w14:paraId="4351B8C3" w14:textId="77777777" w:rsidR="00915400" w:rsidRDefault="00915400" w:rsidP="00915400">
          <w:pPr>
            <w:tabs>
              <w:tab w:val="left" w:pos="4536"/>
            </w:tabs>
            <w:jc w:val="right"/>
          </w:pPr>
        </w:p>
      </w:tc>
      <w:tc>
        <w:tcPr>
          <w:tcW w:w="6482" w:type="dxa"/>
        </w:tcPr>
        <w:p w14:paraId="3129E117" w14:textId="77777777" w:rsidR="00915400" w:rsidRDefault="00915400" w:rsidP="00915400">
          <w:pPr>
            <w:tabs>
              <w:tab w:val="left" w:pos="4536"/>
            </w:tabs>
            <w:jc w:val="right"/>
          </w:pPr>
        </w:p>
      </w:tc>
      <w:tc>
        <w:tcPr>
          <w:tcW w:w="9885" w:type="dxa"/>
        </w:tcPr>
        <w:p w14:paraId="2EACF770" w14:textId="77777777" w:rsidR="00915400" w:rsidRDefault="00915400" w:rsidP="00915400">
          <w:pPr>
            <w:tabs>
              <w:tab w:val="left" w:pos="4536"/>
            </w:tabs>
            <w:jc w:val="right"/>
          </w:pPr>
        </w:p>
      </w:tc>
      <w:tc>
        <w:tcPr>
          <w:tcW w:w="7795" w:type="dxa"/>
        </w:tcPr>
        <w:p w14:paraId="3C9D537D" w14:textId="77777777" w:rsidR="00915400" w:rsidRDefault="00915400" w:rsidP="00915400">
          <w:pPr>
            <w:tabs>
              <w:tab w:val="left" w:pos="4536"/>
            </w:tabs>
            <w:jc w:val="right"/>
          </w:pPr>
        </w:p>
      </w:tc>
    </w:tr>
  </w:tbl>
  <w:p w14:paraId="4D4D3985" w14:textId="77777777" w:rsidR="00F25823" w:rsidRPr="00F25823" w:rsidRDefault="00F25823" w:rsidP="00F2582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E63C4"/>
    <w:multiLevelType w:val="hybridMultilevel"/>
    <w:tmpl w:val="47F4C5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88591D"/>
    <w:multiLevelType w:val="hybridMultilevel"/>
    <w:tmpl w:val="E76A74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EC52A0B"/>
    <w:multiLevelType w:val="hybridMultilevel"/>
    <w:tmpl w:val="7F16E538"/>
    <w:lvl w:ilvl="0" w:tplc="5DBA03F4">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EDF056E"/>
    <w:multiLevelType w:val="hybridMultilevel"/>
    <w:tmpl w:val="E182CCC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28D946FE"/>
    <w:multiLevelType w:val="hybridMultilevel"/>
    <w:tmpl w:val="6886785C"/>
    <w:lvl w:ilvl="0" w:tplc="5DBA03F4">
      <w:start w:val="1"/>
      <w:numFmt w:val="bullet"/>
      <w:lvlText w:val=""/>
      <w:lvlJc w:val="left"/>
      <w:pPr>
        <w:ind w:left="720" w:hanging="360"/>
      </w:pPr>
      <w:rPr>
        <w:rFonts w:ascii="Symbol" w:hAnsi="Symbol" w:hint="default"/>
        <w:color w:val="FFC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0F432AC"/>
    <w:multiLevelType w:val="hybridMultilevel"/>
    <w:tmpl w:val="72F475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5594514"/>
    <w:multiLevelType w:val="hybridMultilevel"/>
    <w:tmpl w:val="5608FF52"/>
    <w:lvl w:ilvl="0" w:tplc="66E24346">
      <w:start w:val="1"/>
      <w:numFmt w:val="decimal"/>
      <w:lvlText w:val="%1."/>
      <w:lvlJc w:val="left"/>
      <w:pPr>
        <w:ind w:left="1494" w:hanging="360"/>
      </w:pPr>
    </w:lvl>
    <w:lvl w:ilvl="1" w:tplc="041D0019">
      <w:start w:val="1"/>
      <w:numFmt w:val="decimal"/>
      <w:lvlText w:val="%2."/>
      <w:lvlJc w:val="left"/>
      <w:pPr>
        <w:tabs>
          <w:tab w:val="num" w:pos="1440"/>
        </w:tabs>
        <w:ind w:left="1440" w:hanging="360"/>
      </w:pPr>
    </w:lvl>
    <w:lvl w:ilvl="2" w:tplc="041D001B">
      <w:start w:val="1"/>
      <w:numFmt w:val="decimal"/>
      <w:lvlText w:val="%3."/>
      <w:lvlJc w:val="left"/>
      <w:pPr>
        <w:tabs>
          <w:tab w:val="num" w:pos="2160"/>
        </w:tabs>
        <w:ind w:left="2160" w:hanging="360"/>
      </w:pPr>
    </w:lvl>
    <w:lvl w:ilvl="3" w:tplc="041D000F">
      <w:start w:val="1"/>
      <w:numFmt w:val="decimal"/>
      <w:lvlText w:val="%4."/>
      <w:lvlJc w:val="left"/>
      <w:pPr>
        <w:tabs>
          <w:tab w:val="num" w:pos="2880"/>
        </w:tabs>
        <w:ind w:left="2880" w:hanging="360"/>
      </w:pPr>
    </w:lvl>
    <w:lvl w:ilvl="4" w:tplc="041D0019">
      <w:start w:val="1"/>
      <w:numFmt w:val="decimal"/>
      <w:lvlText w:val="%5."/>
      <w:lvlJc w:val="left"/>
      <w:pPr>
        <w:tabs>
          <w:tab w:val="num" w:pos="3600"/>
        </w:tabs>
        <w:ind w:left="3600" w:hanging="360"/>
      </w:pPr>
    </w:lvl>
    <w:lvl w:ilvl="5" w:tplc="041D001B">
      <w:start w:val="1"/>
      <w:numFmt w:val="decimal"/>
      <w:lvlText w:val="%6."/>
      <w:lvlJc w:val="left"/>
      <w:pPr>
        <w:tabs>
          <w:tab w:val="num" w:pos="4320"/>
        </w:tabs>
        <w:ind w:left="4320" w:hanging="360"/>
      </w:pPr>
    </w:lvl>
    <w:lvl w:ilvl="6" w:tplc="041D000F">
      <w:start w:val="1"/>
      <w:numFmt w:val="decimal"/>
      <w:lvlText w:val="%7."/>
      <w:lvlJc w:val="left"/>
      <w:pPr>
        <w:tabs>
          <w:tab w:val="num" w:pos="5040"/>
        </w:tabs>
        <w:ind w:left="5040" w:hanging="360"/>
      </w:pPr>
    </w:lvl>
    <w:lvl w:ilvl="7" w:tplc="041D0019">
      <w:start w:val="1"/>
      <w:numFmt w:val="decimal"/>
      <w:lvlText w:val="%8."/>
      <w:lvlJc w:val="left"/>
      <w:pPr>
        <w:tabs>
          <w:tab w:val="num" w:pos="5760"/>
        </w:tabs>
        <w:ind w:left="5760" w:hanging="360"/>
      </w:pPr>
    </w:lvl>
    <w:lvl w:ilvl="8" w:tplc="041D001B">
      <w:start w:val="1"/>
      <w:numFmt w:val="decimal"/>
      <w:lvlText w:val="%9."/>
      <w:lvlJc w:val="left"/>
      <w:pPr>
        <w:tabs>
          <w:tab w:val="num" w:pos="6480"/>
        </w:tabs>
        <w:ind w:left="6480" w:hanging="360"/>
      </w:pPr>
    </w:lvl>
  </w:abstractNum>
  <w:abstractNum w:abstractNumId="7" w15:restartNumberingAfterBreak="0">
    <w:nsid w:val="36213D7D"/>
    <w:multiLevelType w:val="hybridMultilevel"/>
    <w:tmpl w:val="4120CE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6A51940"/>
    <w:multiLevelType w:val="multilevel"/>
    <w:tmpl w:val="85BAA6A0"/>
    <w:lvl w:ilvl="0">
      <w:start w:val="1"/>
      <w:numFmt w:val="decimal"/>
      <w:lvlText w:val="%1."/>
      <w:lvlJc w:val="left"/>
      <w:pPr>
        <w:ind w:left="644"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E557B95"/>
    <w:multiLevelType w:val="hybridMultilevel"/>
    <w:tmpl w:val="B4FA66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4E84A43"/>
    <w:multiLevelType w:val="hybridMultilevel"/>
    <w:tmpl w:val="3FAE4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924331D"/>
    <w:multiLevelType w:val="hybridMultilevel"/>
    <w:tmpl w:val="4DAE65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9D12445"/>
    <w:multiLevelType w:val="hybridMultilevel"/>
    <w:tmpl w:val="EF842ABA"/>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4C0F339A"/>
    <w:multiLevelType w:val="hybridMultilevel"/>
    <w:tmpl w:val="C5E0DA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16" w15:restartNumberingAfterBreak="0">
    <w:nsid w:val="52B645A9"/>
    <w:multiLevelType w:val="hybridMultilevel"/>
    <w:tmpl w:val="306E42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5340060"/>
    <w:multiLevelType w:val="hybridMultilevel"/>
    <w:tmpl w:val="99107F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FC01E4E"/>
    <w:multiLevelType w:val="hybridMultilevel"/>
    <w:tmpl w:val="90404BFE"/>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61FE167C"/>
    <w:multiLevelType w:val="hybridMultilevel"/>
    <w:tmpl w:val="90F803BC"/>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A046B2F"/>
    <w:multiLevelType w:val="hybridMultilevel"/>
    <w:tmpl w:val="8AEE4B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C403147"/>
    <w:multiLevelType w:val="hybridMultilevel"/>
    <w:tmpl w:val="7424EE8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3" w15:restartNumberingAfterBreak="0">
    <w:nsid w:val="7E820DB6"/>
    <w:multiLevelType w:val="hybridMultilevel"/>
    <w:tmpl w:val="81AE4E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1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12"/>
  </w:num>
  <w:num w:numId="8">
    <w:abstractNumId w:val="4"/>
  </w:num>
  <w:num w:numId="9">
    <w:abstractNumId w:val="20"/>
  </w:num>
  <w:num w:numId="10">
    <w:abstractNumId w:val="19"/>
  </w:num>
  <w:num w:numId="11">
    <w:abstractNumId w:val="5"/>
  </w:num>
  <w:num w:numId="12">
    <w:abstractNumId w:val="7"/>
  </w:num>
  <w:num w:numId="13">
    <w:abstractNumId w:val="1"/>
  </w:num>
  <w:num w:numId="14">
    <w:abstractNumId w:val="17"/>
  </w:num>
  <w:num w:numId="15">
    <w:abstractNumId w:val="11"/>
  </w:num>
  <w:num w:numId="16">
    <w:abstractNumId w:val="21"/>
  </w:num>
  <w:num w:numId="17">
    <w:abstractNumId w:val="3"/>
  </w:num>
  <w:num w:numId="18">
    <w:abstractNumId w:val="13"/>
  </w:num>
  <w:num w:numId="19">
    <w:abstractNumId w:val="10"/>
  </w:num>
  <w:num w:numId="20">
    <w:abstractNumId w:val="0"/>
  </w:num>
  <w:num w:numId="21">
    <w:abstractNumId w:val="8"/>
  </w:num>
  <w:num w:numId="22">
    <w:abstractNumId w:val="16"/>
  </w:num>
  <w:num w:numId="23">
    <w:abstractNumId w:val="9"/>
  </w:num>
  <w:num w:numId="24">
    <w:abstractNumId w:val="23"/>
  </w:num>
  <w:num w:numId="25">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D62"/>
    <w:rsid w:val="00005A36"/>
    <w:rsid w:val="0001401F"/>
    <w:rsid w:val="000200C8"/>
    <w:rsid w:val="00023126"/>
    <w:rsid w:val="00023BD1"/>
    <w:rsid w:val="00033BA1"/>
    <w:rsid w:val="00051FBD"/>
    <w:rsid w:val="000522F2"/>
    <w:rsid w:val="000527D9"/>
    <w:rsid w:val="00052E24"/>
    <w:rsid w:val="000546AD"/>
    <w:rsid w:val="00054A33"/>
    <w:rsid w:val="0005680A"/>
    <w:rsid w:val="00056A53"/>
    <w:rsid w:val="00060CF7"/>
    <w:rsid w:val="00061842"/>
    <w:rsid w:val="00073F93"/>
    <w:rsid w:val="000807E7"/>
    <w:rsid w:val="00080921"/>
    <w:rsid w:val="000818FB"/>
    <w:rsid w:val="00090E65"/>
    <w:rsid w:val="0009332A"/>
    <w:rsid w:val="000933D5"/>
    <w:rsid w:val="000953D8"/>
    <w:rsid w:val="00097E2A"/>
    <w:rsid w:val="000A0596"/>
    <w:rsid w:val="000A790D"/>
    <w:rsid w:val="000C3636"/>
    <w:rsid w:val="000D40D5"/>
    <w:rsid w:val="000E18E8"/>
    <w:rsid w:val="000E1C6D"/>
    <w:rsid w:val="000F07E2"/>
    <w:rsid w:val="000F345F"/>
    <w:rsid w:val="000F62EC"/>
    <w:rsid w:val="00110E5E"/>
    <w:rsid w:val="00111096"/>
    <w:rsid w:val="00112C21"/>
    <w:rsid w:val="00124F8E"/>
    <w:rsid w:val="001255E5"/>
    <w:rsid w:val="00132183"/>
    <w:rsid w:val="001321CC"/>
    <w:rsid w:val="001323F5"/>
    <w:rsid w:val="00143362"/>
    <w:rsid w:val="00143DCE"/>
    <w:rsid w:val="00150C3D"/>
    <w:rsid w:val="0015563E"/>
    <w:rsid w:val="001640D9"/>
    <w:rsid w:val="00164B95"/>
    <w:rsid w:val="001717BA"/>
    <w:rsid w:val="001722D0"/>
    <w:rsid w:val="00176544"/>
    <w:rsid w:val="00186DBF"/>
    <w:rsid w:val="00193262"/>
    <w:rsid w:val="001966D0"/>
    <w:rsid w:val="001A2507"/>
    <w:rsid w:val="001A5A32"/>
    <w:rsid w:val="001B3A34"/>
    <w:rsid w:val="001B61B6"/>
    <w:rsid w:val="001B7966"/>
    <w:rsid w:val="001B7CA6"/>
    <w:rsid w:val="001C516D"/>
    <w:rsid w:val="001D5E85"/>
    <w:rsid w:val="001E01B3"/>
    <w:rsid w:val="001E09F7"/>
    <w:rsid w:val="001E3011"/>
    <w:rsid w:val="001E72C6"/>
    <w:rsid w:val="001F102B"/>
    <w:rsid w:val="001F2387"/>
    <w:rsid w:val="001F3D44"/>
    <w:rsid w:val="002027B0"/>
    <w:rsid w:val="002032CA"/>
    <w:rsid w:val="002036C6"/>
    <w:rsid w:val="00203AE0"/>
    <w:rsid w:val="00207570"/>
    <w:rsid w:val="002129F0"/>
    <w:rsid w:val="00216B9D"/>
    <w:rsid w:val="00225517"/>
    <w:rsid w:val="00225B75"/>
    <w:rsid w:val="0025232F"/>
    <w:rsid w:val="00252901"/>
    <w:rsid w:val="00256F0B"/>
    <w:rsid w:val="0026519C"/>
    <w:rsid w:val="00267F9F"/>
    <w:rsid w:val="002701E9"/>
    <w:rsid w:val="0027651D"/>
    <w:rsid w:val="00276838"/>
    <w:rsid w:val="002854B8"/>
    <w:rsid w:val="00287214"/>
    <w:rsid w:val="002911A1"/>
    <w:rsid w:val="002914C9"/>
    <w:rsid w:val="00295B97"/>
    <w:rsid w:val="002A54B5"/>
    <w:rsid w:val="002B08CA"/>
    <w:rsid w:val="002B2358"/>
    <w:rsid w:val="002B2DD8"/>
    <w:rsid w:val="002B48BF"/>
    <w:rsid w:val="002B54ED"/>
    <w:rsid w:val="002B5744"/>
    <w:rsid w:val="002B74C4"/>
    <w:rsid w:val="002C3F32"/>
    <w:rsid w:val="002C65F9"/>
    <w:rsid w:val="002C7230"/>
    <w:rsid w:val="002D2E87"/>
    <w:rsid w:val="002D5FBB"/>
    <w:rsid w:val="002D7C36"/>
    <w:rsid w:val="002E573E"/>
    <w:rsid w:val="002E6139"/>
    <w:rsid w:val="002E7F97"/>
    <w:rsid w:val="002F6D25"/>
    <w:rsid w:val="002F70FD"/>
    <w:rsid w:val="002F7263"/>
    <w:rsid w:val="0030251E"/>
    <w:rsid w:val="003050F8"/>
    <w:rsid w:val="00307E31"/>
    <w:rsid w:val="00312D8F"/>
    <w:rsid w:val="0031338A"/>
    <w:rsid w:val="00315341"/>
    <w:rsid w:val="0032508D"/>
    <w:rsid w:val="0032691C"/>
    <w:rsid w:val="003270B8"/>
    <w:rsid w:val="003305F3"/>
    <w:rsid w:val="003307B6"/>
    <w:rsid w:val="0033177C"/>
    <w:rsid w:val="003363E5"/>
    <w:rsid w:val="00337418"/>
    <w:rsid w:val="00342C01"/>
    <w:rsid w:val="003473B6"/>
    <w:rsid w:val="00347ACA"/>
    <w:rsid w:val="003515DE"/>
    <w:rsid w:val="00352CDD"/>
    <w:rsid w:val="003537A8"/>
    <w:rsid w:val="00355ECC"/>
    <w:rsid w:val="003613BE"/>
    <w:rsid w:val="00361D3A"/>
    <w:rsid w:val="00363429"/>
    <w:rsid w:val="003637D5"/>
    <w:rsid w:val="00364549"/>
    <w:rsid w:val="00367B32"/>
    <w:rsid w:val="00371319"/>
    <w:rsid w:val="00373F72"/>
    <w:rsid w:val="00381FD0"/>
    <w:rsid w:val="00384192"/>
    <w:rsid w:val="00387B41"/>
    <w:rsid w:val="00393088"/>
    <w:rsid w:val="00393760"/>
    <w:rsid w:val="0039690E"/>
    <w:rsid w:val="003A1292"/>
    <w:rsid w:val="003B72BF"/>
    <w:rsid w:val="003C1D28"/>
    <w:rsid w:val="003D0760"/>
    <w:rsid w:val="003D1B03"/>
    <w:rsid w:val="003D2274"/>
    <w:rsid w:val="003D5CEC"/>
    <w:rsid w:val="003D5F3B"/>
    <w:rsid w:val="003E087A"/>
    <w:rsid w:val="003E3F18"/>
    <w:rsid w:val="003F0033"/>
    <w:rsid w:val="003F2C4E"/>
    <w:rsid w:val="003F4B93"/>
    <w:rsid w:val="0040012C"/>
    <w:rsid w:val="004010AB"/>
    <w:rsid w:val="004044FE"/>
    <w:rsid w:val="004064E0"/>
    <w:rsid w:val="00407291"/>
    <w:rsid w:val="00412DCE"/>
    <w:rsid w:val="004218A7"/>
    <w:rsid w:val="0042328A"/>
    <w:rsid w:val="004279D5"/>
    <w:rsid w:val="00435107"/>
    <w:rsid w:val="00435C5C"/>
    <w:rsid w:val="00436489"/>
    <w:rsid w:val="00437AAA"/>
    <w:rsid w:val="004413AB"/>
    <w:rsid w:val="00442E84"/>
    <w:rsid w:val="004525D1"/>
    <w:rsid w:val="00453E39"/>
    <w:rsid w:val="00454064"/>
    <w:rsid w:val="00462F72"/>
    <w:rsid w:val="004631BA"/>
    <w:rsid w:val="00463DC9"/>
    <w:rsid w:val="004673BD"/>
    <w:rsid w:val="004766B7"/>
    <w:rsid w:val="00480A17"/>
    <w:rsid w:val="00496D88"/>
    <w:rsid w:val="00497CEF"/>
    <w:rsid w:val="004A1AF2"/>
    <w:rsid w:val="004A2582"/>
    <w:rsid w:val="004A2D9A"/>
    <w:rsid w:val="004A3F5C"/>
    <w:rsid w:val="004A493E"/>
    <w:rsid w:val="004A496A"/>
    <w:rsid w:val="004B4198"/>
    <w:rsid w:val="004C1D5A"/>
    <w:rsid w:val="004C41EC"/>
    <w:rsid w:val="004D1D6D"/>
    <w:rsid w:val="004D2B1A"/>
    <w:rsid w:val="004E06B8"/>
    <w:rsid w:val="004E2A51"/>
    <w:rsid w:val="004E30EC"/>
    <w:rsid w:val="004E4524"/>
    <w:rsid w:val="004E5A42"/>
    <w:rsid w:val="004F064F"/>
    <w:rsid w:val="004F10D4"/>
    <w:rsid w:val="004F1196"/>
    <w:rsid w:val="004F2446"/>
    <w:rsid w:val="004F2AB2"/>
    <w:rsid w:val="005024B3"/>
    <w:rsid w:val="00507F12"/>
    <w:rsid w:val="00512DAF"/>
    <w:rsid w:val="005171E0"/>
    <w:rsid w:val="00523CC3"/>
    <w:rsid w:val="00525F46"/>
    <w:rsid w:val="0052760A"/>
    <w:rsid w:val="00533638"/>
    <w:rsid w:val="005349B6"/>
    <w:rsid w:val="00546582"/>
    <w:rsid w:val="005501F6"/>
    <w:rsid w:val="00562131"/>
    <w:rsid w:val="00575B04"/>
    <w:rsid w:val="00577889"/>
    <w:rsid w:val="0058450C"/>
    <w:rsid w:val="005942EA"/>
    <w:rsid w:val="0059542D"/>
    <w:rsid w:val="00595E51"/>
    <w:rsid w:val="005B1EFF"/>
    <w:rsid w:val="005B4CEB"/>
    <w:rsid w:val="005C1D34"/>
    <w:rsid w:val="005C65EB"/>
    <w:rsid w:val="005D42B5"/>
    <w:rsid w:val="005D6E37"/>
    <w:rsid w:val="005E0A48"/>
    <w:rsid w:val="005E18AA"/>
    <w:rsid w:val="005E460F"/>
    <w:rsid w:val="005E660F"/>
    <w:rsid w:val="005F02D5"/>
    <w:rsid w:val="005F11CA"/>
    <w:rsid w:val="005F1FC9"/>
    <w:rsid w:val="005F3957"/>
    <w:rsid w:val="005F6530"/>
    <w:rsid w:val="00600823"/>
    <w:rsid w:val="00603995"/>
    <w:rsid w:val="006044DD"/>
    <w:rsid w:val="0061246B"/>
    <w:rsid w:val="00613D92"/>
    <w:rsid w:val="00616362"/>
    <w:rsid w:val="00617E58"/>
    <w:rsid w:val="00634A31"/>
    <w:rsid w:val="00636818"/>
    <w:rsid w:val="00637DDE"/>
    <w:rsid w:val="00637F41"/>
    <w:rsid w:val="0064218D"/>
    <w:rsid w:val="00644750"/>
    <w:rsid w:val="006474FD"/>
    <w:rsid w:val="00653066"/>
    <w:rsid w:val="00653783"/>
    <w:rsid w:val="00655D0F"/>
    <w:rsid w:val="00656037"/>
    <w:rsid w:val="0066385C"/>
    <w:rsid w:val="00664012"/>
    <w:rsid w:val="00666019"/>
    <w:rsid w:val="00667179"/>
    <w:rsid w:val="00670695"/>
    <w:rsid w:val="00674805"/>
    <w:rsid w:val="00675157"/>
    <w:rsid w:val="006831F8"/>
    <w:rsid w:val="006853AD"/>
    <w:rsid w:val="00687807"/>
    <w:rsid w:val="00694E4E"/>
    <w:rsid w:val="00696159"/>
    <w:rsid w:val="0069646C"/>
    <w:rsid w:val="006B1215"/>
    <w:rsid w:val="006B123E"/>
    <w:rsid w:val="006B1AAF"/>
    <w:rsid w:val="006B5329"/>
    <w:rsid w:val="006B59BD"/>
    <w:rsid w:val="006C00E5"/>
    <w:rsid w:val="006D1F9B"/>
    <w:rsid w:val="006D27A6"/>
    <w:rsid w:val="006D338C"/>
    <w:rsid w:val="006D4F71"/>
    <w:rsid w:val="006D50B7"/>
    <w:rsid w:val="006D5B4E"/>
    <w:rsid w:val="006D60D3"/>
    <w:rsid w:val="006E005F"/>
    <w:rsid w:val="006E791B"/>
    <w:rsid w:val="006F3D53"/>
    <w:rsid w:val="006F6A23"/>
    <w:rsid w:val="006F6A4F"/>
    <w:rsid w:val="00706EB2"/>
    <w:rsid w:val="00712C97"/>
    <w:rsid w:val="00735806"/>
    <w:rsid w:val="00735EA0"/>
    <w:rsid w:val="00736D7B"/>
    <w:rsid w:val="00751D34"/>
    <w:rsid w:val="0075435F"/>
    <w:rsid w:val="0075507C"/>
    <w:rsid w:val="007669D2"/>
    <w:rsid w:val="0076703A"/>
    <w:rsid w:val="0076761A"/>
    <w:rsid w:val="00776F11"/>
    <w:rsid w:val="00783A14"/>
    <w:rsid w:val="00791AAF"/>
    <w:rsid w:val="00793EE6"/>
    <w:rsid w:val="007A265B"/>
    <w:rsid w:val="007A7C22"/>
    <w:rsid w:val="007B6419"/>
    <w:rsid w:val="007B799C"/>
    <w:rsid w:val="007D20A9"/>
    <w:rsid w:val="007D28C6"/>
    <w:rsid w:val="007D34F3"/>
    <w:rsid w:val="007D54EF"/>
    <w:rsid w:val="007E120F"/>
    <w:rsid w:val="007E4592"/>
    <w:rsid w:val="007E4F40"/>
    <w:rsid w:val="007F15F4"/>
    <w:rsid w:val="007F26A5"/>
    <w:rsid w:val="007F5CA6"/>
    <w:rsid w:val="00800020"/>
    <w:rsid w:val="0080040F"/>
    <w:rsid w:val="008074CC"/>
    <w:rsid w:val="00810D91"/>
    <w:rsid w:val="00811CEA"/>
    <w:rsid w:val="00813D3A"/>
    <w:rsid w:val="00817EA8"/>
    <w:rsid w:val="0082246C"/>
    <w:rsid w:val="00823BB2"/>
    <w:rsid w:val="00825566"/>
    <w:rsid w:val="00836C7E"/>
    <w:rsid w:val="00837C28"/>
    <w:rsid w:val="008408FC"/>
    <w:rsid w:val="00846D54"/>
    <w:rsid w:val="00847B0E"/>
    <w:rsid w:val="008509A5"/>
    <w:rsid w:val="00851B7A"/>
    <w:rsid w:val="008568CD"/>
    <w:rsid w:val="00860444"/>
    <w:rsid w:val="00862AD0"/>
    <w:rsid w:val="00864ADD"/>
    <w:rsid w:val="00865CD3"/>
    <w:rsid w:val="00872ACC"/>
    <w:rsid w:val="008739EF"/>
    <w:rsid w:val="00875FEE"/>
    <w:rsid w:val="00882274"/>
    <w:rsid w:val="00884994"/>
    <w:rsid w:val="008860F0"/>
    <w:rsid w:val="0089190F"/>
    <w:rsid w:val="00892E93"/>
    <w:rsid w:val="00895077"/>
    <w:rsid w:val="00895BB0"/>
    <w:rsid w:val="0089623C"/>
    <w:rsid w:val="008B08A2"/>
    <w:rsid w:val="008B2C07"/>
    <w:rsid w:val="008B5722"/>
    <w:rsid w:val="008C06ED"/>
    <w:rsid w:val="008C129E"/>
    <w:rsid w:val="008C5E9B"/>
    <w:rsid w:val="008C5EA7"/>
    <w:rsid w:val="008C6950"/>
    <w:rsid w:val="008D0267"/>
    <w:rsid w:val="008D1B39"/>
    <w:rsid w:val="008D2B78"/>
    <w:rsid w:val="008D4A11"/>
    <w:rsid w:val="008E1B21"/>
    <w:rsid w:val="008E2628"/>
    <w:rsid w:val="008E4450"/>
    <w:rsid w:val="008E5EA5"/>
    <w:rsid w:val="008E6F78"/>
    <w:rsid w:val="008E73CE"/>
    <w:rsid w:val="008F0D31"/>
    <w:rsid w:val="008F0D91"/>
    <w:rsid w:val="008F1BE3"/>
    <w:rsid w:val="008F3729"/>
    <w:rsid w:val="008F7D57"/>
    <w:rsid w:val="00901B2C"/>
    <w:rsid w:val="00905A57"/>
    <w:rsid w:val="00905D62"/>
    <w:rsid w:val="00906D16"/>
    <w:rsid w:val="00907285"/>
    <w:rsid w:val="00913BDD"/>
    <w:rsid w:val="00915400"/>
    <w:rsid w:val="009156CA"/>
    <w:rsid w:val="00921BD5"/>
    <w:rsid w:val="009232EC"/>
    <w:rsid w:val="009235F1"/>
    <w:rsid w:val="00925281"/>
    <w:rsid w:val="00926614"/>
    <w:rsid w:val="0092769D"/>
    <w:rsid w:val="009311EE"/>
    <w:rsid w:val="00931D37"/>
    <w:rsid w:val="00933518"/>
    <w:rsid w:val="00935CF2"/>
    <w:rsid w:val="00940670"/>
    <w:rsid w:val="009537E0"/>
    <w:rsid w:val="00954A69"/>
    <w:rsid w:val="00956CAE"/>
    <w:rsid w:val="0096453C"/>
    <w:rsid w:val="00964925"/>
    <w:rsid w:val="009740F2"/>
    <w:rsid w:val="009775A2"/>
    <w:rsid w:val="00981375"/>
    <w:rsid w:val="009817AB"/>
    <w:rsid w:val="00982E3F"/>
    <w:rsid w:val="009836D3"/>
    <w:rsid w:val="009A0906"/>
    <w:rsid w:val="009A2363"/>
    <w:rsid w:val="009A268E"/>
    <w:rsid w:val="009B0190"/>
    <w:rsid w:val="009B1123"/>
    <w:rsid w:val="009B577E"/>
    <w:rsid w:val="009B581B"/>
    <w:rsid w:val="009C4716"/>
    <w:rsid w:val="009D0802"/>
    <w:rsid w:val="009D13D3"/>
    <w:rsid w:val="009D304A"/>
    <w:rsid w:val="009D3911"/>
    <w:rsid w:val="009D6271"/>
    <w:rsid w:val="009E304F"/>
    <w:rsid w:val="009E39CD"/>
    <w:rsid w:val="00A0070A"/>
    <w:rsid w:val="00A04773"/>
    <w:rsid w:val="00A05E4C"/>
    <w:rsid w:val="00A145F9"/>
    <w:rsid w:val="00A160AC"/>
    <w:rsid w:val="00A22F25"/>
    <w:rsid w:val="00A23FC6"/>
    <w:rsid w:val="00A370F2"/>
    <w:rsid w:val="00A46372"/>
    <w:rsid w:val="00A471D5"/>
    <w:rsid w:val="00A517D8"/>
    <w:rsid w:val="00A54791"/>
    <w:rsid w:val="00A56A2E"/>
    <w:rsid w:val="00A56A4A"/>
    <w:rsid w:val="00A61B9A"/>
    <w:rsid w:val="00A61C93"/>
    <w:rsid w:val="00A672C3"/>
    <w:rsid w:val="00A729B4"/>
    <w:rsid w:val="00A73D9F"/>
    <w:rsid w:val="00A77985"/>
    <w:rsid w:val="00A81627"/>
    <w:rsid w:val="00A8165A"/>
    <w:rsid w:val="00A8315E"/>
    <w:rsid w:val="00A83E19"/>
    <w:rsid w:val="00A864E3"/>
    <w:rsid w:val="00A9110E"/>
    <w:rsid w:val="00A947B0"/>
    <w:rsid w:val="00AB03E5"/>
    <w:rsid w:val="00AB2172"/>
    <w:rsid w:val="00AB7A1C"/>
    <w:rsid w:val="00AC0608"/>
    <w:rsid w:val="00AE51CA"/>
    <w:rsid w:val="00B11C49"/>
    <w:rsid w:val="00B14C92"/>
    <w:rsid w:val="00B17D1C"/>
    <w:rsid w:val="00B2007F"/>
    <w:rsid w:val="00B212C3"/>
    <w:rsid w:val="00B22A45"/>
    <w:rsid w:val="00B23672"/>
    <w:rsid w:val="00B244C7"/>
    <w:rsid w:val="00B25F9A"/>
    <w:rsid w:val="00B26287"/>
    <w:rsid w:val="00B26A8B"/>
    <w:rsid w:val="00B36DD6"/>
    <w:rsid w:val="00B37CCA"/>
    <w:rsid w:val="00B4414F"/>
    <w:rsid w:val="00B4659D"/>
    <w:rsid w:val="00B51E52"/>
    <w:rsid w:val="00B550BC"/>
    <w:rsid w:val="00B5601C"/>
    <w:rsid w:val="00B56D73"/>
    <w:rsid w:val="00B61EBA"/>
    <w:rsid w:val="00B62968"/>
    <w:rsid w:val="00B64626"/>
    <w:rsid w:val="00B7270B"/>
    <w:rsid w:val="00B75E08"/>
    <w:rsid w:val="00B83A24"/>
    <w:rsid w:val="00B84AAE"/>
    <w:rsid w:val="00B96F11"/>
    <w:rsid w:val="00B97646"/>
    <w:rsid w:val="00BA23FA"/>
    <w:rsid w:val="00BA4909"/>
    <w:rsid w:val="00BA5D8C"/>
    <w:rsid w:val="00BA7BA7"/>
    <w:rsid w:val="00BB322C"/>
    <w:rsid w:val="00BC0562"/>
    <w:rsid w:val="00BC3FAD"/>
    <w:rsid w:val="00BC42DB"/>
    <w:rsid w:val="00BD2A64"/>
    <w:rsid w:val="00BD2DCB"/>
    <w:rsid w:val="00BD4002"/>
    <w:rsid w:val="00BE6CCA"/>
    <w:rsid w:val="00BF0BF1"/>
    <w:rsid w:val="00BF2263"/>
    <w:rsid w:val="00BF3CFB"/>
    <w:rsid w:val="00BF6BA9"/>
    <w:rsid w:val="00BF7D7A"/>
    <w:rsid w:val="00BF7F98"/>
    <w:rsid w:val="00C03E55"/>
    <w:rsid w:val="00C04055"/>
    <w:rsid w:val="00C06349"/>
    <w:rsid w:val="00C07447"/>
    <w:rsid w:val="00C13583"/>
    <w:rsid w:val="00C20748"/>
    <w:rsid w:val="00C21744"/>
    <w:rsid w:val="00C24435"/>
    <w:rsid w:val="00C25C19"/>
    <w:rsid w:val="00C26EF7"/>
    <w:rsid w:val="00C32315"/>
    <w:rsid w:val="00C36DF2"/>
    <w:rsid w:val="00C403E0"/>
    <w:rsid w:val="00C40BFA"/>
    <w:rsid w:val="00C45113"/>
    <w:rsid w:val="00C45648"/>
    <w:rsid w:val="00C4736A"/>
    <w:rsid w:val="00C52B03"/>
    <w:rsid w:val="00C52D3F"/>
    <w:rsid w:val="00C52D60"/>
    <w:rsid w:val="00C551F8"/>
    <w:rsid w:val="00C5640D"/>
    <w:rsid w:val="00C62A20"/>
    <w:rsid w:val="00C655D2"/>
    <w:rsid w:val="00C80B88"/>
    <w:rsid w:val="00C84B1F"/>
    <w:rsid w:val="00C8716C"/>
    <w:rsid w:val="00C91CB8"/>
    <w:rsid w:val="00C91F0B"/>
    <w:rsid w:val="00C96EBA"/>
    <w:rsid w:val="00C977CD"/>
    <w:rsid w:val="00CA3F3D"/>
    <w:rsid w:val="00CA411A"/>
    <w:rsid w:val="00CA6064"/>
    <w:rsid w:val="00CB26B6"/>
    <w:rsid w:val="00CB79C7"/>
    <w:rsid w:val="00CD45F6"/>
    <w:rsid w:val="00CD57C0"/>
    <w:rsid w:val="00CD5DD5"/>
    <w:rsid w:val="00CE0E98"/>
    <w:rsid w:val="00CE4863"/>
    <w:rsid w:val="00CE4915"/>
    <w:rsid w:val="00CE743C"/>
    <w:rsid w:val="00CF40F9"/>
    <w:rsid w:val="00D01269"/>
    <w:rsid w:val="00D028F5"/>
    <w:rsid w:val="00D10991"/>
    <w:rsid w:val="00D16C7B"/>
    <w:rsid w:val="00D17BC0"/>
    <w:rsid w:val="00D23035"/>
    <w:rsid w:val="00D25F99"/>
    <w:rsid w:val="00D309A0"/>
    <w:rsid w:val="00D33334"/>
    <w:rsid w:val="00D36EAF"/>
    <w:rsid w:val="00D407B1"/>
    <w:rsid w:val="00D40884"/>
    <w:rsid w:val="00D422D0"/>
    <w:rsid w:val="00D43117"/>
    <w:rsid w:val="00D441CC"/>
    <w:rsid w:val="00D4534A"/>
    <w:rsid w:val="00D46648"/>
    <w:rsid w:val="00D5219B"/>
    <w:rsid w:val="00D55573"/>
    <w:rsid w:val="00D60B01"/>
    <w:rsid w:val="00D636A2"/>
    <w:rsid w:val="00D67A5A"/>
    <w:rsid w:val="00D75C2A"/>
    <w:rsid w:val="00D76638"/>
    <w:rsid w:val="00D77400"/>
    <w:rsid w:val="00D816E4"/>
    <w:rsid w:val="00D835C9"/>
    <w:rsid w:val="00D83668"/>
    <w:rsid w:val="00D85E31"/>
    <w:rsid w:val="00D91F2B"/>
    <w:rsid w:val="00D93189"/>
    <w:rsid w:val="00D9574B"/>
    <w:rsid w:val="00D96480"/>
    <w:rsid w:val="00DA055D"/>
    <w:rsid w:val="00DA30ED"/>
    <w:rsid w:val="00DB2AC8"/>
    <w:rsid w:val="00DB2BB5"/>
    <w:rsid w:val="00DB7484"/>
    <w:rsid w:val="00DC50EF"/>
    <w:rsid w:val="00DD03D4"/>
    <w:rsid w:val="00DD07C6"/>
    <w:rsid w:val="00DD17DA"/>
    <w:rsid w:val="00DD2969"/>
    <w:rsid w:val="00DD39E7"/>
    <w:rsid w:val="00DE600A"/>
    <w:rsid w:val="00DE67DE"/>
    <w:rsid w:val="00DE7F50"/>
    <w:rsid w:val="00DF13B6"/>
    <w:rsid w:val="00DF269C"/>
    <w:rsid w:val="00DF2872"/>
    <w:rsid w:val="00DF34EB"/>
    <w:rsid w:val="00E04AAD"/>
    <w:rsid w:val="00E0590F"/>
    <w:rsid w:val="00E22249"/>
    <w:rsid w:val="00E240C5"/>
    <w:rsid w:val="00E24663"/>
    <w:rsid w:val="00E2534B"/>
    <w:rsid w:val="00E33B82"/>
    <w:rsid w:val="00E40308"/>
    <w:rsid w:val="00E41371"/>
    <w:rsid w:val="00E447B0"/>
    <w:rsid w:val="00E45524"/>
    <w:rsid w:val="00E467E5"/>
    <w:rsid w:val="00E50B03"/>
    <w:rsid w:val="00E51D92"/>
    <w:rsid w:val="00E52543"/>
    <w:rsid w:val="00E530FC"/>
    <w:rsid w:val="00E56564"/>
    <w:rsid w:val="00E56BBB"/>
    <w:rsid w:val="00E605EB"/>
    <w:rsid w:val="00E70240"/>
    <w:rsid w:val="00E71A55"/>
    <w:rsid w:val="00E74442"/>
    <w:rsid w:val="00E7561D"/>
    <w:rsid w:val="00E77E58"/>
    <w:rsid w:val="00E81A47"/>
    <w:rsid w:val="00E90BDA"/>
    <w:rsid w:val="00E917EC"/>
    <w:rsid w:val="00E9189A"/>
    <w:rsid w:val="00E97495"/>
    <w:rsid w:val="00EA3F03"/>
    <w:rsid w:val="00EB73AE"/>
    <w:rsid w:val="00EB7B83"/>
    <w:rsid w:val="00EB7FA4"/>
    <w:rsid w:val="00EC7CDA"/>
    <w:rsid w:val="00ED0B58"/>
    <w:rsid w:val="00ED1C4D"/>
    <w:rsid w:val="00ED59A4"/>
    <w:rsid w:val="00ED5A31"/>
    <w:rsid w:val="00EF7F68"/>
    <w:rsid w:val="00F000BE"/>
    <w:rsid w:val="00F02AFC"/>
    <w:rsid w:val="00F13060"/>
    <w:rsid w:val="00F17B55"/>
    <w:rsid w:val="00F25823"/>
    <w:rsid w:val="00F2676D"/>
    <w:rsid w:val="00F26D4F"/>
    <w:rsid w:val="00F27335"/>
    <w:rsid w:val="00F31817"/>
    <w:rsid w:val="00F32235"/>
    <w:rsid w:val="00F34D30"/>
    <w:rsid w:val="00F35A37"/>
    <w:rsid w:val="00F35BA5"/>
    <w:rsid w:val="00F3657B"/>
    <w:rsid w:val="00F43914"/>
    <w:rsid w:val="00F46F98"/>
    <w:rsid w:val="00F56C3A"/>
    <w:rsid w:val="00F57A09"/>
    <w:rsid w:val="00F630CA"/>
    <w:rsid w:val="00F63E0C"/>
    <w:rsid w:val="00F70CD5"/>
    <w:rsid w:val="00F717B8"/>
    <w:rsid w:val="00F75F7A"/>
    <w:rsid w:val="00F81767"/>
    <w:rsid w:val="00F83AE9"/>
    <w:rsid w:val="00F84A0A"/>
    <w:rsid w:val="00F84B04"/>
    <w:rsid w:val="00F84B1A"/>
    <w:rsid w:val="00F87FE5"/>
    <w:rsid w:val="00F9543B"/>
    <w:rsid w:val="00FB4ED5"/>
    <w:rsid w:val="00FC4970"/>
    <w:rsid w:val="00FC499A"/>
    <w:rsid w:val="00FC5BAC"/>
    <w:rsid w:val="00FC5EF7"/>
    <w:rsid w:val="00FC7D68"/>
    <w:rsid w:val="00FD24C8"/>
    <w:rsid w:val="00FD6FAA"/>
    <w:rsid w:val="00FE4845"/>
    <w:rsid w:val="00FE6982"/>
    <w:rsid w:val="00FF04E6"/>
    <w:rsid w:val="00FF76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8F2B8"/>
  <w15:docId w15:val="{030FCC0C-D7E0-463B-BC5A-0B2F4A1D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C40BFA"/>
    <w:pPr>
      <w:spacing w:after="0" w:line="240" w:lineRule="auto"/>
    </w:pPr>
    <w:rPr>
      <w:rFonts w:ascii="Times New Roman" w:hAnsi="Times New Roman"/>
    </w:rPr>
  </w:style>
  <w:style w:type="paragraph" w:styleId="Rubrik1">
    <w:name w:val="heading 1"/>
    <w:next w:val="Brdtext"/>
    <w:link w:val="Rubrik1Char"/>
    <w:qFormat/>
    <w:rsid w:val="001A5A32"/>
    <w:pPr>
      <w:keepNext/>
      <w:keepLines/>
      <w:spacing w:after="240" w:line="380" w:lineRule="atLeast"/>
      <w:outlineLvl w:val="0"/>
    </w:pPr>
    <w:rPr>
      <w:rFonts w:ascii="Arial" w:eastAsiaTheme="majorEastAsia" w:hAnsi="Arial" w:cstheme="majorBidi"/>
      <w:b/>
      <w:bCs/>
      <w:caps/>
      <w:color w:val="003366" w:themeColor="text2"/>
      <w:sz w:val="34"/>
      <w:szCs w:val="28"/>
    </w:rPr>
  </w:style>
  <w:style w:type="paragraph" w:styleId="Rubrik2">
    <w:name w:val="heading 2"/>
    <w:next w:val="Brdtext"/>
    <w:link w:val="Rubrik2Char"/>
    <w:uiPriority w:val="1"/>
    <w:qFormat/>
    <w:rsid w:val="001A5A32"/>
    <w:pPr>
      <w:keepNext/>
      <w:keepLines/>
      <w:spacing w:before="360" w:after="80" w:line="340" w:lineRule="atLeast"/>
      <w:outlineLvl w:val="1"/>
    </w:pPr>
    <w:rPr>
      <w:rFonts w:ascii="Arial" w:eastAsiaTheme="majorEastAsia" w:hAnsi="Arial" w:cstheme="majorBidi"/>
      <w:b/>
      <w:bCs/>
      <w:caps/>
      <w:color w:val="003366" w:themeColor="text2"/>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1A5A32"/>
    <w:pPr>
      <w:keepNext/>
      <w:keepLines/>
      <w:spacing w:before="200" w:line="280" w:lineRule="exact"/>
      <w:outlineLvl w:val="5"/>
    </w:pPr>
    <w:rPr>
      <w:rFonts w:eastAsiaTheme="majorEastAsia" w:cstheme="majorBidi"/>
      <w:b/>
      <w:iCs/>
      <w:color w:val="003366" w:themeColor="text2"/>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rsid w:val="004A2D9A"/>
    <w:pPr>
      <w:spacing w:line="240" w:lineRule="auto"/>
    </w:pPr>
    <w:rPr>
      <w:rFonts w:ascii="Arial" w:hAnsi="Arial"/>
      <w:sz w:val="16"/>
    </w:rPr>
  </w:style>
  <w:style w:type="character" w:customStyle="1" w:styleId="SidhuvudChar">
    <w:name w:val="Sidhuvud Char"/>
    <w:basedOn w:val="Standardstycketeckensnitt"/>
    <w:link w:val="Sidhuvud"/>
    <w:uiPriority w:val="99"/>
    <w:rsid w:val="004A2D9A"/>
    <w:rPr>
      <w:rFonts w:ascii="Arial" w:hAnsi="Arial"/>
      <w:sz w:val="16"/>
    </w:rPr>
  </w:style>
  <w:style w:type="paragraph" w:styleId="Sidfot">
    <w:name w:val="footer"/>
    <w:link w:val="SidfotChar"/>
    <w:uiPriority w:val="7"/>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1A5A32"/>
    <w:rPr>
      <w:rFonts w:ascii="Arial" w:eastAsiaTheme="majorEastAsia" w:hAnsi="Arial" w:cstheme="majorBidi"/>
      <w:b/>
      <w:bCs/>
      <w:caps/>
      <w:color w:val="003366" w:themeColor="text2"/>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1A5A32"/>
    <w:rPr>
      <w:rFonts w:ascii="Arial" w:eastAsiaTheme="majorEastAsia" w:hAnsi="Arial" w:cstheme="majorBidi"/>
      <w:b/>
      <w:bCs/>
      <w:caps/>
      <w:color w:val="003366" w:themeColor="text2"/>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tabs>
        <w:tab w:val="num" w:pos="360"/>
      </w:tabs>
      <w:spacing w:before="120" w:after="120" w:line="260" w:lineRule="exact"/>
      <w:ind w:left="0" w:firstLine="0"/>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1A5A32"/>
    <w:rPr>
      <w:rFonts w:ascii="Times New Roman" w:eastAsiaTheme="majorEastAsia" w:hAnsi="Times New Roman" w:cstheme="majorBidi"/>
      <w:b/>
      <w:iCs/>
      <w:color w:val="003366" w:themeColor="text2"/>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character" w:styleId="Hyperlnk">
    <w:name w:val="Hyperlink"/>
    <w:basedOn w:val="Standardstycketeckensnitt"/>
    <w:uiPriority w:val="99"/>
    <w:unhideWhenUsed/>
    <w:rsid w:val="00A160AC"/>
    <w:rPr>
      <w:color w:val="0000FF" w:themeColor="hyperlink"/>
      <w:u w:val="single"/>
    </w:rPr>
  </w:style>
  <w:style w:type="character" w:styleId="Olstomnmnande">
    <w:name w:val="Unresolved Mention"/>
    <w:basedOn w:val="Standardstycketeckensnitt"/>
    <w:uiPriority w:val="99"/>
    <w:semiHidden/>
    <w:unhideWhenUsed/>
    <w:rsid w:val="00A160AC"/>
    <w:rPr>
      <w:color w:val="605E5C"/>
      <w:shd w:val="clear" w:color="auto" w:fill="E1DFDD"/>
    </w:rPr>
  </w:style>
  <w:style w:type="paragraph" w:customStyle="1" w:styleId="HSBRub1">
    <w:name w:val="HSB Rub1"/>
    <w:basedOn w:val="Rubrik3"/>
    <w:link w:val="HSBRub1Char"/>
    <w:qFormat/>
    <w:rsid w:val="009D13D3"/>
    <w:pPr>
      <w:keepLines w:val="0"/>
      <w:spacing w:before="240" w:after="60" w:line="240" w:lineRule="auto"/>
      <w:ind w:left="1134"/>
    </w:pPr>
    <w:rPr>
      <w:rFonts w:ascii="News Gothic" w:hAnsi="News Gothic"/>
      <w:bCs w:val="0"/>
      <w:caps/>
      <w:color w:val="1C146B"/>
      <w:spacing w:val="-10"/>
      <w:sz w:val="32"/>
      <w:szCs w:val="40"/>
      <w:lang w:eastAsia="sv-SE"/>
    </w:rPr>
  </w:style>
  <w:style w:type="paragraph" w:customStyle="1" w:styleId="HSBBrdtext">
    <w:name w:val="HSB Brödtext"/>
    <w:basedOn w:val="Normal"/>
    <w:link w:val="HSBBrdtextChar"/>
    <w:qFormat/>
    <w:rsid w:val="009D13D3"/>
    <w:pPr>
      <w:ind w:left="1134"/>
    </w:pPr>
    <w:rPr>
      <w:rFonts w:eastAsia="Times New Roman" w:cs="Times New Roman"/>
      <w:lang w:eastAsia="sv-SE"/>
    </w:rPr>
  </w:style>
  <w:style w:type="paragraph" w:customStyle="1" w:styleId="HSBRub3">
    <w:name w:val="HSB Rub3"/>
    <w:basedOn w:val="Normal"/>
    <w:link w:val="HSBRub3Char"/>
    <w:qFormat/>
    <w:rsid w:val="009D13D3"/>
    <w:pPr>
      <w:keepNext/>
      <w:spacing w:before="240" w:after="60"/>
      <w:ind w:left="1134"/>
      <w:outlineLvl w:val="2"/>
    </w:pPr>
    <w:rPr>
      <w:rFonts w:ascii="News Gothic" w:eastAsia="Times New Roman" w:hAnsi="News Gothic" w:cs="Times New Roman"/>
      <w:b/>
      <w:caps/>
      <w:color w:val="1C146B"/>
      <w:szCs w:val="24"/>
      <w:lang w:eastAsia="sv-SE"/>
    </w:rPr>
  </w:style>
  <w:style w:type="character" w:customStyle="1" w:styleId="HSBBrdtextChar">
    <w:name w:val="HSB Brödtext Char"/>
    <w:basedOn w:val="Standardstycketeckensnitt"/>
    <w:link w:val="HSBBrdtext"/>
    <w:rsid w:val="009D13D3"/>
    <w:rPr>
      <w:rFonts w:ascii="Times New Roman" w:eastAsia="Times New Roman" w:hAnsi="Times New Roman" w:cs="Times New Roman"/>
      <w:lang w:eastAsia="sv-SE"/>
    </w:rPr>
  </w:style>
  <w:style w:type="paragraph" w:customStyle="1" w:styleId="HSBRub2">
    <w:name w:val="HSB Rub2"/>
    <w:basedOn w:val="HSBRub1"/>
    <w:link w:val="HSBRub2Char"/>
    <w:qFormat/>
    <w:rsid w:val="009D13D3"/>
    <w:rPr>
      <w:caps w:val="0"/>
      <w:color w:val="00257A"/>
      <w:sz w:val="28"/>
      <w:szCs w:val="36"/>
    </w:rPr>
  </w:style>
  <w:style w:type="character" w:customStyle="1" w:styleId="HSBRub3Char">
    <w:name w:val="HSB Rub3 Char"/>
    <w:basedOn w:val="Standardstycketeckensnitt"/>
    <w:link w:val="HSBRub3"/>
    <w:rsid w:val="009D13D3"/>
    <w:rPr>
      <w:rFonts w:ascii="News Gothic" w:eastAsia="Times New Roman" w:hAnsi="News Gothic" w:cs="Times New Roman"/>
      <w:b/>
      <w:caps/>
      <w:color w:val="1C146B"/>
      <w:szCs w:val="24"/>
      <w:lang w:eastAsia="sv-SE"/>
    </w:rPr>
  </w:style>
  <w:style w:type="character" w:customStyle="1" w:styleId="HSBRub1Char">
    <w:name w:val="HSB Rub1 Char"/>
    <w:basedOn w:val="Rubrik3Char"/>
    <w:link w:val="HSBRub1"/>
    <w:rsid w:val="009D13D3"/>
    <w:rPr>
      <w:rFonts w:ascii="News Gothic" w:eastAsiaTheme="majorEastAsia" w:hAnsi="News Gothic" w:cstheme="majorBidi"/>
      <w:b/>
      <w:bCs w:val="0"/>
      <w:caps/>
      <w:color w:val="1C146B"/>
      <w:spacing w:val="-10"/>
      <w:sz w:val="32"/>
      <w:szCs w:val="40"/>
      <w:lang w:eastAsia="sv-SE"/>
    </w:rPr>
  </w:style>
  <w:style w:type="character" w:customStyle="1" w:styleId="HSBRub2Char">
    <w:name w:val="HSB Rub2 Char"/>
    <w:basedOn w:val="HSBRub1Char"/>
    <w:link w:val="HSBRub2"/>
    <w:rsid w:val="009D13D3"/>
    <w:rPr>
      <w:rFonts w:ascii="News Gothic" w:eastAsiaTheme="majorEastAsia" w:hAnsi="News Gothic" w:cstheme="majorBidi"/>
      <w:b/>
      <w:bCs w:val="0"/>
      <w:caps w:val="0"/>
      <w:color w:val="00257A"/>
      <w:spacing w:val="-10"/>
      <w:sz w:val="28"/>
      <w:szCs w:val="36"/>
      <w:lang w:eastAsia="sv-SE"/>
    </w:rPr>
  </w:style>
  <w:style w:type="paragraph" w:customStyle="1" w:styleId="HSBRub5">
    <w:name w:val="HSB Rub5"/>
    <w:basedOn w:val="HSBBrdtext"/>
    <w:link w:val="HSBRub5Char"/>
    <w:qFormat/>
    <w:rsid w:val="009D13D3"/>
    <w:rPr>
      <w:b/>
    </w:rPr>
  </w:style>
  <w:style w:type="character" w:customStyle="1" w:styleId="HSBRub5Char">
    <w:name w:val="HSB Rub5 Char"/>
    <w:basedOn w:val="HSBBrdtextChar"/>
    <w:link w:val="HSBRub5"/>
    <w:rsid w:val="009D13D3"/>
    <w:rPr>
      <w:rFonts w:ascii="Times New Roman" w:eastAsia="Times New Roman" w:hAnsi="Times New Roman" w:cs="Times New Roman"/>
      <w:b/>
      <w:lang w:eastAsia="sv-SE"/>
    </w:rPr>
  </w:style>
  <w:style w:type="paragraph" w:customStyle="1" w:styleId="HSBPunktlista">
    <w:name w:val="HSB Punktlista"/>
    <w:basedOn w:val="Normal"/>
    <w:qFormat/>
    <w:rsid w:val="00BD2DCB"/>
    <w:pPr>
      <w:spacing w:before="120" w:after="120"/>
      <w:contextualSpacing/>
    </w:pPr>
    <w:rPr>
      <w:rFonts w:eastAsia="Times New Roman" w:cs="Times New Roman"/>
      <w:szCs w:val="24"/>
      <w:lang w:eastAsia="sv-SE"/>
    </w:rPr>
  </w:style>
  <w:style w:type="character" w:styleId="Kommentarsreferens">
    <w:name w:val="annotation reference"/>
    <w:basedOn w:val="Standardstycketeckensnitt"/>
    <w:uiPriority w:val="99"/>
    <w:semiHidden/>
    <w:unhideWhenUsed/>
    <w:rsid w:val="00BD2DCB"/>
    <w:rPr>
      <w:sz w:val="16"/>
      <w:szCs w:val="16"/>
    </w:rPr>
  </w:style>
  <w:style w:type="paragraph" w:styleId="Kommentarer">
    <w:name w:val="annotation text"/>
    <w:basedOn w:val="Normal"/>
    <w:link w:val="KommentarerChar"/>
    <w:uiPriority w:val="99"/>
    <w:unhideWhenUsed/>
    <w:rsid w:val="00BD2DCB"/>
    <w:rPr>
      <w:sz w:val="20"/>
      <w:szCs w:val="20"/>
    </w:rPr>
  </w:style>
  <w:style w:type="character" w:customStyle="1" w:styleId="KommentarerChar">
    <w:name w:val="Kommentarer Char"/>
    <w:basedOn w:val="Standardstycketeckensnitt"/>
    <w:link w:val="Kommentarer"/>
    <w:uiPriority w:val="99"/>
    <w:rsid w:val="00BD2DCB"/>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BD2DCB"/>
    <w:rPr>
      <w:b/>
      <w:bCs/>
    </w:rPr>
  </w:style>
  <w:style w:type="character" w:customStyle="1" w:styleId="KommentarsmneChar">
    <w:name w:val="Kommentarsämne Char"/>
    <w:basedOn w:val="KommentarerChar"/>
    <w:link w:val="Kommentarsmne"/>
    <w:uiPriority w:val="99"/>
    <w:semiHidden/>
    <w:rsid w:val="00BD2DCB"/>
    <w:rPr>
      <w:rFonts w:ascii="Times New Roman" w:hAnsi="Times New Roman"/>
      <w:b/>
      <w:bCs/>
      <w:sz w:val="20"/>
      <w:szCs w:val="20"/>
    </w:rPr>
  </w:style>
  <w:style w:type="paragraph" w:styleId="Liststycke">
    <w:name w:val="List Paragraph"/>
    <w:basedOn w:val="Normal"/>
    <w:uiPriority w:val="99"/>
    <w:qFormat/>
    <w:rsid w:val="008C06ED"/>
    <w:pPr>
      <w:ind w:left="720"/>
      <w:contextualSpacing/>
    </w:pPr>
  </w:style>
  <w:style w:type="paragraph" w:customStyle="1" w:styleId="paragraph">
    <w:name w:val="paragraph"/>
    <w:basedOn w:val="Normal"/>
    <w:rsid w:val="00F70CD5"/>
    <w:pPr>
      <w:spacing w:before="100" w:beforeAutospacing="1" w:after="100" w:afterAutospacing="1"/>
    </w:pPr>
    <w:rPr>
      <w:rFonts w:cs="Times New Roman"/>
      <w:sz w:val="24"/>
      <w:szCs w:val="24"/>
      <w:lang w:eastAsia="sv-SE"/>
    </w:rPr>
  </w:style>
  <w:style w:type="character" w:customStyle="1" w:styleId="normaltextrun">
    <w:name w:val="normaltextrun"/>
    <w:basedOn w:val="Standardstycketeckensnitt"/>
    <w:rsid w:val="00F70CD5"/>
  </w:style>
  <w:style w:type="character" w:customStyle="1" w:styleId="eop">
    <w:name w:val="eop"/>
    <w:basedOn w:val="Standardstycketeckensnitt"/>
    <w:rsid w:val="00F7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71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11elre01\Downloads\3.2.2-arbetsordning_mall.dotx" TargetMode="External"/></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8689D-175C-4BBB-A4A7-5824E1033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3.2.2-arbetsordning_mall</Template>
  <TotalTime>8</TotalTime>
  <Pages>15</Pages>
  <Words>3164</Words>
  <Characters>21295</Characters>
  <Application>Microsoft Office Word</Application>
  <DocSecurity>0</DocSecurity>
  <Lines>4259</Lines>
  <Paragraphs>1287</Paragraphs>
  <ScaleCrop>false</ScaleCrop>
  <HeadingPairs>
    <vt:vector size="4" baseType="variant">
      <vt:variant>
        <vt:lpstr>Rubrik</vt:lpstr>
      </vt:variant>
      <vt:variant>
        <vt:i4>1</vt:i4>
      </vt:variant>
      <vt:variant>
        <vt:lpstr>Rubriker</vt:lpstr>
      </vt:variant>
      <vt:variant>
        <vt:i4>75</vt:i4>
      </vt:variant>
    </vt:vector>
  </HeadingPairs>
  <TitlesOfParts>
    <vt:vector size="76" baseType="lpstr">
      <vt:lpstr>Arbetsordning</vt:lpstr>
      <vt:lpstr>/ARBETSORDNING FÖR STYRELSEN I HSB BOSTADSRÄTTSFÖRENINg fyll i bostadsrättsfören</vt:lpstr>
      <vt:lpstr>    Allmänt</vt:lpstr>
      <vt:lpstr>        HSB kod för bostadsrättsföreningar</vt:lpstr>
      <vt:lpstr>        Styrelsens uppgifter</vt:lpstr>
      <vt:lpstr>        Styrelsens ansvar</vt:lpstr>
      <vt:lpstr>        Tid och plats för styrelsemöten </vt:lpstr>
      <vt:lpstr>        Konstituerande styrelsemöte </vt:lpstr>
      <vt:lpstr>    </vt:lpstr>
      <vt:lpstr>    Ordinarie styrelsemöte </vt:lpstr>
      <vt:lpstr>        Antal styrelsemöten </vt:lpstr>
      <vt:lpstr>        Återkommande ärenden </vt:lpstr>
      <vt:lpstr>        Extra styrelsemöten </vt:lpstr>
      <vt:lpstr>        Ordförande vid styrelsemöten </vt:lpstr>
      <vt:lpstr>        Kallelse och underlag </vt:lpstr>
      <vt:lpstr>        Styrelsens beslutsförhet och majoritetskrav vid styrelsebeslut</vt:lpstr>
      <vt:lpstr>        Jäv för styrelseledamot </vt:lpstr>
      <vt:lpstr>        Styrelsens sekretess</vt:lpstr>
      <vt:lpstr>        Protokoll </vt:lpstr>
      <vt:lpstr>        Revisorer </vt:lpstr>
      <vt:lpstr>        Styrelsens utbildningsbehov</vt:lpstr>
      <vt:lpstr>        Medlemsinformation/-kommunikation</vt:lpstr>
      <vt:lpstr>        Styrelsens mål</vt:lpstr>
      <vt:lpstr>    </vt:lpstr>
      <vt:lpstr>    Mötesplan efter årscykel</vt:lpstr>
      <vt:lpstr>        Styrelsemöte 1 Konstituerande styrelsemöte</vt:lpstr>
      <vt:lpstr>        Styrelsemöte 2 Planeringsmöte</vt:lpstr>
      <vt:lpstr>        Styrelsemöte 4 Strategimöte </vt:lpstr>
      <vt:lpstr>        Styrelsemöte 5 Uppföljningsmöte</vt:lpstr>
      <vt:lpstr>        Styrelsemöte 6 Beredningsmöte inför föreningsstämma</vt:lpstr>
      <vt:lpstr>        Styrelsemöte 7 Årsredovisning och stämmohandlingar</vt:lpstr>
      <vt:lpstr>        Arbetsfördelning inom styrelsen</vt:lpstr>
      <vt:lpstr>        Styrelsens ordförande</vt:lpstr>
      <vt:lpstr>        Sekreterare</vt:lpstr>
      <vt:lpstr>        Fastighetsansvarig</vt:lpstr>
      <vt:lpstr>        Ekonomiansvarig</vt:lpstr>
      <vt:lpstr>        Firmateckning </vt:lpstr>
      <vt:lpstr>        Attestbehörighet</vt:lpstr>
      <vt:lpstr>        Delegationsordning</vt:lpstr>
      <vt:lpstr>        Rutin för lånehantering och likvidplacering</vt:lpstr>
      <vt:lpstr>        Rutin för underhållsåtgärder och investeringar</vt:lpstr>
      <vt:lpstr>        Rutin för medlems- och fritidsaktiviteter</vt:lpstr>
      <vt:lpstr>        Rutin för begäran om andrahandsupplåtelse</vt:lpstr>
      <vt:lpstr>        Rutin för upphandlingar</vt:lpstr>
      <vt:lpstr>        Rutin för årlig egenutvärdering</vt:lpstr>
      <vt:lpstr>        Rutin för dokumentation och arkivering</vt:lpstr>
      <vt:lpstr>        Princip för hur styrelsearvodet fördelas</vt:lpstr>
      <vt:lpstr>        Förlorad arbetsförtjänst</vt:lpstr>
      <vt:lpstr>        Arbetsgrupper</vt:lpstr>
      <vt:lpstr>        Bilersättning</vt:lpstr>
      <vt:lpstr>    Exempel Vicevärd</vt:lpstr>
      <vt:lpstr>    Vicevärd </vt:lpstr>
      <vt:lpstr>    Föreningsverksamhet</vt:lpstr>
      <vt:lpstr>        Medlemskap</vt:lpstr>
      <vt:lpstr>        Styrelsemöten</vt:lpstr>
      <vt:lpstr>        Föreningsstämma</vt:lpstr>
      <vt:lpstr>    Administration</vt:lpstr>
      <vt:lpstr>        Kontorsorganisation</vt:lpstr>
      <vt:lpstr>    Avtal</vt:lpstr>
      <vt:lpstr>        Upprättande och uppsägning av avtal</vt:lpstr>
      <vt:lpstr>        Uppgifter till myndigheter</vt:lpstr>
      <vt:lpstr>        Sakförsäkringar</vt:lpstr>
      <vt:lpstr>    Ekonomi och redovisning</vt:lpstr>
      <vt:lpstr>    Fastighetsförvaltning</vt:lpstr>
      <vt:lpstr>        Överlåtelse</vt:lpstr>
      <vt:lpstr>        Uthyrning</vt:lpstr>
      <vt:lpstr>        Besiktningar</vt:lpstr>
      <vt:lpstr>        Inköp</vt:lpstr>
      <vt:lpstr>        Övriga entreprenörskontakter</vt:lpstr>
      <vt:lpstr>        Driftsteknisk tillsyn</vt:lpstr>
      <vt:lpstr>        Fastighetsunderhåll</vt:lpstr>
      <vt:lpstr>        Uppföljning</vt:lpstr>
      <vt:lpstr>        Felanmälan</vt:lpstr>
      <vt:lpstr>    Medlemstjänst och information</vt:lpstr>
      <vt:lpstr>        Medlemstjänst</vt:lpstr>
      <vt:lpstr>        Ordningsfrågor</vt:lpstr>
    </vt:vector>
  </TitlesOfParts>
  <Company/>
  <LinksUpToDate>false</LinksUpToDate>
  <CharactersWithSpaces>23172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 Arbetsordning</dc:title>
  <dc:subject/>
  <dc:creator>Elin Redner Biving</dc:creator>
  <cp:keywords>Grundmall - HSB</cp:keywords>
  <dc:description/>
  <cp:lastModifiedBy>Jenny Ludvigson</cp:lastModifiedBy>
  <cp:revision>8</cp:revision>
  <cp:lastPrinted>2020-01-28T12:49:00Z</cp:lastPrinted>
  <dcterms:created xsi:type="dcterms:W3CDTF">2023-04-03T08:45:00Z</dcterms:created>
  <dcterms:modified xsi:type="dcterms:W3CDTF">2023-04-19T09:02:00Z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2020-01-28</vt:lpwstr>
  </property>
  <property fmtid="{D5CDD505-2E9C-101B-9397-08002B2CF9AE}" pid="4" name="Rubrik">
    <vt:lpwstr>ölakdjfkj</vt:lpwstr>
  </property>
</Properties>
</file>