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BF7BF" w14:textId="7F861C6E" w:rsidR="00256F0B" w:rsidRPr="00E04D07" w:rsidRDefault="00D44774" w:rsidP="00256F0B">
      <w:pPr>
        <w:pStyle w:val="Brdtext"/>
        <w:rPr>
          <w:sz w:val="28"/>
          <w:szCs w:val="28"/>
        </w:rPr>
      </w:pPr>
      <w:r w:rsidRPr="00792D31">
        <w:tab/>
      </w:r>
      <w:r w:rsidRPr="00792D31">
        <w:tab/>
      </w:r>
      <w:r w:rsidRPr="00792D31">
        <w:tab/>
      </w:r>
      <w:r w:rsidRPr="00792D31">
        <w:tab/>
      </w:r>
      <w:r w:rsidRPr="00E04D07">
        <w:rPr>
          <w:sz w:val="28"/>
          <w:szCs w:val="28"/>
        </w:rPr>
        <w:t>Datum: 202</w:t>
      </w:r>
      <w:r w:rsidR="000B136B" w:rsidRPr="00E04D07">
        <w:rPr>
          <w:sz w:val="28"/>
          <w:szCs w:val="28"/>
        </w:rPr>
        <w:t>6-</w:t>
      </w:r>
      <w:r w:rsidR="00913385" w:rsidRPr="00E04D07">
        <w:rPr>
          <w:sz w:val="28"/>
          <w:szCs w:val="28"/>
        </w:rPr>
        <w:t>0</w:t>
      </w:r>
      <w:r w:rsidR="00E04D07" w:rsidRPr="00E04D07">
        <w:rPr>
          <w:sz w:val="28"/>
          <w:szCs w:val="28"/>
        </w:rPr>
        <w:t>9</w:t>
      </w:r>
      <w:r w:rsidR="00913385" w:rsidRPr="00E04D07">
        <w:rPr>
          <w:sz w:val="28"/>
          <w:szCs w:val="28"/>
        </w:rPr>
        <w:t>-</w:t>
      </w:r>
      <w:r w:rsidR="00E04D07" w:rsidRPr="00E04D07">
        <w:rPr>
          <w:sz w:val="28"/>
          <w:szCs w:val="28"/>
        </w:rPr>
        <w:t>19</w:t>
      </w:r>
    </w:p>
    <w:p w14:paraId="000C7D72" w14:textId="77777777" w:rsidR="00274FD1" w:rsidRPr="00792D31" w:rsidRDefault="00274FD1" w:rsidP="00274FD1">
      <w:pPr>
        <w:rPr>
          <w:rFonts w:ascii="Trade Gothic LT Pro Cn" w:hAnsi="Trade Gothic LT Pro Cn" w:cs="Arial"/>
          <w:caps/>
          <w:color w:val="858585" w:themeColor="accent5"/>
          <w:sz w:val="36"/>
          <w:szCs w:val="36"/>
        </w:rPr>
      </w:pPr>
    </w:p>
    <w:p w14:paraId="7A3539E7" w14:textId="5CC7B905" w:rsidR="00274FD1" w:rsidRPr="00E04D07" w:rsidRDefault="00274FD1" w:rsidP="00274FD1">
      <w:pPr>
        <w:rPr>
          <w:rFonts w:ascii="Trade Gothic LT Pro Cn" w:hAnsi="Trade Gothic LT Pro Cn" w:cs="Arial"/>
          <w:caps/>
          <w:color w:val="858585" w:themeColor="accent5"/>
          <w:sz w:val="33"/>
          <w:szCs w:val="36"/>
        </w:rPr>
      </w:pPr>
      <w:r w:rsidRPr="00E04D07">
        <w:rPr>
          <w:rFonts w:ascii="Trade Gothic LT Pro Cn" w:hAnsi="Trade Gothic LT Pro Cn" w:cs="Arial"/>
          <w:caps/>
          <w:color w:val="858585" w:themeColor="accent5"/>
          <w:sz w:val="42"/>
          <w:szCs w:val="48"/>
        </w:rPr>
        <w:t xml:space="preserve">HSB brf </w:t>
      </w:r>
      <w:r w:rsidR="00601EE1" w:rsidRPr="00E04D07">
        <w:rPr>
          <w:rFonts w:ascii="Trade Gothic LT Pro Cn" w:hAnsi="Trade Gothic LT Pro Cn" w:cs="Arial"/>
          <w:caps/>
          <w:color w:val="858585" w:themeColor="accent5"/>
          <w:sz w:val="42"/>
          <w:szCs w:val="48"/>
        </w:rPr>
        <w:t>HAGEN</w:t>
      </w:r>
    </w:p>
    <w:p w14:paraId="66FB5BA9" w14:textId="030878C9" w:rsidR="00274FD1" w:rsidRPr="00792D31" w:rsidRDefault="00700511" w:rsidP="00CD5A3E">
      <w:pPr>
        <w:tabs>
          <w:tab w:val="left" w:pos="5975"/>
        </w:tabs>
        <w:rPr>
          <w:rFonts w:ascii="Trade Gothic LT Pro Cn" w:hAnsi="Trade Gothic LT Pro Cn" w:cs="Arial"/>
          <w:caps/>
          <w:color w:val="003366" w:themeColor="text1"/>
          <w:spacing w:val="-32"/>
          <w:sz w:val="56"/>
          <w:szCs w:val="56"/>
        </w:rPr>
      </w:pPr>
      <w:r w:rsidRPr="00700511">
        <w:rPr>
          <w:rFonts w:ascii="Trade Gothic LT Pro Cn" w:hAnsi="Trade Gothic LT Pro Cn" w:cs="Arial"/>
          <w:caps/>
          <w:color w:val="003366" w:themeColor="text1"/>
          <w:spacing w:val="-32"/>
          <w:sz w:val="88"/>
          <w:szCs w:val="400"/>
        </w:rPr>
        <w:t>VAttenavstängning</w:t>
      </w:r>
      <w:r w:rsidR="00CD5A3E">
        <w:rPr>
          <w:rFonts w:ascii="Trade Gothic LT Pro Cn" w:hAnsi="Trade Gothic LT Pro Cn" w:cs="Arial"/>
          <w:caps/>
          <w:color w:val="003366" w:themeColor="text1"/>
          <w:spacing w:val="-32"/>
          <w:sz w:val="56"/>
          <w:szCs w:val="56"/>
        </w:rPr>
        <w:tab/>
      </w:r>
    </w:p>
    <w:p w14:paraId="21881140" w14:textId="1C833015" w:rsidR="00E04D07" w:rsidRDefault="00E04D07" w:rsidP="00E04D07">
      <w:pPr>
        <w:shd w:val="clear" w:color="auto" w:fill="FFFFFF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sv-SE"/>
        </w:rPr>
      </w:pPr>
      <w:r>
        <w:rPr>
          <w:rFonts w:ascii="Aptos" w:eastAsia="Times New Roman" w:hAnsi="Aptos" w:cs="Times New Roman"/>
          <w:color w:val="000000"/>
          <w:sz w:val="24"/>
          <w:szCs w:val="24"/>
          <w:lang w:eastAsia="sv-SE"/>
        </w:rPr>
        <w:t xml:space="preserve">Hej </w:t>
      </w:r>
    </w:p>
    <w:p w14:paraId="5911901D" w14:textId="77777777" w:rsidR="00E04D07" w:rsidRDefault="00E04D07" w:rsidP="00E04D07">
      <w:pPr>
        <w:shd w:val="clear" w:color="auto" w:fill="FFFFFF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sv-SE"/>
        </w:rPr>
      </w:pPr>
    </w:p>
    <w:p w14:paraId="4C8A3909" w14:textId="2DD30755" w:rsidR="00E04D07" w:rsidRPr="000221C1" w:rsidRDefault="00E04D07" w:rsidP="00E04D07">
      <w:pPr>
        <w:shd w:val="clear" w:color="auto" w:fill="FFFFFF"/>
        <w:textAlignment w:val="baseline"/>
        <w:rPr>
          <w:rFonts w:ascii="Aptos" w:eastAsia="Times New Roman" w:hAnsi="Aptos" w:cs="Times New Roman"/>
          <w:b/>
          <w:bCs/>
          <w:color w:val="000000"/>
          <w:sz w:val="44"/>
          <w:szCs w:val="44"/>
          <w:lang w:eastAsia="sv-SE"/>
        </w:rPr>
      </w:pPr>
      <w:r w:rsidRPr="000221C1">
        <w:rPr>
          <w:rFonts w:ascii="Aptos" w:eastAsia="Times New Roman" w:hAnsi="Aptos" w:cs="Times New Roman"/>
          <w:color w:val="000000"/>
          <w:sz w:val="44"/>
          <w:szCs w:val="44"/>
          <w:lang w:eastAsia="sv-SE"/>
        </w:rPr>
        <w:t xml:space="preserve">Torsdag den 24/9 skall vi koppla in de nya kulvert rören. </w:t>
      </w:r>
      <w:r w:rsidRPr="000221C1">
        <w:rPr>
          <w:rFonts w:ascii="Aptos" w:eastAsia="Times New Roman" w:hAnsi="Aptos" w:cs="Times New Roman"/>
          <w:b/>
          <w:bCs/>
          <w:color w:val="000000"/>
          <w:sz w:val="44"/>
          <w:szCs w:val="44"/>
          <w:lang w:eastAsia="sv-SE"/>
        </w:rPr>
        <w:t>Varmvatten och kallvatten kommer då att vara avstängt mellan kl. 08:00 och 16:00</w:t>
      </w:r>
      <w:r w:rsidR="000221C1" w:rsidRPr="000221C1">
        <w:rPr>
          <w:rFonts w:ascii="Aptos" w:eastAsia="Times New Roman" w:hAnsi="Aptos" w:cs="Times New Roman"/>
          <w:b/>
          <w:bCs/>
          <w:color w:val="000000"/>
          <w:sz w:val="44"/>
          <w:szCs w:val="44"/>
          <w:lang w:eastAsia="sv-SE"/>
        </w:rPr>
        <w:t>. Tänk på att det inte går att spola i toaletten eller tvätta på den här tiden.</w:t>
      </w:r>
    </w:p>
    <w:p w14:paraId="58193DEB" w14:textId="77777777" w:rsidR="00E04D07" w:rsidRDefault="00E04D07" w:rsidP="00E04D07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16E52A86" w14:textId="300A2301" w:rsidR="00E04D07" w:rsidRPr="00E04D07" w:rsidRDefault="00E04D07" w:rsidP="00E04D07">
      <w:pPr>
        <w:rPr>
          <w:rFonts w:asciiTheme="minorHAnsi" w:hAnsiTheme="minorHAnsi" w:cstheme="minorHAnsi"/>
          <w:sz w:val="28"/>
          <w:szCs w:val="28"/>
        </w:rPr>
      </w:pPr>
      <w:r w:rsidRPr="00E04D07">
        <w:rPr>
          <w:rFonts w:asciiTheme="minorHAnsi" w:hAnsiTheme="minorHAnsi" w:cstheme="minorHAnsi"/>
          <w:b/>
          <w:bCs/>
          <w:sz w:val="36"/>
          <w:szCs w:val="36"/>
        </w:rPr>
        <w:t>Frågor</w:t>
      </w:r>
      <w:r w:rsidRPr="00E04D07">
        <w:rPr>
          <w:rFonts w:asciiTheme="minorHAnsi" w:hAnsiTheme="minorHAnsi" w:cstheme="minorHAnsi"/>
          <w:b/>
          <w:bCs/>
          <w:sz w:val="32"/>
          <w:szCs w:val="32"/>
        </w:rPr>
        <w:t>?</w:t>
      </w:r>
    </w:p>
    <w:p w14:paraId="5298BDD7" w14:textId="01DB1FA6" w:rsidR="00E04D07" w:rsidRPr="00E04D07" w:rsidRDefault="00E04D07" w:rsidP="00E04D07">
      <w:pPr>
        <w:rPr>
          <w:rFonts w:asciiTheme="minorHAnsi" w:hAnsiTheme="minorHAnsi" w:cstheme="minorHAnsi"/>
          <w:sz w:val="36"/>
          <w:szCs w:val="36"/>
        </w:rPr>
      </w:pPr>
      <w:r w:rsidRPr="00E04D07">
        <w:rPr>
          <w:rFonts w:asciiTheme="minorHAnsi" w:hAnsiTheme="minorHAnsi" w:cstheme="minorHAnsi"/>
          <w:sz w:val="36"/>
          <w:szCs w:val="36"/>
        </w:rPr>
        <w:t>Har ni frågor är ni välkomna att kontakta Mathias</w:t>
      </w:r>
    </w:p>
    <w:p w14:paraId="09378A03" w14:textId="037D7D2B" w:rsidR="00E04D07" w:rsidRPr="00E04D07" w:rsidRDefault="000221C1" w:rsidP="00E04D07">
      <w:pPr>
        <w:rPr>
          <w:rFonts w:asciiTheme="minorHAnsi" w:hAnsiTheme="minorHAnsi" w:cstheme="minorHAnsi"/>
          <w:sz w:val="36"/>
          <w:szCs w:val="36"/>
        </w:rPr>
      </w:pPr>
      <w:hyperlink r:id="rId10" w:history="1">
        <w:r w:rsidRPr="002367B5">
          <w:rPr>
            <w:rStyle w:val="Hyperlnk"/>
            <w:rFonts w:asciiTheme="minorHAnsi" w:hAnsiTheme="minorHAnsi" w:cstheme="minorHAnsi"/>
            <w:sz w:val="36"/>
            <w:szCs w:val="36"/>
          </w:rPr>
          <w:t>mathias@novexabygg.se</w:t>
        </w:r>
      </w:hyperlink>
    </w:p>
    <w:p w14:paraId="7C916E7E" w14:textId="77777777" w:rsidR="00E04D07" w:rsidRPr="00E04D07" w:rsidRDefault="00E04D07" w:rsidP="00E04D07">
      <w:pPr>
        <w:shd w:val="clear" w:color="auto" w:fill="FFFFFF"/>
        <w:textAlignment w:val="baseline"/>
        <w:rPr>
          <w:rFonts w:ascii="Aptos" w:eastAsia="Times New Roman" w:hAnsi="Aptos" w:cs="Times New Roman"/>
          <w:color w:val="000000"/>
          <w:sz w:val="44"/>
          <w:szCs w:val="44"/>
          <w:lang w:eastAsia="sv-SE"/>
        </w:rPr>
      </w:pPr>
      <w:r w:rsidRPr="00E04D07">
        <w:rPr>
          <w:rFonts w:eastAsia="Times New Roman"/>
          <w:color w:val="333333"/>
          <w:sz w:val="36"/>
          <w:szCs w:val="36"/>
          <w:bdr w:val="none" w:sz="0" w:space="0" w:color="auto" w:frame="1"/>
          <w:lang w:eastAsia="sv-SE"/>
        </w:rPr>
        <w:t>Med vänlig hälsning </w:t>
      </w:r>
    </w:p>
    <w:p w14:paraId="6C08EC3A" w14:textId="77777777" w:rsidR="00E04D07" w:rsidRPr="00E04D07" w:rsidRDefault="00E04D07" w:rsidP="00E04D07">
      <w:pPr>
        <w:shd w:val="clear" w:color="auto" w:fill="FFFFFF"/>
        <w:textAlignment w:val="baseline"/>
        <w:rPr>
          <w:rFonts w:ascii="Aptos" w:eastAsia="Times New Roman" w:hAnsi="Aptos" w:cs="Times New Roman"/>
          <w:color w:val="000000"/>
          <w:sz w:val="36"/>
          <w:szCs w:val="36"/>
          <w:lang w:eastAsia="sv-SE"/>
        </w:rPr>
      </w:pPr>
      <w:r w:rsidRPr="00E04D07">
        <w:rPr>
          <w:rFonts w:eastAsia="Times New Roman"/>
          <w:b/>
          <w:bCs/>
          <w:color w:val="212121"/>
          <w:sz w:val="36"/>
          <w:szCs w:val="36"/>
          <w:bdr w:val="none" w:sz="0" w:space="0" w:color="auto" w:frame="1"/>
          <w:shd w:val="clear" w:color="auto" w:fill="FFFFFF"/>
          <w:lang w:eastAsia="sv-SE"/>
        </w:rPr>
        <w:t>Mathias Fredriksson</w:t>
      </w:r>
      <w:r w:rsidRPr="00E04D07">
        <w:rPr>
          <w:rFonts w:ascii="Aptos" w:eastAsia="Times New Roman" w:hAnsi="Aptos" w:cs="Times New Roman"/>
          <w:b/>
          <w:bCs/>
          <w:color w:val="333333"/>
          <w:sz w:val="36"/>
          <w:szCs w:val="36"/>
          <w:bdr w:val="none" w:sz="0" w:space="0" w:color="auto" w:frame="1"/>
          <w:lang w:eastAsia="sv-SE"/>
        </w:rPr>
        <w:t> </w:t>
      </w:r>
      <w:r w:rsidRPr="00E04D07">
        <w:rPr>
          <w:rFonts w:ascii="Aptos" w:eastAsia="Times New Roman" w:hAnsi="Aptos" w:cs="Times New Roman"/>
          <w:color w:val="333333"/>
          <w:sz w:val="36"/>
          <w:szCs w:val="36"/>
          <w:bdr w:val="none" w:sz="0" w:space="0" w:color="auto" w:frame="1"/>
          <w:lang w:eastAsia="sv-SE"/>
        </w:rPr>
        <w:t xml:space="preserve">| </w:t>
      </w:r>
      <w:r w:rsidRPr="00E04D07">
        <w:rPr>
          <w:rFonts w:eastAsia="Times New Roman"/>
          <w:color w:val="212121"/>
          <w:sz w:val="36"/>
          <w:szCs w:val="36"/>
          <w:bdr w:val="none" w:sz="0" w:space="0" w:color="auto" w:frame="1"/>
          <w:shd w:val="clear" w:color="auto" w:fill="FFFFFF"/>
          <w:lang w:eastAsia="sv-SE"/>
        </w:rPr>
        <w:t>Projektledare</w:t>
      </w:r>
    </w:p>
    <w:p w14:paraId="2D5B66AE" w14:textId="77777777" w:rsidR="00E04D07" w:rsidRPr="00E04D07" w:rsidRDefault="00E04D07" w:rsidP="00E04D07">
      <w:pPr>
        <w:shd w:val="clear" w:color="auto" w:fill="FFFFFF"/>
        <w:textAlignment w:val="baseline"/>
        <w:rPr>
          <w:rFonts w:ascii="Aptos" w:eastAsia="Times New Roman" w:hAnsi="Aptos" w:cs="Times New Roman"/>
          <w:color w:val="000000"/>
          <w:sz w:val="44"/>
          <w:szCs w:val="44"/>
          <w:lang w:eastAsia="sv-SE"/>
        </w:rPr>
      </w:pPr>
      <w:proofErr w:type="spellStart"/>
      <w:r w:rsidRPr="00E04D07">
        <w:rPr>
          <w:rFonts w:eastAsia="Times New Roman"/>
          <w:color w:val="333333"/>
          <w:sz w:val="36"/>
          <w:szCs w:val="36"/>
          <w:bdr w:val="none" w:sz="0" w:space="0" w:color="auto" w:frame="1"/>
          <w:lang w:eastAsia="sv-SE"/>
        </w:rPr>
        <w:t>Novexa</w:t>
      </w:r>
      <w:proofErr w:type="spellEnd"/>
      <w:r w:rsidRPr="00E04D07">
        <w:rPr>
          <w:rFonts w:eastAsia="Times New Roman"/>
          <w:color w:val="333333"/>
          <w:sz w:val="36"/>
          <w:szCs w:val="36"/>
          <w:bdr w:val="none" w:sz="0" w:space="0" w:color="auto" w:frame="1"/>
          <w:lang w:eastAsia="sv-SE"/>
        </w:rPr>
        <w:t xml:space="preserve"> Bygg AB</w:t>
      </w:r>
      <w:r w:rsidRPr="00E04D07">
        <w:rPr>
          <w:rFonts w:ascii="Aptos" w:eastAsia="Times New Roman" w:hAnsi="Aptos" w:cs="Times New Roman"/>
          <w:color w:val="333333"/>
          <w:sz w:val="36"/>
          <w:szCs w:val="36"/>
          <w:bdr w:val="none" w:sz="0" w:space="0" w:color="auto" w:frame="1"/>
          <w:lang w:eastAsia="sv-SE"/>
        </w:rPr>
        <w:t> </w:t>
      </w:r>
    </w:p>
    <w:p w14:paraId="267EF38F" w14:textId="77777777" w:rsidR="00E04D07" w:rsidRPr="00E04D07" w:rsidRDefault="00E04D07" w:rsidP="00E04D07">
      <w:pPr>
        <w:shd w:val="clear" w:color="auto" w:fill="FFFFFF"/>
        <w:textAlignment w:val="baseline"/>
        <w:rPr>
          <w:rFonts w:ascii="Aptos" w:eastAsia="Times New Roman" w:hAnsi="Aptos" w:cs="Times New Roman"/>
          <w:color w:val="000000"/>
          <w:sz w:val="36"/>
          <w:szCs w:val="36"/>
          <w:lang w:eastAsia="sv-SE"/>
        </w:rPr>
      </w:pPr>
      <w:r w:rsidRPr="00E04D07">
        <w:rPr>
          <w:rFonts w:eastAsia="Times New Roman"/>
          <w:color w:val="333333"/>
          <w:sz w:val="36"/>
          <w:szCs w:val="36"/>
          <w:bdr w:val="none" w:sz="0" w:space="0" w:color="auto" w:frame="1"/>
          <w:lang w:eastAsia="sv-SE"/>
        </w:rPr>
        <w:t>  </w:t>
      </w:r>
    </w:p>
    <w:p w14:paraId="4CCD23A7" w14:textId="77777777" w:rsidR="00FD4759" w:rsidRPr="00D01A6A" w:rsidRDefault="00FD4759" w:rsidP="005311AF">
      <w:pPr>
        <w:pStyle w:val="Brdtext"/>
        <w:jc w:val="center"/>
        <w:rPr>
          <w:rFonts w:cstheme="minorHAnsi"/>
          <w:color w:val="000000"/>
        </w:rPr>
      </w:pPr>
    </w:p>
    <w:p w14:paraId="726077AE" w14:textId="4694D4CA" w:rsidR="001B406E" w:rsidRDefault="001B406E" w:rsidP="00331BD0">
      <w:pPr>
        <w:pStyle w:val="Brdtext"/>
        <w:tabs>
          <w:tab w:val="left" w:pos="4795"/>
        </w:tabs>
        <w:rPr>
          <w:rFonts w:cstheme="minorHAnsi"/>
        </w:rPr>
      </w:pPr>
    </w:p>
    <w:p w14:paraId="6B75AA7A" w14:textId="5E4CE25C" w:rsidR="0047616E" w:rsidRPr="00792D31" w:rsidRDefault="001B406E" w:rsidP="00331BD0">
      <w:pPr>
        <w:pStyle w:val="Brdtext"/>
        <w:tabs>
          <w:tab w:val="left" w:pos="4795"/>
        </w:tabs>
      </w:pPr>
      <w:r>
        <w:rPr>
          <w:caps/>
          <w:noProof/>
          <w:color w:val="FFFFFF" w:themeColor="background1"/>
        </w:rPr>
        <w:drawing>
          <wp:anchor distT="0" distB="0" distL="114300" distR="114300" simplePos="0" relativeHeight="251660800" behindDoc="0" locked="0" layoutInCell="1" allowOverlap="1" wp14:anchorId="02A8B1DE" wp14:editId="56B27F25">
            <wp:simplePos x="0" y="0"/>
            <wp:positionH relativeFrom="margin">
              <wp:posOffset>5070976</wp:posOffset>
            </wp:positionH>
            <wp:positionV relativeFrom="paragraph">
              <wp:posOffset>118010</wp:posOffset>
            </wp:positionV>
            <wp:extent cx="1265180" cy="882015"/>
            <wp:effectExtent l="0" t="0" r="0" b="0"/>
            <wp:wrapNone/>
            <wp:docPr id="5293225" name="Bildobjekt 5293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SB-RGB-Neg-2019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5180" cy="88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 w:rsidRPr="001B406E">
        <w:rPr>
          <w:noProof/>
          <w:sz w:val="24"/>
          <w:szCs w:val="24"/>
        </w:rPr>
        <w:drawing>
          <wp:inline distT="0" distB="0" distL="0" distR="0" wp14:anchorId="470FAC14" wp14:editId="3F495A0D">
            <wp:extent cx="2068326" cy="882638"/>
            <wp:effectExtent l="0" t="0" r="0" b="0"/>
            <wp:docPr id="1634422970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60767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14044" cy="902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sectPr w:rsidR="0047616E" w:rsidRPr="00792D31" w:rsidSect="0047616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-2268" w:right="1701" w:bottom="1531" w:left="1701" w:header="51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E65D9" w14:textId="77777777" w:rsidR="00E552D5" w:rsidRDefault="00E552D5" w:rsidP="00216B9D">
      <w:r>
        <w:separator/>
      </w:r>
    </w:p>
  </w:endnote>
  <w:endnote w:type="continuationSeparator" w:id="0">
    <w:p w14:paraId="0464770F" w14:textId="77777777" w:rsidR="00E552D5" w:rsidRDefault="00E552D5" w:rsidP="00216B9D">
      <w:r>
        <w:continuationSeparator/>
      </w:r>
    </w:p>
  </w:endnote>
  <w:endnote w:type="continuationNotice" w:id="1">
    <w:p w14:paraId="11A5337C" w14:textId="77777777" w:rsidR="00E552D5" w:rsidRDefault="00E552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e Gothic LT Pro Cn">
    <w:altName w:val="Calibri"/>
    <w:panose1 w:val="00000000000000000000"/>
    <w:charset w:val="00"/>
    <w:family w:val="swiss"/>
    <w:notTrueType/>
    <w:pitch w:val="variable"/>
    <w:sig w:usb0="A00000AF" w:usb1="50002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B4A0E" w14:textId="77777777" w:rsidR="000D1BE8" w:rsidRDefault="000D1BE8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C737D" w14:textId="77777777" w:rsidR="0047616E" w:rsidRDefault="00181137">
    <w:pPr>
      <w:pStyle w:val="Sidfot"/>
    </w:pPr>
    <w:r w:rsidRPr="0047616E">
      <w:rPr>
        <w:noProof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4566B4DC" wp14:editId="10354845">
              <wp:simplePos x="0" y="0"/>
              <wp:positionH relativeFrom="page">
                <wp:posOffset>146685</wp:posOffset>
              </wp:positionH>
              <wp:positionV relativeFrom="paragraph">
                <wp:posOffset>-886460</wp:posOffset>
              </wp:positionV>
              <wp:extent cx="8467725" cy="1076325"/>
              <wp:effectExtent l="0" t="0" r="9525" b="9525"/>
              <wp:wrapNone/>
              <wp:docPr id="1" name="Textrut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67725" cy="1076325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2D6072F" w14:textId="77777777" w:rsidR="00181137" w:rsidRPr="00DA1A99" w:rsidRDefault="00181137" w:rsidP="00181137">
                          <w:pPr>
                            <w:rPr>
                              <w:rFonts w:ascii="Trade Gothic LT Pro Cn" w:hAnsi="Trade Gothic LT Pro Cn"/>
                              <w:color w:val="00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66B4DC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6" type="#_x0000_t202" style="position:absolute;margin-left:11.55pt;margin-top:-69.8pt;width:666.75pt;height:84.75pt;z-index:25165824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" fillcolor="#036 [3213]" stroked="f" strokeweight=".5pt">
              <v:textbox>
                <w:txbxContent>
                  <w:p w14:paraId="32D6072F" w14:textId="77777777" w:rsidR="00181137" w:rsidRPr="00DA1A99" w:rsidRDefault="00181137" w:rsidP="00181137">
                    <w:pPr>
                      <w:rPr>
                        <w:rFonts w:ascii="Trade Gothic LT Pro Cn" w:hAnsi="Trade Gothic LT Pro Cn"/>
                        <w:color w:val="000000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Pr="0047616E"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67224B91" wp14:editId="29B9E4FA">
              <wp:simplePos x="0" y="0"/>
              <wp:positionH relativeFrom="page">
                <wp:align>left</wp:align>
              </wp:positionH>
              <wp:positionV relativeFrom="paragraph">
                <wp:posOffset>-993139</wp:posOffset>
              </wp:positionV>
              <wp:extent cx="7564120" cy="1295400"/>
              <wp:effectExtent l="0" t="0" r="0" b="0"/>
              <wp:wrapNone/>
              <wp:docPr id="9" name="Rektangel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4120" cy="129540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0779A72" id="Rektangel 9" o:spid="_x0000_s1026" style="position:absolute;margin-left:0;margin-top:-78.2pt;width:595.6pt;height:102pt;z-index:251658243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" fillcolor="#036 [3213]" stroked="f" strokeweight="2pt">
              <w10:wrap anchorx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51A64" w14:textId="77777777" w:rsidR="0047616E" w:rsidRPr="00407291" w:rsidRDefault="007275B3">
    <w:pPr>
      <w:pStyle w:val="Sidfot"/>
    </w:pPr>
    <w:r w:rsidRPr="0047616E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2849B69" wp14:editId="544AD420">
              <wp:simplePos x="0" y="0"/>
              <wp:positionH relativeFrom="page">
                <wp:posOffset>152400</wp:posOffset>
              </wp:positionH>
              <wp:positionV relativeFrom="paragraph">
                <wp:posOffset>-789940</wp:posOffset>
              </wp:positionV>
              <wp:extent cx="8467725" cy="1076325"/>
              <wp:effectExtent l="0" t="0" r="9525" b="9525"/>
              <wp:wrapNone/>
              <wp:docPr id="4" name="Textrut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67725" cy="1076325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DF61190" w14:textId="77777777" w:rsidR="0047616E" w:rsidRDefault="0047616E" w:rsidP="0047616E"/>
                        <w:p w14:paraId="040C8AAC" w14:textId="77777777" w:rsidR="0047616E" w:rsidRPr="00760CC5" w:rsidRDefault="0047616E" w:rsidP="0047616E">
                          <w:pPr>
                            <w:rPr>
                              <w:rFonts w:ascii="Trade Gothic LT Pro Cn" w:hAnsi="Trade Gothic LT Pro 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849B69" id="_x0000_t202" coordsize="21600,21600" o:spt="202" path="m,l,21600r21600,l21600,xe">
              <v:stroke joinstyle="miter"/>
              <v:path gradientshapeok="t" o:connecttype="rect"/>
            </v:shapetype>
            <v:shape id="Textruta 4" o:spid="_x0000_s1027" type="#_x0000_t202" style="position:absolute;margin-left:12pt;margin-top:-62.2pt;width:666.75pt;height:84.75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" fillcolor="#036 [3213]" stroked="f" strokeweight=".5pt">
              <v:textbox>
                <w:txbxContent>
                  <w:p w14:paraId="1DF61190" w14:textId="77777777" w:rsidR="0047616E" w:rsidRDefault="0047616E" w:rsidP="0047616E"/>
                  <w:p w14:paraId="040C8AAC" w14:textId="77777777" w:rsidR="0047616E" w:rsidRPr="00760CC5" w:rsidRDefault="0047616E" w:rsidP="0047616E">
                    <w:pPr>
                      <w:rPr>
                        <w:rFonts w:ascii="Trade Gothic LT Pro Cn" w:hAnsi="Trade Gothic LT Pro Cn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Pr="0047616E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5B8A651" wp14:editId="27D15156">
              <wp:simplePos x="0" y="0"/>
              <wp:positionH relativeFrom="page">
                <wp:align>left</wp:align>
              </wp:positionH>
              <wp:positionV relativeFrom="paragraph">
                <wp:posOffset>-875665</wp:posOffset>
              </wp:positionV>
              <wp:extent cx="7564120" cy="1304925"/>
              <wp:effectExtent l="0" t="0" r="0" b="9525"/>
              <wp:wrapNone/>
              <wp:docPr id="2" name="Rektange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4120" cy="1304925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7A56D4B" id="Rektangel 2" o:spid="_x0000_s1026" style="position:absolute;margin-left:0;margin-top:-68.95pt;width:595.6pt;height:102.75pt;z-index:251658241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" fillcolor="#036 [3213]" stroked="f" strokeweight="2pt">
              <w10:wrap anchorx="page"/>
            </v:rect>
          </w:pict>
        </mc:Fallback>
      </mc:AlternateContent>
    </w:r>
  </w:p>
  <w:p w14:paraId="602261B7" w14:textId="77777777" w:rsidR="00A145F9" w:rsidRPr="0047616E" w:rsidRDefault="00A145F9" w:rsidP="0047616E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866DC" w14:textId="77777777" w:rsidR="00E552D5" w:rsidRDefault="00E552D5" w:rsidP="00216B9D">
      <w:r>
        <w:separator/>
      </w:r>
    </w:p>
  </w:footnote>
  <w:footnote w:type="continuationSeparator" w:id="0">
    <w:p w14:paraId="223F2688" w14:textId="77777777" w:rsidR="00E552D5" w:rsidRDefault="00E552D5" w:rsidP="00216B9D">
      <w:r>
        <w:continuationSeparator/>
      </w:r>
    </w:p>
  </w:footnote>
  <w:footnote w:type="continuationNotice" w:id="1">
    <w:p w14:paraId="4000D968" w14:textId="77777777" w:rsidR="00E552D5" w:rsidRDefault="00E552D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24714" w14:textId="77777777" w:rsidR="000D1BE8" w:rsidRDefault="000D1BE8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9E306" w14:textId="77777777" w:rsidR="0047616E" w:rsidRDefault="00933CBB">
    <w:pPr>
      <w:pStyle w:val="Sidhuvud"/>
    </w:pPr>
    <w:r>
      <w:rPr>
        <w:caps/>
        <w:noProof/>
        <w:color w:val="FFFFFF" w:themeColor="background1"/>
      </w:rPr>
      <w:drawing>
        <wp:anchor distT="0" distB="0" distL="114300" distR="114300" simplePos="0" relativeHeight="251658245" behindDoc="0" locked="0" layoutInCell="1" allowOverlap="1" wp14:anchorId="63521195" wp14:editId="5E7967A1">
          <wp:simplePos x="0" y="0"/>
          <wp:positionH relativeFrom="margin">
            <wp:align>center</wp:align>
          </wp:positionH>
          <wp:positionV relativeFrom="paragraph">
            <wp:posOffset>-19050</wp:posOffset>
          </wp:positionV>
          <wp:extent cx="1224501" cy="853654"/>
          <wp:effectExtent l="0" t="0" r="0" b="3810"/>
          <wp:wrapNone/>
          <wp:docPr id="12" name="Bildobjekt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SB-RGB-Neg-2019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4501" cy="8536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4" behindDoc="1" locked="0" layoutInCell="1" allowOverlap="1" wp14:anchorId="728977E8" wp14:editId="1EC9F91E">
          <wp:simplePos x="0" y="0"/>
          <wp:positionH relativeFrom="page">
            <wp:align>left</wp:align>
          </wp:positionH>
          <wp:positionV relativeFrom="paragraph">
            <wp:posOffset>-314325</wp:posOffset>
          </wp:positionV>
          <wp:extent cx="9010650" cy="1276350"/>
          <wp:effectExtent l="0" t="0" r="0" b="0"/>
          <wp:wrapTight wrapText="bothSides">
            <wp:wrapPolygon edited="0">
              <wp:start x="0" y="0"/>
              <wp:lineTo x="0" y="21278"/>
              <wp:lineTo x="21554" y="21278"/>
              <wp:lineTo x="21554" y="0"/>
              <wp:lineTo x="0" y="0"/>
            </wp:wrapPolygon>
          </wp:wrapTight>
          <wp:docPr id="11" name="Bildobjekt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10650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C0398" w14:textId="0ECDCB8A" w:rsidR="0047616E" w:rsidRDefault="00634974" w:rsidP="0054208B">
    <w:pPr>
      <w:pStyle w:val="Sidhuvud"/>
      <w:tabs>
        <w:tab w:val="center" w:pos="4252"/>
        <w:tab w:val="left" w:pos="5696"/>
      </w:tabs>
      <w:rPr>
        <w:caps/>
        <w:color w:val="FFFFFF" w:themeColor="background1"/>
      </w:rPr>
    </w:pPr>
    <w:r>
      <w:rPr>
        <w:caps/>
        <w:noProof/>
        <w:color w:val="FFFFFF" w:themeColor="background1"/>
      </w:rPr>
      <w:drawing>
        <wp:anchor distT="0" distB="0" distL="114300" distR="114300" simplePos="0" relativeHeight="251660295" behindDoc="0" locked="0" layoutInCell="1" allowOverlap="1" wp14:anchorId="4B3A3259" wp14:editId="08063405">
          <wp:simplePos x="0" y="0"/>
          <wp:positionH relativeFrom="margin">
            <wp:align>center</wp:align>
          </wp:positionH>
          <wp:positionV relativeFrom="paragraph">
            <wp:posOffset>-57046</wp:posOffset>
          </wp:positionV>
          <wp:extent cx="1224501" cy="853654"/>
          <wp:effectExtent l="0" t="0" r="0" b="3810"/>
          <wp:wrapNone/>
          <wp:docPr id="1201059222" name="Bildobjekt 12010592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SB-RGB-Neg-2019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4501" cy="8536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4208B">
      <w:rPr>
        <w:caps/>
        <w:color w:val="FFFFFF" w:themeColor="background1"/>
      </w:rPr>
      <w:tab/>
    </w:r>
    <w:r w:rsidR="00D44774">
      <w:rPr>
        <w:caps/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B92027E" wp14:editId="3224654A">
              <wp:simplePos x="0" y="0"/>
              <wp:positionH relativeFrom="column">
                <wp:posOffset>-2074746</wp:posOffset>
              </wp:positionH>
              <wp:positionV relativeFrom="paragraph">
                <wp:posOffset>-909387</wp:posOffset>
              </wp:positionV>
              <wp:extent cx="8982075" cy="1852863"/>
              <wp:effectExtent l="0" t="0" r="28575" b="14605"/>
              <wp:wrapNone/>
              <wp:docPr id="3" name="Rektangel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82075" cy="1852863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2A73EA" id="Rektangel 3" o:spid="_x0000_s1026" style="position:absolute;margin-left:-163.35pt;margin-top:-71.6pt;width:707.25pt;height:145.9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" fillcolor="#002060" strokecolor="#001932 [1604]" strokeweight="2pt"/>
          </w:pict>
        </mc:Fallback>
      </mc:AlternateContent>
    </w:r>
    <w:r w:rsidR="0054208B">
      <w:rPr>
        <w:caps/>
        <w:color w:val="FFFFFF" w:themeColor="background1"/>
      </w:rPr>
      <w:tab/>
    </w:r>
  </w:p>
  <w:p w14:paraId="3CC2A879" w14:textId="080A50E3" w:rsidR="00F25823" w:rsidRPr="00F25823" w:rsidRDefault="0054208B" w:rsidP="0054208B">
    <w:pPr>
      <w:pStyle w:val="Sidhuvud"/>
      <w:tabs>
        <w:tab w:val="left" w:pos="7759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10CCB"/>
    <w:multiLevelType w:val="multilevel"/>
    <w:tmpl w:val="FDAC3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B373D1"/>
    <w:multiLevelType w:val="multilevel"/>
    <w:tmpl w:val="BB24F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134939"/>
    <w:multiLevelType w:val="multilevel"/>
    <w:tmpl w:val="4434F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792B0E"/>
    <w:multiLevelType w:val="multilevel"/>
    <w:tmpl w:val="0874A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0E0968"/>
    <w:multiLevelType w:val="multilevel"/>
    <w:tmpl w:val="30440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8B3BE6"/>
    <w:multiLevelType w:val="hybridMultilevel"/>
    <w:tmpl w:val="C3728BC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432C75"/>
    <w:multiLevelType w:val="multilevel"/>
    <w:tmpl w:val="65446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0D3A9C"/>
    <w:multiLevelType w:val="multilevel"/>
    <w:tmpl w:val="774C1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0A7B91"/>
    <w:multiLevelType w:val="multilevel"/>
    <w:tmpl w:val="778A5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96712A"/>
    <w:multiLevelType w:val="multilevel"/>
    <w:tmpl w:val="5F522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A67381"/>
    <w:multiLevelType w:val="multilevel"/>
    <w:tmpl w:val="CF28E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CB4347"/>
    <w:multiLevelType w:val="multilevel"/>
    <w:tmpl w:val="F598765C"/>
    <w:lvl w:ilvl="0">
      <w:start w:val="1"/>
      <w:numFmt w:val="decimal"/>
      <w:pStyle w:val="Numreradlista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Numreradlista2"/>
      <w:lvlText w:val="%1.%2."/>
      <w:lvlJc w:val="left"/>
      <w:pPr>
        <w:ind w:left="1021" w:hanging="567"/>
      </w:pPr>
      <w:rPr>
        <w:rFonts w:hint="default"/>
      </w:rPr>
    </w:lvl>
    <w:lvl w:ilvl="2">
      <w:start w:val="1"/>
      <w:numFmt w:val="decimal"/>
      <w:pStyle w:val="Numreradlista3"/>
      <w:lvlText w:val="%1.%2.%3."/>
      <w:lvlJc w:val="left"/>
      <w:pPr>
        <w:ind w:left="1814" w:hanging="793"/>
      </w:pPr>
      <w:rPr>
        <w:rFonts w:hint="default"/>
      </w:rPr>
    </w:lvl>
    <w:lvl w:ilvl="3">
      <w:start w:val="1"/>
      <w:numFmt w:val="decimal"/>
      <w:pStyle w:val="Numreradlista4"/>
      <w:lvlText w:val="%1.%2.%3.%4."/>
      <w:lvlJc w:val="left"/>
      <w:pPr>
        <w:ind w:left="2381" w:hanging="1020"/>
      </w:pPr>
      <w:rPr>
        <w:rFonts w:hint="default"/>
      </w:rPr>
    </w:lvl>
    <w:lvl w:ilvl="4">
      <w:start w:val="1"/>
      <w:numFmt w:val="decimal"/>
      <w:pStyle w:val="Numreradlista5"/>
      <w:lvlText w:val="%1.%2.%3.%4.%5."/>
      <w:lvlJc w:val="left"/>
      <w:pPr>
        <w:ind w:left="3062" w:hanging="136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1586C31"/>
    <w:multiLevelType w:val="multilevel"/>
    <w:tmpl w:val="498E27A8"/>
    <w:lvl w:ilvl="0">
      <w:start w:val="1"/>
      <w:numFmt w:val="bullet"/>
      <w:pStyle w:val="Punktlista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pStyle w:val="Punktlista2"/>
      <w:lvlText w:val="o"/>
      <w:lvlJc w:val="left"/>
      <w:pPr>
        <w:ind w:left="851" w:hanging="284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ind w:left="1418" w:hanging="284"/>
      </w:pPr>
      <w:rPr>
        <w:rFonts w:ascii="Wingdings" w:hAnsi="Wingdings" w:hint="default"/>
      </w:rPr>
    </w:lvl>
    <w:lvl w:ilvl="3">
      <w:start w:val="1"/>
      <w:numFmt w:val="bullet"/>
      <w:pStyle w:val="Punktlista4"/>
      <w:lvlText w:val=""/>
      <w:lvlJc w:val="left"/>
      <w:pPr>
        <w:ind w:left="1985" w:hanging="284"/>
      </w:pPr>
      <w:rPr>
        <w:rFonts w:ascii="Symbol" w:hAnsi="Symbol" w:hint="default"/>
      </w:rPr>
    </w:lvl>
    <w:lvl w:ilvl="4">
      <w:start w:val="1"/>
      <w:numFmt w:val="bullet"/>
      <w:pStyle w:val="Punktlista5"/>
      <w:lvlText w:val="o"/>
      <w:lvlJc w:val="left"/>
      <w:pPr>
        <w:ind w:left="2552" w:hanging="28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119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6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53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820" w:hanging="284"/>
      </w:pPr>
      <w:rPr>
        <w:rFonts w:ascii="Wingdings" w:hAnsi="Wingdings" w:hint="default"/>
      </w:rPr>
    </w:lvl>
  </w:abstractNum>
  <w:abstractNum w:abstractNumId="13" w15:restartNumberingAfterBreak="0">
    <w:nsid w:val="556371BD"/>
    <w:multiLevelType w:val="hybridMultilevel"/>
    <w:tmpl w:val="60E6DB4C"/>
    <w:lvl w:ilvl="0" w:tplc="7D0487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744D4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9269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CEA9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A6C2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DE2E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80FC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8869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2835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559E5590"/>
    <w:multiLevelType w:val="multilevel"/>
    <w:tmpl w:val="6CE4F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F37A8B"/>
    <w:multiLevelType w:val="multilevel"/>
    <w:tmpl w:val="D7D47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9E5E78"/>
    <w:multiLevelType w:val="multilevel"/>
    <w:tmpl w:val="E7845F90"/>
    <w:lvl w:ilvl="0">
      <w:start w:val="1"/>
      <w:numFmt w:val="decimal"/>
      <w:pStyle w:val="nRubri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Rubri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Rubri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5D88799C"/>
    <w:multiLevelType w:val="multilevel"/>
    <w:tmpl w:val="76063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472FF7"/>
    <w:multiLevelType w:val="multilevel"/>
    <w:tmpl w:val="95740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4B78C1"/>
    <w:multiLevelType w:val="multilevel"/>
    <w:tmpl w:val="BACCA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997902"/>
    <w:multiLevelType w:val="multilevel"/>
    <w:tmpl w:val="3E1AD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7A7B73"/>
    <w:multiLevelType w:val="multilevel"/>
    <w:tmpl w:val="9D38E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1910BA0"/>
    <w:multiLevelType w:val="multilevel"/>
    <w:tmpl w:val="59D22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AC1746"/>
    <w:multiLevelType w:val="multilevel"/>
    <w:tmpl w:val="37C01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D11105"/>
    <w:multiLevelType w:val="multilevel"/>
    <w:tmpl w:val="5FB29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B231CD"/>
    <w:multiLevelType w:val="multilevel"/>
    <w:tmpl w:val="91ACF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3707121">
    <w:abstractNumId w:val="16"/>
  </w:num>
  <w:num w:numId="2" w16cid:durableId="675424644">
    <w:abstractNumId w:val="11"/>
  </w:num>
  <w:num w:numId="3" w16cid:durableId="1837182649">
    <w:abstractNumId w:val="12"/>
  </w:num>
  <w:num w:numId="4" w16cid:durableId="1235091781">
    <w:abstractNumId w:val="13"/>
  </w:num>
  <w:num w:numId="5" w16cid:durableId="386729252">
    <w:abstractNumId w:val="24"/>
  </w:num>
  <w:num w:numId="6" w16cid:durableId="1981497152">
    <w:abstractNumId w:val="1"/>
  </w:num>
  <w:num w:numId="7" w16cid:durableId="1692415833">
    <w:abstractNumId w:val="10"/>
  </w:num>
  <w:num w:numId="8" w16cid:durableId="683676988">
    <w:abstractNumId w:val="5"/>
  </w:num>
  <w:num w:numId="9" w16cid:durableId="2017150053">
    <w:abstractNumId w:val="15"/>
  </w:num>
  <w:num w:numId="10" w16cid:durableId="203055476">
    <w:abstractNumId w:val="6"/>
  </w:num>
  <w:num w:numId="11" w16cid:durableId="1761296864">
    <w:abstractNumId w:val="17"/>
  </w:num>
  <w:num w:numId="12" w16cid:durableId="419256994">
    <w:abstractNumId w:val="19"/>
  </w:num>
  <w:num w:numId="13" w16cid:durableId="926422543">
    <w:abstractNumId w:val="9"/>
  </w:num>
  <w:num w:numId="14" w16cid:durableId="711030599">
    <w:abstractNumId w:val="2"/>
  </w:num>
  <w:num w:numId="15" w16cid:durableId="355616038">
    <w:abstractNumId w:val="3"/>
  </w:num>
  <w:num w:numId="16" w16cid:durableId="1982533463">
    <w:abstractNumId w:val="23"/>
  </w:num>
  <w:num w:numId="17" w16cid:durableId="703485699">
    <w:abstractNumId w:val="21"/>
  </w:num>
  <w:num w:numId="18" w16cid:durableId="493378492">
    <w:abstractNumId w:val="20"/>
  </w:num>
  <w:num w:numId="19" w16cid:durableId="994145498">
    <w:abstractNumId w:val="22"/>
  </w:num>
  <w:num w:numId="20" w16cid:durableId="1900483375">
    <w:abstractNumId w:val="8"/>
  </w:num>
  <w:num w:numId="21" w16cid:durableId="1493598169">
    <w:abstractNumId w:val="4"/>
  </w:num>
  <w:num w:numId="22" w16cid:durableId="1112162382">
    <w:abstractNumId w:val="18"/>
  </w:num>
  <w:num w:numId="23" w16cid:durableId="10962473">
    <w:abstractNumId w:val="0"/>
  </w:num>
  <w:num w:numId="24" w16cid:durableId="1533345928">
    <w:abstractNumId w:val="25"/>
  </w:num>
  <w:num w:numId="25" w16cid:durableId="335616754">
    <w:abstractNumId w:val="7"/>
  </w:num>
  <w:num w:numId="26" w16cid:durableId="1320577257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16E"/>
    <w:rsid w:val="00005A36"/>
    <w:rsid w:val="0001759C"/>
    <w:rsid w:val="000200C8"/>
    <w:rsid w:val="000221C1"/>
    <w:rsid w:val="00023126"/>
    <w:rsid w:val="000235FE"/>
    <w:rsid w:val="00023BD1"/>
    <w:rsid w:val="00027E45"/>
    <w:rsid w:val="00033BA1"/>
    <w:rsid w:val="0003561C"/>
    <w:rsid w:val="000404BC"/>
    <w:rsid w:val="00051FBD"/>
    <w:rsid w:val="00052E24"/>
    <w:rsid w:val="0005651A"/>
    <w:rsid w:val="0005680A"/>
    <w:rsid w:val="00060CF7"/>
    <w:rsid w:val="00061842"/>
    <w:rsid w:val="00063E84"/>
    <w:rsid w:val="000807E7"/>
    <w:rsid w:val="00080921"/>
    <w:rsid w:val="000818FB"/>
    <w:rsid w:val="000846CB"/>
    <w:rsid w:val="00085F06"/>
    <w:rsid w:val="000860C5"/>
    <w:rsid w:val="00090E65"/>
    <w:rsid w:val="000933D5"/>
    <w:rsid w:val="000953D8"/>
    <w:rsid w:val="00097E2A"/>
    <w:rsid w:val="000A0596"/>
    <w:rsid w:val="000B136B"/>
    <w:rsid w:val="000C3636"/>
    <w:rsid w:val="000C7E3E"/>
    <w:rsid w:val="000D1BE8"/>
    <w:rsid w:val="000E1C6D"/>
    <w:rsid w:val="000E4372"/>
    <w:rsid w:val="000E56B9"/>
    <w:rsid w:val="000E6B4E"/>
    <w:rsid w:val="000F07E2"/>
    <w:rsid w:val="000F1EE2"/>
    <w:rsid w:val="000F2BE5"/>
    <w:rsid w:val="000F345F"/>
    <w:rsid w:val="00101C77"/>
    <w:rsid w:val="00106961"/>
    <w:rsid w:val="00110E5E"/>
    <w:rsid w:val="00111096"/>
    <w:rsid w:val="00112C21"/>
    <w:rsid w:val="00115606"/>
    <w:rsid w:val="00115CFD"/>
    <w:rsid w:val="00120A65"/>
    <w:rsid w:val="00124F8E"/>
    <w:rsid w:val="001255E5"/>
    <w:rsid w:val="00132183"/>
    <w:rsid w:val="001321CC"/>
    <w:rsid w:val="001323F5"/>
    <w:rsid w:val="00143DCE"/>
    <w:rsid w:val="00150C3D"/>
    <w:rsid w:val="0015563E"/>
    <w:rsid w:val="00155BAD"/>
    <w:rsid w:val="00162298"/>
    <w:rsid w:val="001717BA"/>
    <w:rsid w:val="001722D0"/>
    <w:rsid w:val="00176544"/>
    <w:rsid w:val="00181137"/>
    <w:rsid w:val="001866C3"/>
    <w:rsid w:val="00193262"/>
    <w:rsid w:val="001950E6"/>
    <w:rsid w:val="001966D0"/>
    <w:rsid w:val="001A2507"/>
    <w:rsid w:val="001A5A32"/>
    <w:rsid w:val="001B3A34"/>
    <w:rsid w:val="001B406E"/>
    <w:rsid w:val="001B61B6"/>
    <w:rsid w:val="001B7966"/>
    <w:rsid w:val="001B7CA6"/>
    <w:rsid w:val="001C516D"/>
    <w:rsid w:val="001D5E85"/>
    <w:rsid w:val="001E01B3"/>
    <w:rsid w:val="001E09F7"/>
    <w:rsid w:val="001E3011"/>
    <w:rsid w:val="001E72C6"/>
    <w:rsid w:val="001F2387"/>
    <w:rsid w:val="001F3D44"/>
    <w:rsid w:val="001F7778"/>
    <w:rsid w:val="002027B0"/>
    <w:rsid w:val="002032CA"/>
    <w:rsid w:val="00203A7A"/>
    <w:rsid w:val="00203AE0"/>
    <w:rsid w:val="00205F6A"/>
    <w:rsid w:val="00207570"/>
    <w:rsid w:val="002129F0"/>
    <w:rsid w:val="00216B9D"/>
    <w:rsid w:val="0022177F"/>
    <w:rsid w:val="00225517"/>
    <w:rsid w:val="00225B75"/>
    <w:rsid w:val="00235678"/>
    <w:rsid w:val="0025232F"/>
    <w:rsid w:val="00252901"/>
    <w:rsid w:val="00256F0B"/>
    <w:rsid w:val="0026519C"/>
    <w:rsid w:val="002668DA"/>
    <w:rsid w:val="002701E9"/>
    <w:rsid w:val="002707F9"/>
    <w:rsid w:val="00274FD1"/>
    <w:rsid w:val="0027651D"/>
    <w:rsid w:val="00276838"/>
    <w:rsid w:val="00282CF7"/>
    <w:rsid w:val="002854B8"/>
    <w:rsid w:val="00287214"/>
    <w:rsid w:val="002911A1"/>
    <w:rsid w:val="002911A3"/>
    <w:rsid w:val="00297C7A"/>
    <w:rsid w:val="002A0B82"/>
    <w:rsid w:val="002A644F"/>
    <w:rsid w:val="002B2358"/>
    <w:rsid w:val="002B2DD8"/>
    <w:rsid w:val="002B48BF"/>
    <w:rsid w:val="002B54ED"/>
    <w:rsid w:val="002B5744"/>
    <w:rsid w:val="002B77B6"/>
    <w:rsid w:val="002C3AC7"/>
    <w:rsid w:val="002C656E"/>
    <w:rsid w:val="002C7230"/>
    <w:rsid w:val="002C77AA"/>
    <w:rsid w:val="002C785F"/>
    <w:rsid w:val="002D01E4"/>
    <w:rsid w:val="002D2E87"/>
    <w:rsid w:val="002D7C36"/>
    <w:rsid w:val="002E6139"/>
    <w:rsid w:val="002E7F97"/>
    <w:rsid w:val="002F0A97"/>
    <w:rsid w:val="002F54C2"/>
    <w:rsid w:val="002F6D25"/>
    <w:rsid w:val="002F70FD"/>
    <w:rsid w:val="002F7263"/>
    <w:rsid w:val="002F74C7"/>
    <w:rsid w:val="003050F8"/>
    <w:rsid w:val="00307E31"/>
    <w:rsid w:val="00312D8F"/>
    <w:rsid w:val="0031338A"/>
    <w:rsid w:val="00315341"/>
    <w:rsid w:val="003258FF"/>
    <w:rsid w:val="0032691C"/>
    <w:rsid w:val="003270B8"/>
    <w:rsid w:val="003307B6"/>
    <w:rsid w:val="00331BD0"/>
    <w:rsid w:val="003363E5"/>
    <w:rsid w:val="00337C0B"/>
    <w:rsid w:val="0034724E"/>
    <w:rsid w:val="003473B6"/>
    <w:rsid w:val="00347ACA"/>
    <w:rsid w:val="003515DE"/>
    <w:rsid w:val="00351EB5"/>
    <w:rsid w:val="00352CDD"/>
    <w:rsid w:val="00355ECC"/>
    <w:rsid w:val="00357FCB"/>
    <w:rsid w:val="00361D3A"/>
    <w:rsid w:val="00363429"/>
    <w:rsid w:val="00364549"/>
    <w:rsid w:val="00367B32"/>
    <w:rsid w:val="00371319"/>
    <w:rsid w:val="00376E3A"/>
    <w:rsid w:val="00381FD0"/>
    <w:rsid w:val="00384192"/>
    <w:rsid w:val="0038475A"/>
    <w:rsid w:val="00387B41"/>
    <w:rsid w:val="00393088"/>
    <w:rsid w:val="00393760"/>
    <w:rsid w:val="0039690E"/>
    <w:rsid w:val="003A1292"/>
    <w:rsid w:val="003A26F9"/>
    <w:rsid w:val="003C1D28"/>
    <w:rsid w:val="003C275C"/>
    <w:rsid w:val="003C2E0D"/>
    <w:rsid w:val="003C7483"/>
    <w:rsid w:val="003D0760"/>
    <w:rsid w:val="003D1B03"/>
    <w:rsid w:val="003D5CEC"/>
    <w:rsid w:val="003D5F3B"/>
    <w:rsid w:val="003E087A"/>
    <w:rsid w:val="003E13F0"/>
    <w:rsid w:val="003E1A1E"/>
    <w:rsid w:val="003F2C4E"/>
    <w:rsid w:val="003F4B93"/>
    <w:rsid w:val="003F55FD"/>
    <w:rsid w:val="0040012C"/>
    <w:rsid w:val="004010AB"/>
    <w:rsid w:val="004044FE"/>
    <w:rsid w:val="004064E0"/>
    <w:rsid w:val="00407291"/>
    <w:rsid w:val="00412DCE"/>
    <w:rsid w:val="004218A7"/>
    <w:rsid w:val="0042328A"/>
    <w:rsid w:val="004339AA"/>
    <w:rsid w:val="00434C3A"/>
    <w:rsid w:val="00435107"/>
    <w:rsid w:val="00435C5C"/>
    <w:rsid w:val="0043636A"/>
    <w:rsid w:val="00436489"/>
    <w:rsid w:val="00437AAA"/>
    <w:rsid w:val="004413AB"/>
    <w:rsid w:val="00442E84"/>
    <w:rsid w:val="00446DFC"/>
    <w:rsid w:val="004525D1"/>
    <w:rsid w:val="00453A7D"/>
    <w:rsid w:val="00454064"/>
    <w:rsid w:val="004631BA"/>
    <w:rsid w:val="00463DC9"/>
    <w:rsid w:val="0047616E"/>
    <w:rsid w:val="004766B7"/>
    <w:rsid w:val="00476D5A"/>
    <w:rsid w:val="00480A17"/>
    <w:rsid w:val="00497CEF"/>
    <w:rsid w:val="004A1AF2"/>
    <w:rsid w:val="004A2D9A"/>
    <w:rsid w:val="004A3F5C"/>
    <w:rsid w:val="004A493E"/>
    <w:rsid w:val="004A496A"/>
    <w:rsid w:val="004C010B"/>
    <w:rsid w:val="004C1D5A"/>
    <w:rsid w:val="004C41EC"/>
    <w:rsid w:val="004D2B1A"/>
    <w:rsid w:val="004E06B8"/>
    <w:rsid w:val="004E2A51"/>
    <w:rsid w:val="004E30EC"/>
    <w:rsid w:val="004E4524"/>
    <w:rsid w:val="004E5A42"/>
    <w:rsid w:val="004F10D4"/>
    <w:rsid w:val="004F2446"/>
    <w:rsid w:val="004F2AB2"/>
    <w:rsid w:val="004F741B"/>
    <w:rsid w:val="005024B3"/>
    <w:rsid w:val="00507F12"/>
    <w:rsid w:val="0051355E"/>
    <w:rsid w:val="0051631E"/>
    <w:rsid w:val="005171E0"/>
    <w:rsid w:val="0052760A"/>
    <w:rsid w:val="005311AF"/>
    <w:rsid w:val="00533638"/>
    <w:rsid w:val="0054208B"/>
    <w:rsid w:val="00544DA7"/>
    <w:rsid w:val="00546582"/>
    <w:rsid w:val="005501F6"/>
    <w:rsid w:val="00562131"/>
    <w:rsid w:val="00567DE7"/>
    <w:rsid w:val="00572643"/>
    <w:rsid w:val="00577889"/>
    <w:rsid w:val="0058450C"/>
    <w:rsid w:val="00591F08"/>
    <w:rsid w:val="00592513"/>
    <w:rsid w:val="00594130"/>
    <w:rsid w:val="0059542D"/>
    <w:rsid w:val="00595E51"/>
    <w:rsid w:val="005A0248"/>
    <w:rsid w:val="005A2D55"/>
    <w:rsid w:val="005B1EFF"/>
    <w:rsid w:val="005B4CEB"/>
    <w:rsid w:val="005C009D"/>
    <w:rsid w:val="005C1D34"/>
    <w:rsid w:val="005C65EB"/>
    <w:rsid w:val="005D6E37"/>
    <w:rsid w:val="005E0A48"/>
    <w:rsid w:val="005E460F"/>
    <w:rsid w:val="005F02D5"/>
    <w:rsid w:val="005F1FC9"/>
    <w:rsid w:val="005F3957"/>
    <w:rsid w:val="005F6530"/>
    <w:rsid w:val="005F6B36"/>
    <w:rsid w:val="00600823"/>
    <w:rsid w:val="00601EE1"/>
    <w:rsid w:val="00603995"/>
    <w:rsid w:val="006044DD"/>
    <w:rsid w:val="0061246B"/>
    <w:rsid w:val="00617E58"/>
    <w:rsid w:val="00623535"/>
    <w:rsid w:val="00627EC1"/>
    <w:rsid w:val="00634974"/>
    <w:rsid w:val="00634A31"/>
    <w:rsid w:val="00636818"/>
    <w:rsid w:val="006378C1"/>
    <w:rsid w:val="0064218D"/>
    <w:rsid w:val="00644750"/>
    <w:rsid w:val="006451A6"/>
    <w:rsid w:val="006516FC"/>
    <w:rsid w:val="00653066"/>
    <w:rsid w:val="00653783"/>
    <w:rsid w:val="00655D0F"/>
    <w:rsid w:val="0066162C"/>
    <w:rsid w:val="0066385C"/>
    <w:rsid w:val="00666019"/>
    <w:rsid w:val="00674805"/>
    <w:rsid w:val="00675157"/>
    <w:rsid w:val="006831F8"/>
    <w:rsid w:val="006855AF"/>
    <w:rsid w:val="00687807"/>
    <w:rsid w:val="00694E4E"/>
    <w:rsid w:val="00696159"/>
    <w:rsid w:val="0069646C"/>
    <w:rsid w:val="006B123E"/>
    <w:rsid w:val="006B1AAF"/>
    <w:rsid w:val="006B5329"/>
    <w:rsid w:val="006B59BD"/>
    <w:rsid w:val="006C00E5"/>
    <w:rsid w:val="006C03EC"/>
    <w:rsid w:val="006C5165"/>
    <w:rsid w:val="006D338C"/>
    <w:rsid w:val="006D4F71"/>
    <w:rsid w:val="006D50B7"/>
    <w:rsid w:val="006E2B5C"/>
    <w:rsid w:val="006F1226"/>
    <w:rsid w:val="006F6A23"/>
    <w:rsid w:val="00700511"/>
    <w:rsid w:val="00703123"/>
    <w:rsid w:val="00706EB2"/>
    <w:rsid w:val="00707341"/>
    <w:rsid w:val="00712C97"/>
    <w:rsid w:val="00726861"/>
    <w:rsid w:val="007275B3"/>
    <w:rsid w:val="00732FFC"/>
    <w:rsid w:val="00735EA0"/>
    <w:rsid w:val="00736D7B"/>
    <w:rsid w:val="00740924"/>
    <w:rsid w:val="00747E47"/>
    <w:rsid w:val="0075163F"/>
    <w:rsid w:val="007669D2"/>
    <w:rsid w:val="0076761A"/>
    <w:rsid w:val="00776F11"/>
    <w:rsid w:val="007779C6"/>
    <w:rsid w:val="00783A14"/>
    <w:rsid w:val="0078443B"/>
    <w:rsid w:val="00791AAF"/>
    <w:rsid w:val="00792D31"/>
    <w:rsid w:val="007A265B"/>
    <w:rsid w:val="007A7C22"/>
    <w:rsid w:val="007B162D"/>
    <w:rsid w:val="007B4F29"/>
    <w:rsid w:val="007B6419"/>
    <w:rsid w:val="007B799C"/>
    <w:rsid w:val="007C64D2"/>
    <w:rsid w:val="007D19D2"/>
    <w:rsid w:val="007D20A9"/>
    <w:rsid w:val="007D34F3"/>
    <w:rsid w:val="007D54EF"/>
    <w:rsid w:val="007E4A1F"/>
    <w:rsid w:val="007E4F40"/>
    <w:rsid w:val="007E5130"/>
    <w:rsid w:val="007F15F4"/>
    <w:rsid w:val="007F27C7"/>
    <w:rsid w:val="007F4850"/>
    <w:rsid w:val="0080040F"/>
    <w:rsid w:val="00810D91"/>
    <w:rsid w:val="00813D3A"/>
    <w:rsid w:val="0082246C"/>
    <w:rsid w:val="00823BB2"/>
    <w:rsid w:val="008255FF"/>
    <w:rsid w:val="0083014A"/>
    <w:rsid w:val="00836C7E"/>
    <w:rsid w:val="00837C28"/>
    <w:rsid w:val="008408FC"/>
    <w:rsid w:val="00843AC8"/>
    <w:rsid w:val="00846D54"/>
    <w:rsid w:val="00847B0E"/>
    <w:rsid w:val="008509A5"/>
    <w:rsid w:val="00851B7A"/>
    <w:rsid w:val="008568CD"/>
    <w:rsid w:val="008601D9"/>
    <w:rsid w:val="0086127E"/>
    <w:rsid w:val="00864ADD"/>
    <w:rsid w:val="00872ACC"/>
    <w:rsid w:val="00873F69"/>
    <w:rsid w:val="00875FEE"/>
    <w:rsid w:val="00882274"/>
    <w:rsid w:val="00882E65"/>
    <w:rsid w:val="008860F0"/>
    <w:rsid w:val="008900BC"/>
    <w:rsid w:val="00892E93"/>
    <w:rsid w:val="00894671"/>
    <w:rsid w:val="00895077"/>
    <w:rsid w:val="00895BB0"/>
    <w:rsid w:val="00897D76"/>
    <w:rsid w:val="008A38F3"/>
    <w:rsid w:val="008B08A2"/>
    <w:rsid w:val="008B2C07"/>
    <w:rsid w:val="008B4558"/>
    <w:rsid w:val="008B5722"/>
    <w:rsid w:val="008C0184"/>
    <w:rsid w:val="008C129E"/>
    <w:rsid w:val="008C5E9B"/>
    <w:rsid w:val="008D1B39"/>
    <w:rsid w:val="008D2B78"/>
    <w:rsid w:val="008D4A11"/>
    <w:rsid w:val="008D6AA6"/>
    <w:rsid w:val="008E1B21"/>
    <w:rsid w:val="008E2628"/>
    <w:rsid w:val="008E4450"/>
    <w:rsid w:val="008E5EA5"/>
    <w:rsid w:val="008E6F78"/>
    <w:rsid w:val="008E73CE"/>
    <w:rsid w:val="008F0D31"/>
    <w:rsid w:val="008F0D91"/>
    <w:rsid w:val="008F1BE3"/>
    <w:rsid w:val="00901B2C"/>
    <w:rsid w:val="00906D16"/>
    <w:rsid w:val="00907285"/>
    <w:rsid w:val="00913385"/>
    <w:rsid w:val="00913BDD"/>
    <w:rsid w:val="00915598"/>
    <w:rsid w:val="009156CA"/>
    <w:rsid w:val="00916F48"/>
    <w:rsid w:val="00926193"/>
    <w:rsid w:val="00926614"/>
    <w:rsid w:val="0092769D"/>
    <w:rsid w:val="00930590"/>
    <w:rsid w:val="009311EE"/>
    <w:rsid w:val="00931D37"/>
    <w:rsid w:val="00933518"/>
    <w:rsid w:val="00933CBB"/>
    <w:rsid w:val="00940670"/>
    <w:rsid w:val="00945F89"/>
    <w:rsid w:val="009537E0"/>
    <w:rsid w:val="00956CAE"/>
    <w:rsid w:val="0096453C"/>
    <w:rsid w:val="00964925"/>
    <w:rsid w:val="00971F8F"/>
    <w:rsid w:val="009740F2"/>
    <w:rsid w:val="009775A2"/>
    <w:rsid w:val="00981375"/>
    <w:rsid w:val="009817AB"/>
    <w:rsid w:val="009836D3"/>
    <w:rsid w:val="0099347F"/>
    <w:rsid w:val="00994858"/>
    <w:rsid w:val="009A0906"/>
    <w:rsid w:val="009A2363"/>
    <w:rsid w:val="009A268E"/>
    <w:rsid w:val="009B0190"/>
    <w:rsid w:val="009B581B"/>
    <w:rsid w:val="009B677B"/>
    <w:rsid w:val="009C4259"/>
    <w:rsid w:val="009C561A"/>
    <w:rsid w:val="009D0802"/>
    <w:rsid w:val="009D1BD3"/>
    <w:rsid w:val="009D29F7"/>
    <w:rsid w:val="009D3911"/>
    <w:rsid w:val="009D6271"/>
    <w:rsid w:val="009E3E46"/>
    <w:rsid w:val="009E5C21"/>
    <w:rsid w:val="009E644B"/>
    <w:rsid w:val="00A0070A"/>
    <w:rsid w:val="00A04773"/>
    <w:rsid w:val="00A05F03"/>
    <w:rsid w:val="00A07653"/>
    <w:rsid w:val="00A145F9"/>
    <w:rsid w:val="00A22F25"/>
    <w:rsid w:val="00A2310E"/>
    <w:rsid w:val="00A23FC6"/>
    <w:rsid w:val="00A30163"/>
    <w:rsid w:val="00A30524"/>
    <w:rsid w:val="00A370F2"/>
    <w:rsid w:val="00A41E7F"/>
    <w:rsid w:val="00A46372"/>
    <w:rsid w:val="00A471D5"/>
    <w:rsid w:val="00A56A2E"/>
    <w:rsid w:val="00A61B9A"/>
    <w:rsid w:val="00A61C93"/>
    <w:rsid w:val="00A65841"/>
    <w:rsid w:val="00A672C3"/>
    <w:rsid w:val="00A7251E"/>
    <w:rsid w:val="00A729B4"/>
    <w:rsid w:val="00A72DCE"/>
    <w:rsid w:val="00A73D9F"/>
    <w:rsid w:val="00A77985"/>
    <w:rsid w:val="00A81627"/>
    <w:rsid w:val="00A8165A"/>
    <w:rsid w:val="00A8315E"/>
    <w:rsid w:val="00A864E3"/>
    <w:rsid w:val="00A86D47"/>
    <w:rsid w:val="00A947B0"/>
    <w:rsid w:val="00A961C3"/>
    <w:rsid w:val="00AB033B"/>
    <w:rsid w:val="00AB03E5"/>
    <w:rsid w:val="00AB2172"/>
    <w:rsid w:val="00AB7A1C"/>
    <w:rsid w:val="00AC0608"/>
    <w:rsid w:val="00AC21AE"/>
    <w:rsid w:val="00AC3D55"/>
    <w:rsid w:val="00AC742F"/>
    <w:rsid w:val="00AD70F9"/>
    <w:rsid w:val="00AE51CA"/>
    <w:rsid w:val="00AE6B47"/>
    <w:rsid w:val="00AF542F"/>
    <w:rsid w:val="00B065FB"/>
    <w:rsid w:val="00B11C49"/>
    <w:rsid w:val="00B14C92"/>
    <w:rsid w:val="00B16DB3"/>
    <w:rsid w:val="00B212C3"/>
    <w:rsid w:val="00B244C7"/>
    <w:rsid w:val="00B25DFF"/>
    <w:rsid w:val="00B25F9A"/>
    <w:rsid w:val="00B26A8B"/>
    <w:rsid w:val="00B30D9E"/>
    <w:rsid w:val="00B37CCA"/>
    <w:rsid w:val="00B4414F"/>
    <w:rsid w:val="00B447B7"/>
    <w:rsid w:val="00B4490D"/>
    <w:rsid w:val="00B45D79"/>
    <w:rsid w:val="00B4659D"/>
    <w:rsid w:val="00B509B6"/>
    <w:rsid w:val="00B51E52"/>
    <w:rsid w:val="00B550BC"/>
    <w:rsid w:val="00B558CB"/>
    <w:rsid w:val="00B56D73"/>
    <w:rsid w:val="00B613F5"/>
    <w:rsid w:val="00B61EBA"/>
    <w:rsid w:val="00B62968"/>
    <w:rsid w:val="00B7270B"/>
    <w:rsid w:val="00B738A7"/>
    <w:rsid w:val="00B83A24"/>
    <w:rsid w:val="00B917AC"/>
    <w:rsid w:val="00B97646"/>
    <w:rsid w:val="00BA23FA"/>
    <w:rsid w:val="00BA4909"/>
    <w:rsid w:val="00BA5D8C"/>
    <w:rsid w:val="00BA7BA7"/>
    <w:rsid w:val="00BB322C"/>
    <w:rsid w:val="00BF0BF1"/>
    <w:rsid w:val="00BF1AD6"/>
    <w:rsid w:val="00BF2263"/>
    <w:rsid w:val="00BF3CFB"/>
    <w:rsid w:val="00BF7D7A"/>
    <w:rsid w:val="00C05CBC"/>
    <w:rsid w:val="00C06A99"/>
    <w:rsid w:val="00C13583"/>
    <w:rsid w:val="00C21744"/>
    <w:rsid w:val="00C22C6C"/>
    <w:rsid w:val="00C24435"/>
    <w:rsid w:val="00C25C19"/>
    <w:rsid w:val="00C26CC8"/>
    <w:rsid w:val="00C32315"/>
    <w:rsid w:val="00C36DF2"/>
    <w:rsid w:val="00C403E0"/>
    <w:rsid w:val="00C40BFA"/>
    <w:rsid w:val="00C45113"/>
    <w:rsid w:val="00C45648"/>
    <w:rsid w:val="00C4736A"/>
    <w:rsid w:val="00C52D3F"/>
    <w:rsid w:val="00C52D60"/>
    <w:rsid w:val="00C5640D"/>
    <w:rsid w:val="00C655D2"/>
    <w:rsid w:val="00C80B76"/>
    <w:rsid w:val="00C80B88"/>
    <w:rsid w:val="00C80EB6"/>
    <w:rsid w:val="00C8321E"/>
    <w:rsid w:val="00C91CB8"/>
    <w:rsid w:val="00C91F0B"/>
    <w:rsid w:val="00C93BDA"/>
    <w:rsid w:val="00C96EBA"/>
    <w:rsid w:val="00C977CD"/>
    <w:rsid w:val="00CA3F3D"/>
    <w:rsid w:val="00CA6064"/>
    <w:rsid w:val="00CA733F"/>
    <w:rsid w:val="00CB26B6"/>
    <w:rsid w:val="00CB7211"/>
    <w:rsid w:val="00CD57C0"/>
    <w:rsid w:val="00CD5A3E"/>
    <w:rsid w:val="00CD5DD5"/>
    <w:rsid w:val="00CE0E98"/>
    <w:rsid w:val="00CE4863"/>
    <w:rsid w:val="00CE4915"/>
    <w:rsid w:val="00CE743C"/>
    <w:rsid w:val="00CF40F9"/>
    <w:rsid w:val="00D01A6A"/>
    <w:rsid w:val="00D028F5"/>
    <w:rsid w:val="00D16C7B"/>
    <w:rsid w:val="00D23035"/>
    <w:rsid w:val="00D25F99"/>
    <w:rsid w:val="00D309A0"/>
    <w:rsid w:val="00D33334"/>
    <w:rsid w:val="00D36D23"/>
    <w:rsid w:val="00D36EAF"/>
    <w:rsid w:val="00D40884"/>
    <w:rsid w:val="00D422D0"/>
    <w:rsid w:val="00D43117"/>
    <w:rsid w:val="00D441CC"/>
    <w:rsid w:val="00D44774"/>
    <w:rsid w:val="00D46648"/>
    <w:rsid w:val="00D47B09"/>
    <w:rsid w:val="00D50B77"/>
    <w:rsid w:val="00D5219B"/>
    <w:rsid w:val="00D521E3"/>
    <w:rsid w:val="00D55573"/>
    <w:rsid w:val="00D60B01"/>
    <w:rsid w:val="00D636A2"/>
    <w:rsid w:val="00D6686D"/>
    <w:rsid w:val="00D67A5A"/>
    <w:rsid w:val="00D816E4"/>
    <w:rsid w:val="00D83668"/>
    <w:rsid w:val="00D93189"/>
    <w:rsid w:val="00D9574B"/>
    <w:rsid w:val="00DA055D"/>
    <w:rsid w:val="00DA0FD7"/>
    <w:rsid w:val="00DA1A99"/>
    <w:rsid w:val="00DA2181"/>
    <w:rsid w:val="00DA30ED"/>
    <w:rsid w:val="00DA3E2B"/>
    <w:rsid w:val="00DB2AC8"/>
    <w:rsid w:val="00DB7484"/>
    <w:rsid w:val="00DC14F6"/>
    <w:rsid w:val="00DC50EF"/>
    <w:rsid w:val="00DC7C3D"/>
    <w:rsid w:val="00DD07C6"/>
    <w:rsid w:val="00DD2969"/>
    <w:rsid w:val="00DD39E7"/>
    <w:rsid w:val="00DD7763"/>
    <w:rsid w:val="00DE600A"/>
    <w:rsid w:val="00DE67DE"/>
    <w:rsid w:val="00DE7F50"/>
    <w:rsid w:val="00DF13B6"/>
    <w:rsid w:val="00DF34EB"/>
    <w:rsid w:val="00E03346"/>
    <w:rsid w:val="00E03FB9"/>
    <w:rsid w:val="00E04AAD"/>
    <w:rsid w:val="00E04D07"/>
    <w:rsid w:val="00E0590F"/>
    <w:rsid w:val="00E2145C"/>
    <w:rsid w:val="00E22249"/>
    <w:rsid w:val="00E240C5"/>
    <w:rsid w:val="00E24663"/>
    <w:rsid w:val="00E2534B"/>
    <w:rsid w:val="00E27030"/>
    <w:rsid w:val="00E33B82"/>
    <w:rsid w:val="00E40308"/>
    <w:rsid w:val="00E447B0"/>
    <w:rsid w:val="00E45524"/>
    <w:rsid w:val="00E467E5"/>
    <w:rsid w:val="00E530FC"/>
    <w:rsid w:val="00E552D5"/>
    <w:rsid w:val="00E56564"/>
    <w:rsid w:val="00E56BBB"/>
    <w:rsid w:val="00E605EB"/>
    <w:rsid w:val="00E7263C"/>
    <w:rsid w:val="00E74442"/>
    <w:rsid w:val="00E7561D"/>
    <w:rsid w:val="00E77E58"/>
    <w:rsid w:val="00E81A47"/>
    <w:rsid w:val="00E8769F"/>
    <w:rsid w:val="00E904F8"/>
    <w:rsid w:val="00E90BDA"/>
    <w:rsid w:val="00E917EC"/>
    <w:rsid w:val="00E9189A"/>
    <w:rsid w:val="00E92A3C"/>
    <w:rsid w:val="00E97495"/>
    <w:rsid w:val="00EA3F03"/>
    <w:rsid w:val="00EB6302"/>
    <w:rsid w:val="00EB73AE"/>
    <w:rsid w:val="00EB7B83"/>
    <w:rsid w:val="00EB7FA4"/>
    <w:rsid w:val="00EC4EA8"/>
    <w:rsid w:val="00ED0B58"/>
    <w:rsid w:val="00ED1C4D"/>
    <w:rsid w:val="00ED59A4"/>
    <w:rsid w:val="00ED5A31"/>
    <w:rsid w:val="00EF0675"/>
    <w:rsid w:val="00EF6D4D"/>
    <w:rsid w:val="00EF773A"/>
    <w:rsid w:val="00EF7F68"/>
    <w:rsid w:val="00EF7F6E"/>
    <w:rsid w:val="00F000BE"/>
    <w:rsid w:val="00F01908"/>
    <w:rsid w:val="00F02AFC"/>
    <w:rsid w:val="00F17489"/>
    <w:rsid w:val="00F17B55"/>
    <w:rsid w:val="00F25823"/>
    <w:rsid w:val="00F2676D"/>
    <w:rsid w:val="00F26D4F"/>
    <w:rsid w:val="00F27335"/>
    <w:rsid w:val="00F27B80"/>
    <w:rsid w:val="00F31817"/>
    <w:rsid w:val="00F32235"/>
    <w:rsid w:val="00F34D30"/>
    <w:rsid w:val="00F35983"/>
    <w:rsid w:val="00F35A37"/>
    <w:rsid w:val="00F35A82"/>
    <w:rsid w:val="00F35BA5"/>
    <w:rsid w:val="00F3657B"/>
    <w:rsid w:val="00F43914"/>
    <w:rsid w:val="00F44CE9"/>
    <w:rsid w:val="00F452E5"/>
    <w:rsid w:val="00F46F98"/>
    <w:rsid w:val="00F47E52"/>
    <w:rsid w:val="00F5071F"/>
    <w:rsid w:val="00F557E9"/>
    <w:rsid w:val="00F56C3A"/>
    <w:rsid w:val="00F57A09"/>
    <w:rsid w:val="00F630CA"/>
    <w:rsid w:val="00F63E0C"/>
    <w:rsid w:val="00F717B8"/>
    <w:rsid w:val="00F72176"/>
    <w:rsid w:val="00F73F7F"/>
    <w:rsid w:val="00F7427C"/>
    <w:rsid w:val="00F75F7A"/>
    <w:rsid w:val="00F83AE9"/>
    <w:rsid w:val="00F84A0A"/>
    <w:rsid w:val="00F84B1A"/>
    <w:rsid w:val="00F8577F"/>
    <w:rsid w:val="00F87FE5"/>
    <w:rsid w:val="00F9543B"/>
    <w:rsid w:val="00FB1F64"/>
    <w:rsid w:val="00FC499A"/>
    <w:rsid w:val="00FC4B5F"/>
    <w:rsid w:val="00FC5BAC"/>
    <w:rsid w:val="00FC5EF7"/>
    <w:rsid w:val="00FC7D68"/>
    <w:rsid w:val="00FD4759"/>
    <w:rsid w:val="00FD6FAA"/>
    <w:rsid w:val="00FF04E6"/>
    <w:rsid w:val="00FF6D99"/>
    <w:rsid w:val="00FF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35753A"/>
  <w15:docId w15:val="{15BB93D9-767D-463D-9348-CFADF38FB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2" w:unhideWhenUsed="1" w:qFormat="1"/>
    <w:lsdException w:name="heading 4" w:uiPriority="3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7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7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qFormat/>
    <w:rsid w:val="0047616E"/>
    <w:pPr>
      <w:spacing w:after="0" w:line="240" w:lineRule="auto"/>
    </w:pPr>
    <w:rPr>
      <w:rFonts w:ascii="Calibri" w:hAnsi="Calibri" w:cs="Calibri"/>
    </w:rPr>
  </w:style>
  <w:style w:type="paragraph" w:styleId="Rubrik1">
    <w:name w:val="heading 1"/>
    <w:next w:val="Brdtext"/>
    <w:link w:val="Rubrik1Char"/>
    <w:qFormat/>
    <w:rsid w:val="001A5A32"/>
    <w:pPr>
      <w:keepNext/>
      <w:keepLines/>
      <w:spacing w:after="240" w:line="380" w:lineRule="atLeast"/>
      <w:outlineLvl w:val="0"/>
    </w:pPr>
    <w:rPr>
      <w:rFonts w:ascii="Arial" w:eastAsiaTheme="majorEastAsia" w:hAnsi="Arial" w:cstheme="majorBidi"/>
      <w:b/>
      <w:bCs/>
      <w:caps/>
      <w:color w:val="003366" w:themeColor="text2"/>
      <w:sz w:val="34"/>
      <w:szCs w:val="28"/>
    </w:rPr>
  </w:style>
  <w:style w:type="paragraph" w:styleId="Rubrik2">
    <w:name w:val="heading 2"/>
    <w:next w:val="Brdtext"/>
    <w:link w:val="Rubrik2Char"/>
    <w:uiPriority w:val="1"/>
    <w:qFormat/>
    <w:rsid w:val="001A5A32"/>
    <w:pPr>
      <w:keepNext/>
      <w:keepLines/>
      <w:spacing w:before="360" w:after="80" w:line="340" w:lineRule="atLeast"/>
      <w:outlineLvl w:val="1"/>
    </w:pPr>
    <w:rPr>
      <w:rFonts w:ascii="Arial" w:eastAsiaTheme="majorEastAsia" w:hAnsi="Arial" w:cstheme="majorBidi"/>
      <w:b/>
      <w:bCs/>
      <w:caps/>
      <w:color w:val="003366" w:themeColor="text2"/>
      <w:sz w:val="28"/>
      <w:szCs w:val="26"/>
    </w:rPr>
  </w:style>
  <w:style w:type="paragraph" w:styleId="Rubrik3">
    <w:name w:val="heading 3"/>
    <w:basedOn w:val="Rubrik2"/>
    <w:next w:val="Brdtext"/>
    <w:link w:val="Rubrik3Char"/>
    <w:uiPriority w:val="2"/>
    <w:qFormat/>
    <w:rsid w:val="00872ACC"/>
    <w:pPr>
      <w:outlineLvl w:val="2"/>
    </w:pPr>
    <w:rPr>
      <w:caps w:val="0"/>
      <w:sz w:val="26"/>
    </w:rPr>
  </w:style>
  <w:style w:type="paragraph" w:styleId="Rubrik4">
    <w:name w:val="heading 4"/>
    <w:basedOn w:val="Rubrik3"/>
    <w:next w:val="Brdtext"/>
    <w:link w:val="Rubrik4Char"/>
    <w:uiPriority w:val="3"/>
    <w:qFormat/>
    <w:rsid w:val="00872ACC"/>
    <w:pPr>
      <w:spacing w:before="240" w:line="300" w:lineRule="atLeast"/>
      <w:outlineLvl w:val="3"/>
    </w:pPr>
  </w:style>
  <w:style w:type="paragraph" w:styleId="Rubrik5">
    <w:name w:val="heading 5"/>
    <w:basedOn w:val="Rubrik4"/>
    <w:next w:val="Normal"/>
    <w:link w:val="Rubrik5Char"/>
    <w:uiPriority w:val="9"/>
    <w:qFormat/>
    <w:rsid w:val="00872ACC"/>
    <w:pPr>
      <w:spacing w:before="200" w:after="40"/>
      <w:outlineLvl w:val="4"/>
    </w:pPr>
    <w:rPr>
      <w:sz w:val="22"/>
    </w:rPr>
  </w:style>
  <w:style w:type="paragraph" w:styleId="Rubrik6">
    <w:name w:val="heading 6"/>
    <w:basedOn w:val="Normal"/>
    <w:next w:val="Normal"/>
    <w:link w:val="Rubrik6Char"/>
    <w:uiPriority w:val="9"/>
    <w:qFormat/>
    <w:rsid w:val="001A5A32"/>
    <w:pPr>
      <w:keepNext/>
      <w:keepLines/>
      <w:spacing w:before="200" w:line="280" w:lineRule="exact"/>
      <w:outlineLvl w:val="5"/>
    </w:pPr>
    <w:rPr>
      <w:rFonts w:ascii="Times New Roman" w:eastAsiaTheme="majorEastAsia" w:hAnsi="Times New Roman" w:cstheme="majorBidi"/>
      <w:b/>
      <w:iCs/>
      <w:color w:val="003366" w:themeColor="text2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link w:val="SidhuvudChar"/>
    <w:uiPriority w:val="99"/>
    <w:rsid w:val="004A2D9A"/>
    <w:pPr>
      <w:spacing w:line="240" w:lineRule="auto"/>
    </w:pPr>
    <w:rPr>
      <w:rFonts w:ascii="Arial" w:hAnsi="Arial"/>
      <w:sz w:val="16"/>
    </w:rPr>
  </w:style>
  <w:style w:type="character" w:customStyle="1" w:styleId="SidhuvudChar">
    <w:name w:val="Sidhuvud Char"/>
    <w:basedOn w:val="Standardstycketeckensnitt"/>
    <w:link w:val="Sidhuvud"/>
    <w:uiPriority w:val="99"/>
    <w:rsid w:val="004A2D9A"/>
    <w:rPr>
      <w:rFonts w:ascii="Arial" w:hAnsi="Arial"/>
      <w:sz w:val="16"/>
    </w:rPr>
  </w:style>
  <w:style w:type="paragraph" w:styleId="Sidfot">
    <w:name w:val="footer"/>
    <w:link w:val="SidfotChar"/>
    <w:uiPriority w:val="7"/>
    <w:rsid w:val="004A2D9A"/>
    <w:pPr>
      <w:tabs>
        <w:tab w:val="center" w:pos="4536"/>
        <w:tab w:val="right" w:pos="9072"/>
      </w:tabs>
      <w:spacing w:after="0" w:line="200" w:lineRule="exact"/>
    </w:pPr>
    <w:rPr>
      <w:rFonts w:ascii="Arial" w:hAnsi="Arial"/>
      <w:sz w:val="15"/>
    </w:rPr>
  </w:style>
  <w:style w:type="character" w:customStyle="1" w:styleId="SidfotChar">
    <w:name w:val="Sidfot Char"/>
    <w:basedOn w:val="Standardstycketeckensnitt"/>
    <w:link w:val="Sidfot"/>
    <w:uiPriority w:val="7"/>
    <w:rsid w:val="004A2D9A"/>
    <w:rPr>
      <w:rFonts w:ascii="Arial" w:hAnsi="Arial"/>
      <w:sz w:val="15"/>
    </w:rPr>
  </w:style>
  <w:style w:type="table" w:styleId="Tabellrutnt">
    <w:name w:val="Table Grid"/>
    <w:basedOn w:val="Normaltabell"/>
    <w:rsid w:val="004A2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rsid w:val="004A2D9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A2D9A"/>
    <w:rPr>
      <w:rFonts w:ascii="Tahoma" w:hAnsi="Tahoma" w:cs="Tahoma"/>
      <w:sz w:val="16"/>
      <w:szCs w:val="16"/>
    </w:rPr>
  </w:style>
  <w:style w:type="character" w:customStyle="1" w:styleId="Rubrik1Char">
    <w:name w:val="Rubrik 1 Char"/>
    <w:basedOn w:val="Standardstycketeckensnitt"/>
    <w:link w:val="Rubrik1"/>
    <w:rsid w:val="001A5A32"/>
    <w:rPr>
      <w:rFonts w:ascii="Arial" w:eastAsiaTheme="majorEastAsia" w:hAnsi="Arial" w:cstheme="majorBidi"/>
      <w:b/>
      <w:bCs/>
      <w:caps/>
      <w:color w:val="003366" w:themeColor="text2"/>
      <w:sz w:val="34"/>
      <w:szCs w:val="28"/>
    </w:rPr>
  </w:style>
  <w:style w:type="paragraph" w:styleId="Brdtext">
    <w:name w:val="Body Text"/>
    <w:link w:val="BrdtextChar"/>
    <w:qFormat/>
    <w:rsid w:val="00740924"/>
    <w:pPr>
      <w:spacing w:line="260" w:lineRule="atLeast"/>
    </w:pPr>
  </w:style>
  <w:style w:type="character" w:customStyle="1" w:styleId="BrdtextChar">
    <w:name w:val="Brödtext Char"/>
    <w:basedOn w:val="Standardstycketeckensnitt"/>
    <w:link w:val="Brdtext"/>
    <w:rsid w:val="00740924"/>
  </w:style>
  <w:style w:type="character" w:customStyle="1" w:styleId="Rubrik2Char">
    <w:name w:val="Rubrik 2 Char"/>
    <w:basedOn w:val="Standardstycketeckensnitt"/>
    <w:link w:val="Rubrik2"/>
    <w:uiPriority w:val="1"/>
    <w:rsid w:val="001A5A32"/>
    <w:rPr>
      <w:rFonts w:ascii="Arial" w:eastAsiaTheme="majorEastAsia" w:hAnsi="Arial" w:cstheme="majorBidi"/>
      <w:b/>
      <w:bCs/>
      <w:caps/>
      <w:color w:val="003366" w:themeColor="text2"/>
      <w:sz w:val="28"/>
      <w:szCs w:val="26"/>
    </w:rPr>
  </w:style>
  <w:style w:type="character" w:customStyle="1" w:styleId="Rubrik3Char">
    <w:name w:val="Rubrik 3 Char"/>
    <w:basedOn w:val="Standardstycketeckensnitt"/>
    <w:link w:val="Rubrik3"/>
    <w:uiPriority w:val="2"/>
    <w:rsid w:val="00872ACC"/>
    <w:rPr>
      <w:rFonts w:ascii="Arial" w:eastAsiaTheme="majorEastAsia" w:hAnsi="Arial" w:cstheme="majorBidi"/>
      <w:b/>
      <w:bCs/>
      <w:color w:val="00257A"/>
      <w:sz w:val="26"/>
      <w:szCs w:val="26"/>
    </w:rPr>
  </w:style>
  <w:style w:type="paragraph" w:styleId="Punktlista">
    <w:name w:val="List Bullet"/>
    <w:basedOn w:val="Normal"/>
    <w:uiPriority w:val="10"/>
    <w:qFormat/>
    <w:rsid w:val="00C40BFA"/>
    <w:pPr>
      <w:numPr>
        <w:numId w:val="3"/>
      </w:numPr>
      <w:spacing w:before="120" w:after="120" w:line="260" w:lineRule="exact"/>
    </w:pPr>
    <w:rPr>
      <w:rFonts w:ascii="Times New Roman" w:hAnsi="Times New Roman" w:cstheme="minorBidi"/>
    </w:rPr>
  </w:style>
  <w:style w:type="paragraph" w:styleId="Numreradlista">
    <w:name w:val="List Number"/>
    <w:basedOn w:val="Normal"/>
    <w:uiPriority w:val="11"/>
    <w:qFormat/>
    <w:rsid w:val="00C40BFA"/>
    <w:pPr>
      <w:numPr>
        <w:numId w:val="2"/>
      </w:numPr>
      <w:spacing w:before="120" w:after="120" w:line="260" w:lineRule="exact"/>
    </w:pPr>
    <w:rPr>
      <w:rFonts w:ascii="Times New Roman" w:hAnsi="Times New Roman" w:cstheme="minorBidi"/>
    </w:rPr>
  </w:style>
  <w:style w:type="character" w:customStyle="1" w:styleId="Rubrik4Char">
    <w:name w:val="Rubrik 4 Char"/>
    <w:basedOn w:val="Standardstycketeckensnitt"/>
    <w:link w:val="Rubrik4"/>
    <w:uiPriority w:val="3"/>
    <w:rsid w:val="00872ACC"/>
    <w:rPr>
      <w:rFonts w:ascii="Arial" w:eastAsiaTheme="majorEastAsia" w:hAnsi="Arial" w:cstheme="majorBidi"/>
      <w:b/>
      <w:bCs/>
      <w:color w:val="00257A"/>
      <w:sz w:val="26"/>
      <w:szCs w:val="26"/>
    </w:rPr>
  </w:style>
  <w:style w:type="paragraph" w:customStyle="1" w:styleId="Mottagare">
    <w:name w:val="Mottagare"/>
    <w:uiPriority w:val="8"/>
    <w:rsid w:val="004A2D9A"/>
    <w:pPr>
      <w:spacing w:after="0" w:line="240" w:lineRule="auto"/>
    </w:pPr>
    <w:rPr>
      <w:rFonts w:ascii="Times New Roman" w:hAnsi="Times New Roman"/>
    </w:rPr>
  </w:style>
  <w:style w:type="character" w:styleId="Sidnummer">
    <w:name w:val="page number"/>
    <w:basedOn w:val="Standardstycketeckensnitt"/>
    <w:uiPriority w:val="7"/>
    <w:rsid w:val="004A2D9A"/>
    <w:rPr>
      <w:rFonts w:ascii="Arial" w:hAnsi="Arial"/>
      <w:color w:val="auto"/>
      <w:sz w:val="16"/>
    </w:rPr>
  </w:style>
  <w:style w:type="paragraph" w:customStyle="1" w:styleId="SidfotFtg">
    <w:name w:val="SidfotFtg"/>
    <w:uiPriority w:val="7"/>
    <w:rsid w:val="004A2D9A"/>
    <w:pPr>
      <w:tabs>
        <w:tab w:val="center" w:pos="4536"/>
        <w:tab w:val="right" w:pos="9072"/>
      </w:tabs>
      <w:spacing w:after="40" w:line="220" w:lineRule="exact"/>
    </w:pPr>
    <w:rPr>
      <w:rFonts w:ascii="Arial" w:hAnsi="Arial"/>
      <w:b/>
      <w:caps/>
      <w:color w:val="00257A"/>
      <w:sz w:val="16"/>
    </w:rPr>
  </w:style>
  <w:style w:type="paragraph" w:customStyle="1" w:styleId="DokNamn">
    <w:name w:val="DokNamn"/>
    <w:uiPriority w:val="9"/>
    <w:rsid w:val="004A2D9A"/>
    <w:pPr>
      <w:framePr w:w="425" w:h="8024" w:hRule="exact" w:hSpace="180" w:wrap="around" w:vAnchor="page" w:hAnchor="text" w:x="-780" w:y="7711" w:anchorLock="1"/>
      <w:shd w:val="solid" w:color="FFFFFF" w:fill="FFFFFF"/>
      <w:spacing w:before="40" w:after="40" w:line="240" w:lineRule="auto"/>
      <w:suppressOverlap/>
      <w:textDirection w:val="btLr"/>
    </w:pPr>
    <w:rPr>
      <w:rFonts w:ascii="Arial" w:eastAsia="Times New Roman" w:hAnsi="Arial" w:cs="Arial"/>
      <w:bCs/>
      <w:noProof/>
      <w:color w:val="B5B6B3"/>
      <w:kern w:val="32"/>
      <w:sz w:val="16"/>
      <w:szCs w:val="18"/>
      <w:lang w:eastAsia="sv-SE"/>
    </w:rPr>
  </w:style>
  <w:style w:type="paragraph" w:customStyle="1" w:styleId="LedRub">
    <w:name w:val="LedRub"/>
    <w:uiPriority w:val="7"/>
    <w:rsid w:val="00D60B01"/>
    <w:pPr>
      <w:spacing w:before="20" w:after="80" w:line="240" w:lineRule="auto"/>
    </w:pPr>
    <w:rPr>
      <w:rFonts w:ascii="Arial" w:eastAsiaTheme="majorEastAsia" w:hAnsi="Arial" w:cstheme="majorBidi"/>
      <w:b/>
      <w:bCs/>
    </w:rPr>
  </w:style>
  <w:style w:type="paragraph" w:customStyle="1" w:styleId="LedText">
    <w:name w:val="LedText"/>
    <w:basedOn w:val="LedRub"/>
    <w:uiPriority w:val="7"/>
    <w:rsid w:val="008F0D31"/>
    <w:pPr>
      <w:spacing w:after="0"/>
    </w:pPr>
    <w:rPr>
      <w:b w:val="0"/>
    </w:rPr>
  </w:style>
  <w:style w:type="paragraph" w:styleId="Rubrik">
    <w:name w:val="Title"/>
    <w:next w:val="Brdtext"/>
    <w:link w:val="RubrikChar"/>
    <w:rsid w:val="00F25823"/>
    <w:pPr>
      <w:spacing w:line="380" w:lineRule="exact"/>
      <w:ind w:left="284"/>
    </w:pPr>
    <w:rPr>
      <w:rFonts w:ascii="Arial" w:eastAsiaTheme="majorEastAsia" w:hAnsi="Arial" w:cstheme="majorBidi"/>
      <w:b/>
      <w:caps/>
      <w:spacing w:val="5"/>
      <w:kern w:val="28"/>
      <w:sz w:val="40"/>
      <w:szCs w:val="52"/>
    </w:rPr>
  </w:style>
  <w:style w:type="character" w:customStyle="1" w:styleId="RubrikChar">
    <w:name w:val="Rubrik Char"/>
    <w:basedOn w:val="Standardstycketeckensnitt"/>
    <w:link w:val="Rubrik"/>
    <w:rsid w:val="00F25823"/>
    <w:rPr>
      <w:rFonts w:ascii="Arial" w:eastAsiaTheme="majorEastAsia" w:hAnsi="Arial" w:cstheme="majorBidi"/>
      <w:b/>
      <w:caps/>
      <w:spacing w:val="5"/>
      <w:kern w:val="28"/>
      <w:sz w:val="40"/>
      <w:szCs w:val="52"/>
    </w:rPr>
  </w:style>
  <w:style w:type="paragraph" w:styleId="Numreradlista2">
    <w:name w:val="List Number 2"/>
    <w:basedOn w:val="Numreradlista"/>
    <w:uiPriority w:val="99"/>
    <w:rsid w:val="00C40BFA"/>
    <w:pPr>
      <w:numPr>
        <w:ilvl w:val="1"/>
      </w:numPr>
    </w:pPr>
  </w:style>
  <w:style w:type="paragraph" w:styleId="Numreradlista3">
    <w:name w:val="List Number 3"/>
    <w:basedOn w:val="Numreradlista"/>
    <w:uiPriority w:val="99"/>
    <w:rsid w:val="00C40BFA"/>
    <w:pPr>
      <w:numPr>
        <w:ilvl w:val="2"/>
      </w:numPr>
    </w:pPr>
  </w:style>
  <w:style w:type="paragraph" w:styleId="Numreradlista4">
    <w:name w:val="List Number 4"/>
    <w:basedOn w:val="Numreradlista"/>
    <w:uiPriority w:val="99"/>
    <w:rsid w:val="00C40BFA"/>
    <w:pPr>
      <w:numPr>
        <w:ilvl w:val="3"/>
      </w:numPr>
    </w:pPr>
  </w:style>
  <w:style w:type="paragraph" w:styleId="Numreradlista5">
    <w:name w:val="List Number 5"/>
    <w:basedOn w:val="Numreradlista"/>
    <w:uiPriority w:val="99"/>
    <w:rsid w:val="00C40BFA"/>
    <w:pPr>
      <w:numPr>
        <w:ilvl w:val="4"/>
      </w:numPr>
    </w:pPr>
  </w:style>
  <w:style w:type="paragraph" w:styleId="Punktlista2">
    <w:name w:val="List Bullet 2"/>
    <w:basedOn w:val="Normal"/>
    <w:uiPriority w:val="99"/>
    <w:rsid w:val="00C40BFA"/>
    <w:pPr>
      <w:numPr>
        <w:ilvl w:val="1"/>
        <w:numId w:val="3"/>
      </w:numPr>
      <w:spacing w:before="120" w:after="120"/>
    </w:pPr>
    <w:rPr>
      <w:rFonts w:ascii="Times New Roman" w:hAnsi="Times New Roman" w:cstheme="minorBidi"/>
    </w:rPr>
  </w:style>
  <w:style w:type="paragraph" w:styleId="Punktlista3">
    <w:name w:val="List Bullet 3"/>
    <w:basedOn w:val="Normal"/>
    <w:uiPriority w:val="99"/>
    <w:rsid w:val="00C40BFA"/>
    <w:pPr>
      <w:numPr>
        <w:ilvl w:val="2"/>
        <w:numId w:val="3"/>
      </w:numPr>
      <w:spacing w:before="120" w:after="120"/>
    </w:pPr>
    <w:rPr>
      <w:rFonts w:ascii="Times New Roman" w:hAnsi="Times New Roman" w:cstheme="minorBidi"/>
    </w:rPr>
  </w:style>
  <w:style w:type="paragraph" w:styleId="Punktlista4">
    <w:name w:val="List Bullet 4"/>
    <w:basedOn w:val="Normal"/>
    <w:uiPriority w:val="99"/>
    <w:rsid w:val="00C40BFA"/>
    <w:pPr>
      <w:numPr>
        <w:ilvl w:val="3"/>
        <w:numId w:val="3"/>
      </w:numPr>
      <w:spacing w:before="120" w:after="120"/>
    </w:pPr>
    <w:rPr>
      <w:rFonts w:ascii="Times New Roman" w:hAnsi="Times New Roman" w:cstheme="minorBidi"/>
    </w:rPr>
  </w:style>
  <w:style w:type="paragraph" w:styleId="Punktlista5">
    <w:name w:val="List Bullet 5"/>
    <w:basedOn w:val="Normal"/>
    <w:uiPriority w:val="99"/>
    <w:rsid w:val="00C40BFA"/>
    <w:pPr>
      <w:numPr>
        <w:ilvl w:val="4"/>
        <w:numId w:val="3"/>
      </w:numPr>
      <w:spacing w:before="120" w:after="120"/>
    </w:pPr>
    <w:rPr>
      <w:rFonts w:ascii="Times New Roman" w:hAnsi="Times New Roman" w:cstheme="minorBidi"/>
    </w:rPr>
  </w:style>
  <w:style w:type="character" w:customStyle="1" w:styleId="Rubrik5Char">
    <w:name w:val="Rubrik 5 Char"/>
    <w:basedOn w:val="Standardstycketeckensnitt"/>
    <w:link w:val="Rubrik5"/>
    <w:uiPriority w:val="9"/>
    <w:rsid w:val="00872ACC"/>
    <w:rPr>
      <w:rFonts w:ascii="Arial" w:eastAsiaTheme="majorEastAsia" w:hAnsi="Arial" w:cstheme="majorBidi"/>
      <w:b/>
      <w:bCs/>
      <w:color w:val="00257A"/>
      <w:szCs w:val="26"/>
    </w:rPr>
  </w:style>
  <w:style w:type="character" w:customStyle="1" w:styleId="Rubrik6Char">
    <w:name w:val="Rubrik 6 Char"/>
    <w:basedOn w:val="Standardstycketeckensnitt"/>
    <w:link w:val="Rubrik6"/>
    <w:uiPriority w:val="9"/>
    <w:rsid w:val="001A5A32"/>
    <w:rPr>
      <w:rFonts w:ascii="Times New Roman" w:eastAsiaTheme="majorEastAsia" w:hAnsi="Times New Roman" w:cstheme="majorBidi"/>
      <w:b/>
      <w:iCs/>
      <w:color w:val="003366" w:themeColor="text2"/>
      <w:lang w:eastAsia="sv-SE"/>
    </w:rPr>
  </w:style>
  <w:style w:type="paragraph" w:customStyle="1" w:styleId="Rubrik0">
    <w:name w:val="Rubrik0"/>
    <w:basedOn w:val="Rubrik"/>
    <w:link w:val="Rubrik0Char"/>
    <w:rsid w:val="00111096"/>
    <w:pPr>
      <w:spacing w:after="0"/>
    </w:pPr>
  </w:style>
  <w:style w:type="paragraph" w:customStyle="1" w:styleId="SidhuvudRubrik">
    <w:name w:val="SidhuvudRubrik"/>
    <w:basedOn w:val="Rubrik0"/>
    <w:rsid w:val="00CB26B6"/>
    <w:rPr>
      <w:color w:val="00257A"/>
    </w:rPr>
  </w:style>
  <w:style w:type="character" w:customStyle="1" w:styleId="Rubrik0Char">
    <w:name w:val="Rubrik0 Char"/>
    <w:basedOn w:val="RubrikChar"/>
    <w:link w:val="Rubrik0"/>
    <w:rsid w:val="00111096"/>
    <w:rPr>
      <w:rFonts w:ascii="Arial" w:eastAsiaTheme="majorEastAsia" w:hAnsi="Arial" w:cstheme="majorBidi"/>
      <w:b/>
      <w:caps/>
      <w:spacing w:val="5"/>
      <w:kern w:val="28"/>
      <w:sz w:val="40"/>
      <w:szCs w:val="52"/>
    </w:rPr>
  </w:style>
  <w:style w:type="paragraph" w:customStyle="1" w:styleId="nRubrik1">
    <w:name w:val="nRubrik 1"/>
    <w:basedOn w:val="Rubrik1"/>
    <w:next w:val="Brdtext"/>
    <w:uiPriority w:val="1"/>
    <w:rsid w:val="00C40BFA"/>
    <w:pPr>
      <w:numPr>
        <w:numId w:val="1"/>
      </w:numPr>
    </w:pPr>
  </w:style>
  <w:style w:type="paragraph" w:customStyle="1" w:styleId="nRubrik2">
    <w:name w:val="nRubrik 2"/>
    <w:basedOn w:val="Rubrik2"/>
    <w:next w:val="Brdtext"/>
    <w:uiPriority w:val="1"/>
    <w:rsid w:val="00C40BFA"/>
    <w:pPr>
      <w:numPr>
        <w:ilvl w:val="1"/>
        <w:numId w:val="1"/>
      </w:numPr>
    </w:pPr>
  </w:style>
  <w:style w:type="paragraph" w:customStyle="1" w:styleId="nRubrik3">
    <w:name w:val="nRubrik 3"/>
    <w:basedOn w:val="Rubrik3"/>
    <w:next w:val="Brdtext"/>
    <w:uiPriority w:val="1"/>
    <w:rsid w:val="00C40BFA"/>
    <w:pPr>
      <w:numPr>
        <w:ilvl w:val="2"/>
        <w:numId w:val="1"/>
      </w:numPr>
    </w:pPr>
  </w:style>
  <w:style w:type="character" w:styleId="Hyperlnk">
    <w:name w:val="Hyperlink"/>
    <w:basedOn w:val="Standardstycketeckensnitt"/>
    <w:uiPriority w:val="99"/>
    <w:unhideWhenUsed/>
    <w:rsid w:val="0047616E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47616E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34"/>
    <w:qFormat/>
    <w:rsid w:val="007275B3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Normalwebb">
    <w:name w:val="Normal (Web)"/>
    <w:basedOn w:val="Normal"/>
    <w:uiPriority w:val="99"/>
    <w:semiHidden/>
    <w:unhideWhenUsed/>
    <w:rsid w:val="00792D3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1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13736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mathias@novexabygg.se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HSB\Grund.dotm" TargetMode="External"/></Relationships>
</file>

<file path=word/theme/theme1.xml><?xml version="1.0" encoding="utf-8"?>
<a:theme xmlns:a="http://schemas.openxmlformats.org/drawingml/2006/main" name="Office-tema">
  <a:themeElements>
    <a:clrScheme name="HSB - Färger">
      <a:dk1>
        <a:srgbClr val="003366"/>
      </a:dk1>
      <a:lt1>
        <a:srgbClr val="FFFFFF"/>
      </a:lt1>
      <a:dk2>
        <a:srgbClr val="003366"/>
      </a:dk2>
      <a:lt2>
        <a:srgbClr val="FFFFFF"/>
      </a:lt2>
      <a:accent1>
        <a:srgbClr val="003366"/>
      </a:accent1>
      <a:accent2>
        <a:srgbClr val="BE880B"/>
      </a:accent2>
      <a:accent3>
        <a:srgbClr val="FF0066"/>
      </a:accent3>
      <a:accent4>
        <a:srgbClr val="6FA5A2"/>
      </a:accent4>
      <a:accent5>
        <a:srgbClr val="858585"/>
      </a:accent5>
      <a:accent6>
        <a:srgbClr val="99660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89EC933B67EC4C8EDD24293D956194" ma:contentTypeVersion="74" ma:contentTypeDescription="Skapa ett nytt dokument." ma:contentTypeScope="" ma:versionID="75b635698bff8485357753d7e69145d8">
  <xsd:schema xmlns:xsd="http://www.w3.org/2001/XMLSchema" xmlns:xs="http://www.w3.org/2001/XMLSchema" xmlns:p="http://schemas.microsoft.com/office/2006/metadata/properties" xmlns:ns1="http://schemas.microsoft.com/sharepoint/v3" xmlns:ns2="f2453bf8-c58a-43be-95c8-ecede396b4c9" xmlns:ns3="b54da66a-dfd5-4a7d-8eee-f600b70dff6c" targetNamespace="http://schemas.microsoft.com/office/2006/metadata/properties" ma:root="true" ma:fieldsID="eb045439ae6b78db21cb3be9379cdd93" ns1:_="" ns2:_="" ns3:_="">
    <xsd:import namespace="http://schemas.microsoft.com/sharepoint/v3"/>
    <xsd:import namespace="f2453bf8-c58a-43be-95c8-ecede396b4c9"/>
    <xsd:import namespace="b54da66a-dfd5-4a7d-8eee-f600b70dff6c"/>
    <xsd:element name="properties">
      <xsd:complexType>
        <xsd:sequence>
          <xsd:element name="documentManagement">
            <xsd:complexType>
              <xsd:all>
                <xsd:element ref="ns2:p10501f208f3486ba27f7d1892196d2e" minOccurs="0"/>
                <xsd:element ref="ns2:TaxCatchAll" minOccurs="0"/>
                <xsd:element ref="ns2:HSB_ActivePhase" minOccurs="0"/>
                <xsd:element ref="ns2:HSB_ContractPhase1" minOccurs="0"/>
                <xsd:element ref="ns2:HSB_ContractPhase2" minOccurs="0"/>
                <xsd:element ref="ns2:HSB_ContractPhase3" minOccurs="0"/>
                <xsd:element ref="ns2:HSB_ConstructionManager" minOccurs="0"/>
                <xsd:element ref="ns2:HSB_ConstructionStartDate" minOccurs="0"/>
                <xsd:element ref="ns2:DCP_PortalTypeLookup" minOccurs="0"/>
                <xsd:element ref="ns2:dfae0f7024e742ca9f416a1fd8bb8527" minOccurs="0"/>
                <xsd:element ref="ns2:HSB_ProjectDescription" minOccurs="0"/>
                <xsd:element ref="ns2:HSB_ProjectManager" minOccurs="0"/>
                <xsd:element ref="ns2:HSB_ProjectManagerAddress" minOccurs="0"/>
                <xsd:element ref="ns2:HSB_ProjectManagerMail" minOccurs="0"/>
                <xsd:element ref="ns2:HSB_ProjectManagerPhone" minOccurs="0"/>
                <xsd:element ref="ns2:HSB_ProjectStatus" minOccurs="0"/>
                <xsd:element ref="ns2:HSB_ProjectType" minOccurs="0"/>
                <xsd:element ref="ns2:HSB_FinalInspectionDate" minOccurs="0"/>
                <xsd:element ref="ns2:HSB_ProjectAssignmentType" minOccurs="0"/>
                <xsd:element ref="ns3:TaskOutcome" minOccurs="0"/>
                <xsd:element ref="ns2:HSB_EstimatedRevenuePhase1" minOccurs="0"/>
                <xsd:element ref="ns2:HSB_EstimatedRevenuePhase2" minOccurs="0"/>
                <xsd:element ref="ns2:HSB_EstimatedRevenuePhase3" minOccurs="0"/>
                <xsd:element ref="ns2:HSB_EstimatedRevenue" minOccurs="0"/>
                <xsd:element ref="ns2:HSB_LeadOrOfferResult" minOccurs="0"/>
                <xsd:element ref="ns2:HSB_ChoosenSubcontractor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1:DocumentSetDescription" minOccurs="0"/>
                <xsd:element ref="ns2:HSB_NoOfApartments" minOccurs="0"/>
                <xsd:element ref="ns2:HSB_NoOfObjects" minOccurs="0"/>
                <xsd:element ref="ns2:DCP_ProjectStatusChanged" minOccurs="0"/>
                <xsd:element ref="ns2:DCP_ProjectStatusChangedBy" minOccurs="0"/>
                <xsd:element ref="ns2:HSB_StartMeetingProtocolUrl" minOccurs="0"/>
                <xsd:element ref="ns2:HSB_ExternalFinancialOutput" minOccurs="0"/>
                <xsd:element ref="ns2:HSB_InternalFinancialOutput" minOccurs="0"/>
                <xsd:element ref="ns2:HSB_HeatWorkResponsible" minOccurs="0"/>
                <xsd:element ref="ns2:HSB_ContractType" minOccurs="0"/>
                <xsd:element ref="ns2:HSB_InsuranceEndDate" minOccurs="0"/>
                <xsd:element ref="ns2:HSB_SubcontractorApprover" minOccurs="0"/>
                <xsd:element ref="ns2:HSB_InventoryEndDate" minOccurs="0"/>
                <xsd:element ref="ns2:HSB_InventoryStartDate" minOccurs="0"/>
                <xsd:element ref="ns2:DCP_ObjectPath" minOccurs="0"/>
                <xsd:element ref="ns2:HSB_ObjectType" minOccurs="0"/>
                <xsd:element ref="ns2:HSB_PlanningEndDate" minOccurs="0"/>
                <xsd:element ref="ns2:HSB_PlanningStartDate" minOccurs="0"/>
                <xsd:element ref="ns2:HSB_ProjectNumber" minOccurs="0"/>
                <xsd:element ref="ns2:HSB_ProjectNumberPhase3" minOccurs="0"/>
                <xsd:element ref="ns2:HSB_StartMeetingDate" minOccurs="0"/>
                <xsd:element ref="ns2:SharedWithUsers" minOccurs="0"/>
                <xsd:element ref="ns2:SharedWithDetails" minOccurs="0"/>
                <xsd:element ref="ns2:HSB_ProjectManagerRef" minOccurs="0"/>
                <xsd:element ref="ns3:lcf76f155ced4ddcb4097134ff3c332f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2:HSB_ConstructionManagerPhone" minOccurs="0"/>
                <xsd:element ref="ns2:HSB_ConstructionManagerEmail" minOccurs="0"/>
                <xsd:element ref="ns2:HSB_ConstructionManagerAddres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39" nillable="true" ma:displayName="Beskrivning" ma:description="En beskrivning av dokumentgruppen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53bf8-c58a-43be-95c8-ecede396b4c9" elementFormDefault="qualified">
    <xsd:import namespace="http://schemas.microsoft.com/office/2006/documentManagement/types"/>
    <xsd:import namespace="http://schemas.microsoft.com/office/infopath/2007/PartnerControls"/>
    <xsd:element name="p10501f208f3486ba27f7d1892196d2e" ma:index="9" nillable="true" ma:taxonomy="true" ma:internalName="p10501f208f3486ba27f7d1892196d2e" ma:taxonomyFieldName="HSB_CustomerAndProperty" ma:displayName="Kund" ma:default="" ma:fieldId="{910501f2-08f3-486b-a27f-7d1892196d2e}" ma:sspId="447f9ee0-58b2-4874-8c2c-25657494a284" ma:termSetId="503aa24a-dcfb-4dd5-ba13-8d7aced9c33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9cda7ab9-17e1-4164-aa79-9b307ecd9ee6}" ma:internalName="TaxCatchAll" ma:showField="CatchAllData" ma:web="f2453bf8-c58a-43be-95c8-ecede396b4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SB_ActivePhase" ma:index="11" nillable="true" ma:displayName="Aktiv fas" ma:default="1. Förstudie, inventering" ma:format="Dropdown" ma:internalName="HSB_ActivePhase">
      <xsd:simpleType>
        <xsd:restriction base="dms:Choice">
          <xsd:enumeration value="1. Förstudie, inventering"/>
          <xsd:enumeration value="2a. Medlemsprocess"/>
          <xsd:enumeration value="2b. Projektera, upphandla"/>
          <xsd:enumeration value="3. Producera"/>
        </xsd:restriction>
      </xsd:simpleType>
    </xsd:element>
    <xsd:element name="HSB_ContractPhase1" ma:index="12" nillable="true" ma:displayName="Avtalsskede 1" ma:default="Ej ifylld - Inte aktiv" ma:format="Dropdown" ma:internalName="HSB_ContractPhase1">
      <xsd:simpleType>
        <xsd:restriction base="dms:Choice">
          <xsd:enumeration value="Offererat"/>
          <xsd:enumeration value="Signerat"/>
          <xsd:enumeration value="Ej ifylld - Inte aktiv"/>
        </xsd:restriction>
      </xsd:simpleType>
    </xsd:element>
    <xsd:element name="HSB_ContractPhase2" ma:index="13" nillable="true" ma:displayName="Avtalsskede 2" ma:default="Ej ifylld - Inte aktiv" ma:format="Dropdown" ma:internalName="HSB_ContractPhase2">
      <xsd:simpleType>
        <xsd:restriction base="dms:Choice">
          <xsd:enumeration value="Offererat"/>
          <xsd:enumeration value="Signerat"/>
          <xsd:enumeration value="Ej ifylld - Inte aktiv"/>
        </xsd:restriction>
      </xsd:simpleType>
    </xsd:element>
    <xsd:element name="HSB_ContractPhase3" ma:index="14" nillable="true" ma:displayName="Avtalsskede 3" ma:default="Ej ifylld - Inte aktiv" ma:format="Dropdown" ma:internalName="HSB_ContractPhase3">
      <xsd:simpleType>
        <xsd:restriction base="dms:Choice">
          <xsd:enumeration value="Offererat"/>
          <xsd:enumeration value="Signerat"/>
          <xsd:enumeration value="Ej ifylld - Inte aktiv"/>
        </xsd:restriction>
      </xsd:simpleType>
    </xsd:element>
    <xsd:element name="HSB_ConstructionManager" ma:index="15" nillable="true" ma:displayName="Byggledare" ma:list="UserInfo" ma:SharePointGroup="0" ma:internalName="HSB_ConstructionManag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SB_ConstructionStartDate" ma:index="16" nillable="true" ma:displayName="Byggstart" ma:format="DateOnly" ma:internalName="HSB_ConstructionStartDate">
      <xsd:simpleType>
        <xsd:restriction base="dms:DateTime"/>
      </xsd:simpleType>
    </xsd:element>
    <xsd:element name="DCP_PortalTypeLookup" ma:index="17" nillable="true" ma:displayName="Portaltyp" ma:list="{65c8d2f4-aea5-4ccb-bf4a-737416b99307}" ma:internalName="DCP_PortalTypeLookup" ma:showField="Title" ma:web="f2453bf8-c58a-43be-95c8-ecede396b4c9">
      <xsd:simpleType>
        <xsd:restriction base="dms:Lookup"/>
      </xsd:simpleType>
    </xsd:element>
    <xsd:element name="dfae0f7024e742ca9f416a1fd8bb8527" ma:index="19" nillable="true" ma:taxonomy="true" ma:internalName="dfae0f7024e742ca9f416a1fd8bb8527" ma:taxonomyFieldName="HSB_ProjectTerm" ma:displayName="Projekt" ma:default="" ma:fieldId="{dfae0f70-24e7-42ca-9f41-6a1fd8bb8527}" ma:sspId="447f9ee0-58b2-4874-8c2c-25657494a284" ma:termSetId="ae8b397b-a3f6-4002-a59f-530fd6f17861" ma:anchorId="06c56469-6328-4184-b025-a26a5cf7acae" ma:open="false" ma:isKeyword="false">
      <xsd:complexType>
        <xsd:sequence>
          <xsd:element ref="pc:Terms" minOccurs="0" maxOccurs="1"/>
        </xsd:sequence>
      </xsd:complexType>
    </xsd:element>
    <xsd:element name="HSB_ProjectDescription" ma:index="20" nillable="true" ma:displayName="Anteckning" ma:internalName="HSB_ProjectDescription">
      <xsd:simpleType>
        <xsd:restriction base="dms:Note">
          <xsd:maxLength value="255"/>
        </xsd:restriction>
      </xsd:simpleType>
    </xsd:element>
    <xsd:element name="HSB_ProjectManager" ma:index="21" nillable="true" ma:displayName="Projektledare" ma:list="UserInfo" ma:SharePointGroup="0" ma:internalName="HSB_ProjectManag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SB_ProjectManagerAddress" ma:index="22" nillable="true" ma:displayName="Projektledare (adress)" ma:internalName="HSB_ProjectManagerAddress">
      <xsd:simpleType>
        <xsd:restriction base="dms:Text">
          <xsd:maxLength value="255"/>
        </xsd:restriction>
      </xsd:simpleType>
    </xsd:element>
    <xsd:element name="HSB_ProjectManagerMail" ma:index="23" nillable="true" ma:displayName="Projektledare (epost)" ma:internalName="HSB_ProjectManagerMail">
      <xsd:simpleType>
        <xsd:restriction base="dms:Text">
          <xsd:maxLength value="255"/>
        </xsd:restriction>
      </xsd:simpleType>
    </xsd:element>
    <xsd:element name="HSB_ProjectManagerPhone" ma:index="24" nillable="true" ma:displayName="Projektledare (telefon)" ma:internalName="HSB_ProjectManagerPhone">
      <xsd:simpleType>
        <xsd:restriction base="dms:Text">
          <xsd:maxLength value="255"/>
        </xsd:restriction>
      </xsd:simpleType>
    </xsd:element>
    <xsd:element name="HSB_ProjectStatus" ma:index="25" nillable="true" ma:displayName="Projektstatus" ma:default="Lead" ma:format="Dropdown" ma:internalName="HSB_ProjectStatus">
      <xsd:simpleType>
        <xsd:restriction base="dms:Choice">
          <xsd:enumeration value="Lead"/>
          <xsd:enumeration value="Anbud"/>
          <xsd:enumeration value="Avtal"/>
          <xsd:enumeration value="Slutfört"/>
          <xsd:enumeration value="Avbrutet"/>
        </xsd:restriction>
      </xsd:simpleType>
    </xsd:element>
    <xsd:element name="HSB_ProjectType" ma:index="26" nillable="true" ma:displayName="Projekttyp" ma:default="Energi - Solceller" ma:description="Vid uppdatering av listan nedan ändras EJ befintliga projekts projekttyper. dessa behöver uppdateras manuellt. listvyer uppdateras där projekttyp används." ma:format="Dropdown" ma:internalName="HSB_ProjectType">
      <xsd:simpleType>
        <xsd:restriction base="dms:Choice">
          <xsd:enumeration value="Energi - Solceller"/>
          <xsd:enumeration value="Energi - IMD - El/vatten"/>
          <xsd:enumeration value="Energi - Värmepumpar"/>
          <xsd:enumeration value="Energi - Undercentral"/>
          <xsd:enumeration value="Energi - Fläktar"/>
          <xsd:enumeration value="Energi - Elbilsladdning"/>
          <xsd:enumeration value="Energi - Övrigt"/>
          <xsd:enumeration value="Stam - Stambyte i plattan"/>
          <xsd:enumeration value="Stam - Stambyte med badrumsrenovering"/>
          <xsd:enumeration value="Stam - Byte av värmesystem"/>
          <xsd:enumeration value="Stam - Relining"/>
          <xsd:enumeration value="Stam - Övrigt"/>
          <xsd:enumeration value="Bygg - Fasad"/>
          <xsd:enumeration value="Bygg - Fönster"/>
          <xsd:enumeration value="Bygg - Balkonger"/>
          <xsd:enumeration value="Bygg - Garage"/>
          <xsd:enumeration value="Bygg - Lokal till lägenhet"/>
          <xsd:enumeration value="Bygg - Dränering"/>
          <xsd:enumeration value="Bygg - Tak"/>
          <xsd:enumeration value="Bygg - Relining"/>
          <xsd:enumeration value="Bygg - Övrigt"/>
          <xsd:enumeration value="Utemiljö - Miljöhus/rum"/>
          <xsd:enumeration value="Utemiljö - Dränering"/>
          <xsd:enumeration value="Utemiljö - Gård"/>
          <xsd:enumeration value="Utemiljö - Rabatt"/>
          <xsd:enumeration value="Utemiljö - LOD"/>
          <xsd:enumeration value="Utemiljö - Illustration"/>
          <xsd:enumeration value="Utemiljö - Miljö analys"/>
          <xsd:enumeration value="Utemiljö - Övrigt"/>
        </xsd:restriction>
      </xsd:simpleType>
    </xsd:element>
    <xsd:element name="HSB_FinalInspectionDate" ma:index="27" nillable="true" ma:displayName="Planerad slutbesiktning" ma:format="DateOnly" ma:internalName="HSB_FinalInspectionDate">
      <xsd:simpleType>
        <xsd:restriction base="dms:DateTime"/>
      </xsd:simpleType>
    </xsd:element>
    <xsd:element name="HSB_ProjectAssignmentType" ma:index="28" nillable="true" ma:displayName="Uppdragstyp" ma:format="Dropdown" ma:internalName="HSB_ProjectAssignmentType">
      <xsd:simpleType>
        <xsd:restriction base="dms:Choice">
          <xsd:enumeration value="Konsult"/>
          <xsd:enumeration value="All-inclusive"/>
          <xsd:enumeration value="Delad vinst"/>
        </xsd:restriction>
      </xsd:simpleType>
    </xsd:element>
    <xsd:element name="HSB_EstimatedRevenuePhase1" ma:index="30" nillable="true" ma:displayName="Uppskattad intäkt avtalsskede 1 exkl moms" ma:LCID="1053" ma:internalName="HSB_EstimatedRevenuePhase1">
      <xsd:simpleType>
        <xsd:restriction base="dms:Currency"/>
      </xsd:simpleType>
    </xsd:element>
    <xsd:element name="HSB_EstimatedRevenuePhase2" ma:index="31" nillable="true" ma:displayName="Uppskattad intäkt avtalsskede 2 exkl moms" ma:LCID="1053" ma:internalName="HSB_EstimatedRevenuePhase2">
      <xsd:simpleType>
        <xsd:restriction base="dms:Currency"/>
      </xsd:simpleType>
    </xsd:element>
    <xsd:element name="HSB_EstimatedRevenuePhase3" ma:index="32" nillable="true" ma:displayName="Uppskattad intäkt avtalsskede 3 exkl moms" ma:LCID="1053" ma:internalName="HSB_EstimatedRevenuePhase3">
      <xsd:simpleType>
        <xsd:restriction base="dms:Currency"/>
      </xsd:simpleType>
    </xsd:element>
    <xsd:element name="HSB_EstimatedRevenue" ma:index="33" nillable="true" ma:displayName="Uppskattad intäkt" ma:LCID="1053" ma:internalName="HSB_EstimatedRevenue">
      <xsd:simpleType>
        <xsd:restriction base="dms:Currency"/>
      </xsd:simpleType>
    </xsd:element>
    <xsd:element name="HSB_LeadOrOfferResult" ma:index="34" nillable="true" ma:displayName="Utfall" ma:default="Ej ifylld" ma:format="Dropdown" ma:internalName="HSB_LeadOrOfferResult">
      <xsd:simpleType>
        <xsd:restriction base="dms:Choice">
          <xsd:enumeration value="Tappat"/>
          <xsd:enumeration value="Vunnet"/>
          <xsd:enumeration value="Ej ifylld"/>
        </xsd:restriction>
      </xsd:simpleType>
    </xsd:element>
    <xsd:element name="HSB_ChoosenSubcontractor" ma:index="35" nillable="true" ma:displayName="Vald UE" ma:internalName="HSB_ChoosenSubcontractor">
      <xsd:simpleType>
        <xsd:restriction base="dms:Text">
          <xsd:maxLength value="255"/>
        </xsd:restriction>
      </xsd:simpleType>
    </xsd:element>
    <xsd:element name="HSB_NoOfApartments" ma:index="40" nillable="true" ma:displayName="Antal berörda lägenheter" ma:internalName="HSB_NoOfApartments" ma:percentage="FALSE">
      <xsd:simpleType>
        <xsd:restriction base="dms:Number"/>
      </xsd:simpleType>
    </xsd:element>
    <xsd:element name="HSB_NoOfObjects" ma:index="41" nillable="true" ma:displayName="Antal objekt" ma:internalName="HSB_NoOfObjects" ma:percentage="FALSE">
      <xsd:simpleType>
        <xsd:restriction base="dms:Number"/>
      </xsd:simpleType>
    </xsd:element>
    <xsd:element name="DCP_ProjectStatusChanged" ma:index="42" nillable="true" ma:displayName="Projektstatus ändrad" ma:format="DateTime" ma:internalName="DCP_ProjectStatusChanged">
      <xsd:simpleType>
        <xsd:restriction base="dms:DateTime"/>
      </xsd:simpleType>
    </xsd:element>
    <xsd:element name="DCP_ProjectStatusChangedBy" ma:index="43" nillable="true" ma:displayName="Projektstatus ändrad av" ma:list="UserInfo" ma:SharePointGroup="0" ma:internalName="DCP_ProjectStatusChangedBy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SB_StartMeetingProtocolUrl" ma:index="45" nillable="true" ma:displayName="Startmötesprotokoll" ma:internalName="HSB_StartMeetingProtocolUrl">
      <xsd:simpleType>
        <xsd:restriction base="dms:Text">
          <xsd:maxLength value="255"/>
        </xsd:restriction>
      </xsd:simpleType>
    </xsd:element>
    <xsd:element name="HSB_ExternalFinancialOutput" ma:index="46" nillable="true" ma:displayName="Ek utfall tillkommande kostnader" ma:internalName="HSB_ExternalFinancialOutput" ma:percentage="TRUE">
      <xsd:simpleType>
        <xsd:restriction base="dms:Number"/>
      </xsd:simpleType>
    </xsd:element>
    <xsd:element name="HSB_InternalFinancialOutput" ma:index="47" nillable="true" ma:displayName="Ek utfall tilläggsbeställningar" ma:internalName="HSB_InternalFinancialOutput" ma:percentage="TRUE">
      <xsd:simpleType>
        <xsd:restriction base="dms:Number"/>
      </xsd:simpleType>
    </xsd:element>
    <xsd:element name="HSB_HeatWorkResponsible" ma:index="48" nillable="true" ma:displayName="Ansvarig (heta arbeten)" ma:internalName="HSB_HeatWorkResponsible">
      <xsd:simpleType>
        <xsd:restriction base="dms:Text">
          <xsd:maxLength value="255"/>
        </xsd:restriction>
      </xsd:simpleType>
    </xsd:element>
    <xsd:element name="HSB_ContractType" ma:index="49" nillable="true" ma:displayName="Avtalstyp" ma:default="Ej specificerat" ma:format="Dropdown" ma:internalName="HSB_ContractType">
      <xsd:simpleType>
        <xsd:restriction base="dms:Choice">
          <xsd:enumeration value="Ej specificerat"/>
          <xsd:enumeration value="ABT"/>
          <xsd:enumeration value="ABK"/>
        </xsd:restriction>
      </xsd:simpleType>
    </xsd:element>
    <xsd:element name="HSB_InsuranceEndDate" ma:index="50" nillable="true" ma:displayName="Giltighetstid försäkring" ma:format="DateOnly" ma:internalName="HSB_InsuranceEndDate">
      <xsd:simpleType>
        <xsd:restriction base="dms:DateTime"/>
      </xsd:simpleType>
    </xsd:element>
    <xsd:element name="HSB_SubcontractorApprover" ma:index="51" nillable="true" ma:displayName="Godkännare UE anbud" ma:list="UserInfo" ma:SharePointGroup="0" ma:internalName="HSB_SubcontractorApprov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SB_InventoryEndDate" ma:index="52" nillable="true" ma:displayName="Skede 1 avslutas" ma:format="DateOnly" ma:internalName="HSB_InventoryEndDate">
      <xsd:simpleType>
        <xsd:restriction base="dms:DateTime"/>
      </xsd:simpleType>
    </xsd:element>
    <xsd:element name="HSB_InventoryStartDate" ma:index="53" nillable="true" ma:displayName="Skede 1 påbörjas" ma:format="DateOnly" ma:internalName="HSB_InventoryStartDate">
      <xsd:simpleType>
        <xsd:restriction base="dms:DateTime"/>
      </xsd:simpleType>
    </xsd:element>
    <xsd:element name="DCP_ObjectPath" ma:index="54" nillable="true" ma:displayName="Objektplats" ma:internalName="DCP_ObjectPath">
      <xsd:simpleType>
        <xsd:restriction base="dms:Text">
          <xsd:maxLength value="255"/>
        </xsd:restriction>
      </xsd:simpleType>
    </xsd:element>
    <xsd:element name="HSB_ObjectType" ma:index="55" nillable="true" ma:displayName="Objekttyp" ma:format="Dropdown" ma:internalName="HSB_ObjectType">
      <xsd:simpleType>
        <xsd:union memberTypes="dms:Text">
          <xsd:simpleType>
            <xsd:restriction base="dms:Choice">
              <xsd:enumeration value="Parkeringplatser"/>
              <xsd:enumeration value="Balkonger"/>
            </xsd:restriction>
          </xsd:simpleType>
        </xsd:union>
      </xsd:simpleType>
    </xsd:element>
    <xsd:element name="HSB_PlanningEndDate" ma:index="56" nillable="true" ma:displayName="Skede 2 avslutas" ma:format="DateOnly" ma:internalName="HSB_PlanningEndDate">
      <xsd:simpleType>
        <xsd:restriction base="dms:DateTime"/>
      </xsd:simpleType>
    </xsd:element>
    <xsd:element name="HSB_PlanningStartDate" ma:index="57" nillable="true" ma:displayName="Skede 2 påbörjas" ma:format="DateOnly" ma:internalName="HSB_PlanningStartDate">
      <xsd:simpleType>
        <xsd:restriction base="dms:DateTime"/>
      </xsd:simpleType>
    </xsd:element>
    <xsd:element name="HSB_ProjectNumber" ma:index="58" nillable="true" ma:displayName="Projektnummer" ma:internalName="HSB_ProjectNumber">
      <xsd:simpleType>
        <xsd:restriction base="dms:Text">
          <xsd:maxLength value="255"/>
        </xsd:restriction>
      </xsd:simpleType>
    </xsd:element>
    <xsd:element name="HSB_ProjectNumberPhase3" ma:index="59" nillable="true" ma:displayName="Projektnummer skede 3" ma:internalName="HSB_ProjectNumberPhase3">
      <xsd:simpleType>
        <xsd:restriction base="dms:Text">
          <xsd:maxLength value="255"/>
        </xsd:restriction>
      </xsd:simpleType>
    </xsd:element>
    <xsd:element name="HSB_StartMeetingDate" ma:index="60" nillable="true" ma:displayName="Startmöte" ma:format="DateOnly" ma:internalName="HSB_StartMeetingDate">
      <xsd:simpleType>
        <xsd:restriction base="dms:DateTime"/>
      </xsd:simpleType>
    </xsd:element>
    <xsd:element name="SharedWithUsers" ma:index="61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62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HSB_ProjectManagerRef" ma:index="63" nillable="true" ma:displayName="Projektledare (ref)" ma:internalName="HSB_ProjectManagerRef">
      <xsd:simpleType>
        <xsd:restriction base="dms:Text">
          <xsd:maxLength value="255"/>
        </xsd:restriction>
      </xsd:simpleType>
    </xsd:element>
    <xsd:element name="HSB_ConstructionManagerPhone" ma:index="71" nillable="true" ma:displayName="Byggledare (telefon)" ma:internalName="HSB_ConstructionManagerPhone">
      <xsd:simpleType>
        <xsd:restriction base="dms:Text">
          <xsd:maxLength value="255"/>
        </xsd:restriction>
      </xsd:simpleType>
    </xsd:element>
    <xsd:element name="HSB_ConstructionManagerEmail" ma:index="72" nillable="true" ma:displayName="Byggledare (epost)" ma:internalName="HSB_ConstructionManagerEmail">
      <xsd:simpleType>
        <xsd:restriction base="dms:Text">
          <xsd:maxLength value="255"/>
        </xsd:restriction>
      </xsd:simpleType>
    </xsd:element>
    <xsd:element name="HSB_ConstructionManagerAddress" ma:index="73" nillable="true" ma:displayName="Byggledare (adress)" ma:internalName="HSB_ConstructionManagerAddres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da66a-dfd5-4a7d-8eee-f600b70dff6c" elementFormDefault="qualified">
    <xsd:import namespace="http://schemas.microsoft.com/office/2006/documentManagement/types"/>
    <xsd:import namespace="http://schemas.microsoft.com/office/infopath/2007/PartnerControls"/>
    <xsd:element name="TaskOutcome" ma:index="29" nillable="true" ma:displayName="Uppgiftsresultat" ma:internalName="TaskOutcome">
      <xsd:simpleType>
        <xsd:restriction base="dms:Unknown">
          <xsd:enumeration value="Godkänt"/>
          <xsd:enumeration value="Avvisat"/>
        </xsd:restriction>
      </xsd:simpleType>
    </xsd:element>
    <xsd:element name="MediaServiceMetadata" ma:index="3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3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65" nillable="true" ma:taxonomy="true" ma:internalName="lcf76f155ced4ddcb4097134ff3c332f" ma:taxonomyFieldName="MediaServiceImageTags" ma:displayName="Bildmarkeringar" ma:readOnly="false" ma:fieldId="{5cf76f15-5ced-4ddc-b409-7134ff3c332f}" ma:taxonomyMulti="true" ma:sspId="447f9ee0-58b2-4874-8c2c-25657494a2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6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6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6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6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7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7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4da66a-dfd5-4a7d-8eee-f600b70dff6c">
      <Terms xmlns="http://schemas.microsoft.com/office/infopath/2007/PartnerControls"/>
    </lcf76f155ced4ddcb4097134ff3c332f>
    <TaxCatchAll xmlns="f2453bf8-c58a-43be-95c8-ecede396b4c9">
      <Value>553</Value>
      <Value>552</Value>
    </TaxCatchAll>
    <DCP_PortalTypeLookup xmlns="f2453bf8-c58a-43be-95c8-ecede396b4c9" xsi:nil="true"/>
    <HSB_ProjectType xmlns="f2453bf8-c58a-43be-95c8-ecede396b4c9">Bygg - Garage</HSB_ProjectType>
    <HSB_ObjectType xmlns="f2453bf8-c58a-43be-95c8-ecede396b4c9" xsi:nil="true"/>
    <HSB_ConstructionStartDate xmlns="f2453bf8-c58a-43be-95c8-ecede396b4c9" xsi:nil="true"/>
    <HSB_ProjectStatus xmlns="f2453bf8-c58a-43be-95c8-ecede396b4c9">Avtal</HSB_ProjectStatus>
    <HSB_InventoryEndDate xmlns="f2453bf8-c58a-43be-95c8-ecede396b4c9" xsi:nil="true"/>
    <HSB_StartMeetingDate xmlns="f2453bf8-c58a-43be-95c8-ecede396b4c9" xsi:nil="true"/>
    <HSB_ProjectManager xmlns="f2453bf8-c58a-43be-95c8-ecede396b4c9">
      <UserInfo>
        <DisplayName>Emil Lindhagen</DisplayName>
        <AccountId>25</AccountId>
        <AccountType/>
      </UserInfo>
    </HSB_ProjectManager>
    <HSB_ProjectAssignmentType xmlns="f2453bf8-c58a-43be-95c8-ecede396b4c9" xsi:nil="true"/>
    <HSB_StartMeetingProtocolUrl xmlns="f2453bf8-c58a-43be-95c8-ecede396b4c9" xsi:nil="true"/>
    <HSB_ConstructionManagerPhone xmlns="f2453bf8-c58a-43be-95c8-ecede396b4c9">+46104421250</HSB_ConstructionManagerPhone>
    <HSB_HeatWorkResponsible xmlns="f2453bf8-c58a-43be-95c8-ecede396b4c9" xsi:nil="true"/>
    <HSB_ConstructionManager xmlns="f2453bf8-c58a-43be-95c8-ecede396b4c9">
      <UserInfo>
        <DisplayName/>
        <AccountId xsi:nil="true"/>
        <AccountType/>
      </UserInfo>
    </HSB_ConstructionManager>
    <HSB_EstimatedRevenuePhase2 xmlns="f2453bf8-c58a-43be-95c8-ecede396b4c9">193000</HSB_EstimatedRevenuePhase2>
    <HSB_EstimatedRevenue xmlns="f2453bf8-c58a-43be-95c8-ecede396b4c9" xsi:nil="true"/>
    <HSB_LeadOrOfferResult xmlns="f2453bf8-c58a-43be-95c8-ecede396b4c9">Ej ifylld</HSB_LeadOrOfferResult>
    <HSB_ContractPhase3 xmlns="f2453bf8-c58a-43be-95c8-ecede396b4c9">Ej ifylld - Inte aktiv</HSB_ContractPhase3>
    <DocumentSetDescription xmlns="http://schemas.microsoft.com/sharepoint/v3" xsi:nil="true"/>
    <DCP_ProjectStatusChanged xmlns="f2453bf8-c58a-43be-95c8-ecede396b4c9">2026-01-15T00:23:00+00:00</DCP_ProjectStatusChanged>
    <HSB_ExternalFinancialOutput xmlns="f2453bf8-c58a-43be-95c8-ecede396b4c9" xsi:nil="true"/>
    <HSB_PlanningStartDate xmlns="f2453bf8-c58a-43be-95c8-ecede396b4c9" xsi:nil="true"/>
    <HSB_ProjectNumberPhase3 xmlns="f2453bf8-c58a-43be-95c8-ecede396b4c9" xsi:nil="true"/>
    <dfae0f7024e742ca9f416a1fd8bb8527 xmlns="f2453bf8-c58a-43be-95c8-ecede396b4c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Tätskikt, tak och garage (Stora arken)</TermName>
          <TermId xmlns="http://schemas.microsoft.com/office/infopath/2007/PartnerControls">1766f7fa-cfed-447e-a9ce-9546421de729</TermId>
        </TermInfo>
      </Terms>
    </dfae0f7024e742ca9f416a1fd8bb8527>
    <HSB_FinalInspectionDate xmlns="f2453bf8-c58a-43be-95c8-ecede396b4c9">2027-02-26T11:00:00+00:00</HSB_FinalInspectionDate>
    <HSB_ProjectManagerPhone xmlns="f2453bf8-c58a-43be-95c8-ecede396b4c9">010-4420231</HSB_ProjectManagerPhone>
    <HSB_EstimatedRevenuePhase3 xmlns="f2453bf8-c58a-43be-95c8-ecede396b4c9" xsi:nil="true"/>
    <HSB_InventoryStartDate xmlns="f2453bf8-c58a-43be-95c8-ecede396b4c9" xsi:nil="true"/>
    <p10501f208f3486ba27f7d1892196d2e xmlns="f2453bf8-c58a-43be-95c8-ecede396b4c9">
      <Terms xmlns="http://schemas.microsoft.com/office/infopath/2007/PartnerControls">
        <TermInfo xmlns="http://schemas.microsoft.com/office/infopath/2007/PartnerControls">
          <TermName xmlns="http://schemas.microsoft.com/office/infopath/2007/PartnerControls">Stora arken</TermName>
          <TermId xmlns="http://schemas.microsoft.com/office/infopath/2007/PartnerControls">f59c7af6-1168-4e96-8dcb-ca0dd7a48f4f</TermId>
        </TermInfo>
      </Terms>
    </p10501f208f3486ba27f7d1892196d2e>
    <HSB_ContractPhase2 xmlns="f2453bf8-c58a-43be-95c8-ecede396b4c9">Signerat</HSB_ContractPhase2>
    <HSB_ContractType xmlns="f2453bf8-c58a-43be-95c8-ecede396b4c9">Ej specificerat</HSB_ContractType>
    <HSB_PlanningEndDate xmlns="f2453bf8-c58a-43be-95c8-ecede396b4c9" xsi:nil="true"/>
    <HSB_ActivePhase xmlns="f2453bf8-c58a-43be-95c8-ecede396b4c9" xsi:nil="true"/>
    <TaskOutcome xmlns="b54da66a-dfd5-4a7d-8eee-f600b70dff6c" xsi:nil="true"/>
    <HSB_ChoosenSubcontractor xmlns="f2453bf8-c58a-43be-95c8-ecede396b4c9" xsi:nil="true"/>
    <HSB_SubcontractorApprover xmlns="f2453bf8-c58a-43be-95c8-ecede396b4c9">
      <UserInfo>
        <DisplayName/>
        <AccountId xsi:nil="true"/>
        <AccountType/>
      </UserInfo>
    </HSB_SubcontractorApprover>
    <HSB_ProjectNumber xmlns="f2453bf8-c58a-43be-95c8-ecede396b4c9" xsi:nil="true"/>
    <HSB_ProjectManagerRef xmlns="f2453bf8-c58a-43be-95c8-ecede396b4c9">99-1515-613</HSB_ProjectManagerRef>
    <HSB_InternalFinancialOutput xmlns="f2453bf8-c58a-43be-95c8-ecede396b4c9" xsi:nil="true"/>
    <HSB_ConstructionManagerAddress xmlns="f2453bf8-c58a-43be-95c8-ecede396b4c9">Lumaparksvägen 9, 120 31 Stockholm</HSB_ConstructionManagerAddress>
    <HSB_ProjectManagerMail xmlns="f2453bf8-c58a-43be-95c8-ecede396b4c9">Emil.Lindhagen@hsb.se</HSB_ProjectManagerMail>
    <HSB_ProjectDescription xmlns="f2453bf8-c58a-43be-95c8-ecede396b4c9">Föreningens garage läcker igenom och föreningen yttertak läcker också.</HSB_ProjectDescription>
    <DCP_ProjectStatusChangedBy xmlns="f2453bf8-c58a-43be-95c8-ecede396b4c9">
      <UserInfo>
        <DisplayName>Emil Lindhagen</DisplayName>
        <AccountId>25</AccountId>
        <AccountType/>
      </UserInfo>
    </DCP_ProjectStatusChangedBy>
    <HSB_EstimatedRevenuePhase1 xmlns="f2453bf8-c58a-43be-95c8-ecede396b4c9" xsi:nil="true"/>
    <HSB_InsuranceEndDate xmlns="f2453bf8-c58a-43be-95c8-ecede396b4c9" xsi:nil="true"/>
    <HSB_ConstructionManagerEmail xmlns="f2453bf8-c58a-43be-95c8-ecede396b4c9">oscar.engstrom@hsb.se</HSB_ConstructionManagerEmail>
    <HSB_ContractPhase1 xmlns="f2453bf8-c58a-43be-95c8-ecede396b4c9">Ej ifylld - Inte aktiv</HSB_ContractPhase1>
    <HSB_ProjectManagerAddress xmlns="f2453bf8-c58a-43be-95c8-ecede396b4c9">Lumaparksvägen 9, 120 31 Stockholm</HSB_ProjectManagerAddress>
    <HSB_NoOfApartments xmlns="f2453bf8-c58a-43be-95c8-ecede396b4c9">79</HSB_NoOfApartments>
    <HSB_NoOfObjects xmlns="f2453bf8-c58a-43be-95c8-ecede396b4c9" xsi:nil="true"/>
    <DCP_ObjectPath xmlns="f2453bf8-c58a-43be-95c8-ecede396b4c9" xsi:nil="true"/>
  </documentManagement>
</p:properties>
</file>

<file path=customXml/itemProps1.xml><?xml version="1.0" encoding="utf-8"?>
<ds:datastoreItem xmlns:ds="http://schemas.openxmlformats.org/officeDocument/2006/customXml" ds:itemID="{875AA432-A4BC-4ECA-AB33-0CA244F5ED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0D269B-25D7-44DA-9BE8-E9DD87A2C4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2453bf8-c58a-43be-95c8-ecede396b4c9"/>
    <ds:schemaRef ds:uri="b54da66a-dfd5-4a7d-8eee-f600b70dff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57C6AF-45B1-44AB-8DF0-2DF2AB6347D4}">
  <ds:schemaRefs>
    <ds:schemaRef ds:uri="http://schemas.microsoft.com/office/2006/metadata/properties"/>
    <ds:schemaRef ds:uri="http://schemas.microsoft.com/office/infopath/2007/PartnerControls"/>
    <ds:schemaRef ds:uri="b54da66a-dfd5-4a7d-8eee-f600b70dff6c"/>
    <ds:schemaRef ds:uri="f2453bf8-c58a-43be-95c8-ecede396b4c9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Grund</Template>
  <TotalTime>1</TotalTime>
  <Pages>1</Pages>
  <Words>77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Grund..docx</vt:lpstr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Grund..docx</dc:title>
  <dc:subject/>
  <dc:creator>Emil Lindhagen</dc:creator>
  <cp:keywords>Grundmall - HSB</cp:keywords>
  <dc:description/>
  <cp:lastModifiedBy>Sabina .</cp:lastModifiedBy>
  <cp:revision>2</cp:revision>
  <cp:lastPrinted>2026-09-22T15:00:00Z</cp:lastPrinted>
  <dcterms:created xsi:type="dcterms:W3CDTF">2026-09-24T13:58:00Z</dcterms:created>
  <dcterms:modified xsi:type="dcterms:W3CDTF">2026-09-24T13:58:00Z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SBMall">
    <vt:bool>true</vt:bool>
  </property>
  <property fmtid="{D5CDD505-2E9C-101B-9397-08002B2CF9AE}" pid="3" name="Datum">
    <vt:lpwstr>2019-11-18</vt:lpwstr>
  </property>
  <property fmtid="{D5CDD505-2E9C-101B-9397-08002B2CF9AE}" pid="4" name="Rubrik">
    <vt:lpwstr/>
  </property>
  <property fmtid="{D5CDD505-2E9C-101B-9397-08002B2CF9AE}" pid="5" name="ContentTypeId">
    <vt:lpwstr>0x0101005889EC933B67EC4C8EDD24293D956194</vt:lpwstr>
  </property>
  <property fmtid="{D5CDD505-2E9C-101B-9397-08002B2CF9AE}" pid="6" name="HSB_ProjectTerm">
    <vt:lpwstr>553</vt:lpwstr>
  </property>
  <property fmtid="{D5CDD505-2E9C-101B-9397-08002B2CF9AE}" pid="7" name="HSB_CustomerAndProperty">
    <vt:lpwstr>552</vt:lpwstr>
  </property>
  <property fmtid="{D5CDD505-2E9C-101B-9397-08002B2CF9AE}" pid="8" name="MediaServiceImageTags">
    <vt:lpwstr/>
  </property>
</Properties>
</file>