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86A1FE" w14:textId="088191EB" w:rsidR="0040554F" w:rsidRPr="003C3F8D" w:rsidRDefault="003C3F8D" w:rsidP="003C3F8D">
      <w:pPr>
        <w:jc w:val="center"/>
        <w:rPr>
          <w:rFonts w:ascii="Times New Roman" w:hAnsi="Times New Roman" w:cs="Times New Roman"/>
          <w:sz w:val="36"/>
          <w:szCs w:val="36"/>
        </w:rPr>
      </w:pPr>
      <w:r w:rsidRPr="003C3F8D">
        <w:rPr>
          <w:rFonts w:ascii="Times New Roman" w:hAnsi="Times New Roman" w:cs="Times New Roman"/>
          <w:sz w:val="36"/>
          <w:szCs w:val="36"/>
        </w:rPr>
        <w:t xml:space="preserve">Störningsrapport </w:t>
      </w:r>
      <w:r w:rsidR="00AB159D">
        <w:rPr>
          <w:rFonts w:ascii="Times New Roman" w:hAnsi="Times New Roman" w:cs="Times New Roman"/>
          <w:sz w:val="36"/>
          <w:szCs w:val="36"/>
        </w:rPr>
        <w:t>|</w:t>
      </w:r>
      <w:r w:rsidR="00A665DC">
        <w:rPr>
          <w:rFonts w:ascii="Times New Roman" w:hAnsi="Times New Roman" w:cs="Times New Roman"/>
          <w:sz w:val="36"/>
          <w:szCs w:val="36"/>
        </w:rPr>
        <w:t xml:space="preserve"> </w:t>
      </w:r>
      <w:r w:rsidRPr="003C3F8D">
        <w:rPr>
          <w:rFonts w:ascii="Times New Roman" w:hAnsi="Times New Roman" w:cs="Times New Roman"/>
          <w:sz w:val="36"/>
          <w:szCs w:val="36"/>
        </w:rPr>
        <w:t xml:space="preserve">HSB Brf 37 </w:t>
      </w:r>
      <w:proofErr w:type="spellStart"/>
      <w:r w:rsidRPr="003C3F8D">
        <w:rPr>
          <w:rFonts w:ascii="Times New Roman" w:hAnsi="Times New Roman" w:cs="Times New Roman"/>
          <w:sz w:val="36"/>
          <w:szCs w:val="36"/>
        </w:rPr>
        <w:t>Stabby</w:t>
      </w:r>
      <w:proofErr w:type="spellEnd"/>
      <w:r w:rsidRPr="003C3F8D">
        <w:rPr>
          <w:rFonts w:ascii="Times New Roman" w:hAnsi="Times New Roman" w:cs="Times New Roman"/>
          <w:sz w:val="36"/>
          <w:szCs w:val="36"/>
        </w:rPr>
        <w:t xml:space="preserve"> Gärde i Uppsala</w:t>
      </w:r>
    </w:p>
    <w:p w14:paraId="78018D06" w14:textId="344A972C" w:rsidR="003C3F8D" w:rsidRDefault="00BC2991" w:rsidP="00BC2991">
      <w:pPr>
        <w:jc w:val="both"/>
        <w:rPr>
          <w:rFonts w:ascii="Times New Roman" w:hAnsi="Times New Roman" w:cs="Times New Roman"/>
          <w:sz w:val="22"/>
          <w:szCs w:val="22"/>
        </w:rPr>
      </w:pPr>
      <w:r w:rsidRPr="00BC2991">
        <w:rPr>
          <w:rFonts w:ascii="Times New Roman" w:hAnsi="Times New Roman" w:cs="Times New Roman"/>
          <w:sz w:val="22"/>
          <w:szCs w:val="22"/>
        </w:rPr>
        <w:t>Fyll i rapporten för att dokumentera återkommande störningar</w:t>
      </w:r>
      <w:r w:rsidR="00A665DC">
        <w:rPr>
          <w:rFonts w:ascii="Times New Roman" w:hAnsi="Times New Roman" w:cs="Times New Roman"/>
          <w:sz w:val="22"/>
          <w:szCs w:val="22"/>
        </w:rPr>
        <w:t xml:space="preserve"> från grannar i föreningen</w:t>
      </w:r>
      <w:r w:rsidRPr="00BC2991">
        <w:rPr>
          <w:rFonts w:ascii="Times New Roman" w:hAnsi="Times New Roman" w:cs="Times New Roman"/>
          <w:sz w:val="22"/>
          <w:szCs w:val="22"/>
        </w:rPr>
        <w:t xml:space="preserve">. Signera rapporten </w:t>
      </w:r>
      <w:r w:rsidR="00A665DC">
        <w:rPr>
          <w:rFonts w:ascii="Times New Roman" w:hAnsi="Times New Roman" w:cs="Times New Roman"/>
          <w:sz w:val="22"/>
          <w:szCs w:val="22"/>
        </w:rPr>
        <w:t xml:space="preserve">(fysiskt eller med en digital signeringstjänst) </w:t>
      </w:r>
      <w:r w:rsidRPr="00BC2991">
        <w:rPr>
          <w:rFonts w:ascii="Times New Roman" w:hAnsi="Times New Roman" w:cs="Times New Roman"/>
          <w:sz w:val="22"/>
          <w:szCs w:val="22"/>
        </w:rPr>
        <w:t>och skicka den till föreningens förvaltare. Kontaktuppgifter till föreningens förvaltare finns på hemsidan.</w:t>
      </w:r>
      <w:r>
        <w:rPr>
          <w:rFonts w:ascii="Times New Roman" w:hAnsi="Times New Roman" w:cs="Times New Roman"/>
          <w:sz w:val="22"/>
          <w:szCs w:val="22"/>
        </w:rPr>
        <w:t xml:space="preserve"> Skriv tydligt och fullt läsbart.</w:t>
      </w:r>
      <w:r w:rsidR="00A665DC">
        <w:rPr>
          <w:rFonts w:ascii="Times New Roman" w:hAnsi="Times New Roman" w:cs="Times New Roman"/>
          <w:sz w:val="22"/>
          <w:szCs w:val="22"/>
        </w:rPr>
        <w:t xml:space="preserve"> Rapporter som inte går att läsa, eller som saknar samtliga obligatoriska uppgifter, kommer ej att behandlas.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041"/>
        <w:gridCol w:w="3021"/>
      </w:tblGrid>
      <w:tr w:rsidR="00BC2991" w14:paraId="12C9B79B" w14:textId="77777777" w:rsidTr="00F605B2">
        <w:tc>
          <w:tcPr>
            <w:tcW w:w="9062" w:type="dxa"/>
            <w:gridSpan w:val="2"/>
          </w:tcPr>
          <w:p w14:paraId="6E8C13D7" w14:textId="77777777" w:rsidR="00BC2991" w:rsidRPr="00A665DC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Ditt namn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EE21845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2991" w14:paraId="4F25E2B6" w14:textId="77777777" w:rsidTr="001A7355">
        <w:tc>
          <w:tcPr>
            <w:tcW w:w="9062" w:type="dxa"/>
            <w:gridSpan w:val="2"/>
          </w:tcPr>
          <w:p w14:paraId="5F95730C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Din adress, inkl. våning och lägenhetsnummer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36B86FA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2991" w14:paraId="0D6B575D" w14:textId="77777777" w:rsidTr="00A665DC">
        <w:tc>
          <w:tcPr>
            <w:tcW w:w="6041" w:type="dxa"/>
            <w:tcBorders>
              <w:bottom w:val="single" w:sz="4" w:space="0" w:color="auto"/>
            </w:tcBorders>
          </w:tcPr>
          <w:p w14:paraId="7B773B4D" w14:textId="77777777" w:rsid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Din e-postadress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82AFB5A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13F96146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Ditt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telefonnummer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1156909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2991" w14:paraId="194D43F4" w14:textId="77777777" w:rsidTr="00A665DC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A033D22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BC2991" w14:paraId="497A79DD" w14:textId="77777777" w:rsidTr="006F0B45">
        <w:tc>
          <w:tcPr>
            <w:tcW w:w="9062" w:type="dxa"/>
            <w:gridSpan w:val="2"/>
          </w:tcPr>
          <w:p w14:paraId="4434B21F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Störande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bostadsrättshavares namn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4A217DE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2991" w14:paraId="02FFD40F" w14:textId="77777777" w:rsidTr="00653B12">
        <w:tc>
          <w:tcPr>
            <w:tcW w:w="9062" w:type="dxa"/>
            <w:gridSpan w:val="2"/>
          </w:tcPr>
          <w:p w14:paraId="7AA1E16F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Störandes </w:t>
            </w: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adress, inkl. våning och lägenhetsnummer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A665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obligatoriskt</w:t>
            </w:r>
            <w:r w:rsidR="00A665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F524A79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2991" w14:paraId="19FC0B57" w14:textId="77777777" w:rsidTr="00BC2991">
        <w:tc>
          <w:tcPr>
            <w:tcW w:w="6041" w:type="dxa"/>
          </w:tcPr>
          <w:p w14:paraId="2B76FD98" w14:textId="77777777" w:rsid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Störandes </w:t>
            </w: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e-postadress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BC299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valfritt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EEB8844" w14:textId="77777777" w:rsid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D74D39" w14:textId="77777777" w:rsidR="00BC2991" w:rsidRDefault="00BC2991" w:rsidP="00BC29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ABA9092" w14:textId="77777777" w:rsidR="00BC2991" w:rsidRPr="00BC2991" w:rsidRDefault="00BC2991" w:rsidP="00BC299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Störandes </w:t>
            </w:r>
            <w:r w:rsidRPr="00BC2991">
              <w:rPr>
                <w:rFonts w:ascii="Times New Roman" w:hAnsi="Times New Roman" w:cs="Times New Roman"/>
                <w:sz w:val="16"/>
                <w:szCs w:val="16"/>
              </w:rPr>
              <w:t>telefonnummer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BC299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valfritt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2491D77" w14:textId="77777777" w:rsidR="00BC2991" w:rsidRDefault="00BC2991" w:rsidP="00BC29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54BC96A" w14:textId="72545BEB" w:rsidR="00BC2991" w:rsidRPr="002759D9" w:rsidRDefault="00BC2991" w:rsidP="00BC2991">
      <w:pPr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7366"/>
      </w:tblGrid>
      <w:tr w:rsidR="002759D9" w14:paraId="7CCDEE64" w14:textId="77777777" w:rsidTr="002759D9">
        <w:tc>
          <w:tcPr>
            <w:tcW w:w="988" w:type="dxa"/>
          </w:tcPr>
          <w:p w14:paraId="777AEC47" w14:textId="77777777" w:rsidR="002759D9" w:rsidRPr="00A665DC" w:rsidRDefault="002759D9" w:rsidP="003C3F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65DC">
              <w:rPr>
                <w:rFonts w:ascii="Times New Roman" w:hAnsi="Times New Roman" w:cs="Times New Roman"/>
                <w:sz w:val="22"/>
                <w:szCs w:val="22"/>
              </w:rPr>
              <w:t>Datum</w:t>
            </w:r>
          </w:p>
        </w:tc>
        <w:tc>
          <w:tcPr>
            <w:tcW w:w="708" w:type="dxa"/>
          </w:tcPr>
          <w:p w14:paraId="41C75AE6" w14:textId="77777777" w:rsidR="002759D9" w:rsidRPr="00A665DC" w:rsidRDefault="002759D9" w:rsidP="003C3F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65DC">
              <w:rPr>
                <w:rFonts w:ascii="Times New Roman" w:hAnsi="Times New Roman" w:cs="Times New Roman"/>
                <w:sz w:val="22"/>
                <w:szCs w:val="22"/>
              </w:rPr>
              <w:t>Tid</w:t>
            </w:r>
          </w:p>
        </w:tc>
        <w:tc>
          <w:tcPr>
            <w:tcW w:w="7366" w:type="dxa"/>
          </w:tcPr>
          <w:p w14:paraId="17F7142E" w14:textId="77777777" w:rsidR="002759D9" w:rsidRPr="00A665DC" w:rsidRDefault="002759D9" w:rsidP="003C3F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65DC">
              <w:rPr>
                <w:rFonts w:ascii="Times New Roman" w:hAnsi="Times New Roman" w:cs="Times New Roman"/>
                <w:sz w:val="22"/>
                <w:szCs w:val="22"/>
              </w:rPr>
              <w:t>Anteckning om störning (så utförlig som möjligt)</w:t>
            </w:r>
          </w:p>
        </w:tc>
      </w:tr>
      <w:tr w:rsidR="002759D9" w14:paraId="2EEF5172" w14:textId="77777777" w:rsidTr="002759D9">
        <w:tc>
          <w:tcPr>
            <w:tcW w:w="988" w:type="dxa"/>
          </w:tcPr>
          <w:p w14:paraId="033F6FB0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33AC6212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773B09A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081FE5ED" w14:textId="77777777" w:rsidTr="002759D9">
        <w:tc>
          <w:tcPr>
            <w:tcW w:w="988" w:type="dxa"/>
          </w:tcPr>
          <w:p w14:paraId="2E145835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5D88C24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6291A2D0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1E4553E5" w14:textId="77777777" w:rsidTr="002759D9">
        <w:tc>
          <w:tcPr>
            <w:tcW w:w="988" w:type="dxa"/>
          </w:tcPr>
          <w:p w14:paraId="4AC458D7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6990FC3B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7A295240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59F6449D" w14:textId="77777777" w:rsidTr="002759D9">
        <w:tc>
          <w:tcPr>
            <w:tcW w:w="988" w:type="dxa"/>
          </w:tcPr>
          <w:p w14:paraId="64B02838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5503D6B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0F520E2B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358C74F9" w14:textId="77777777" w:rsidTr="002759D9">
        <w:tc>
          <w:tcPr>
            <w:tcW w:w="988" w:type="dxa"/>
          </w:tcPr>
          <w:p w14:paraId="57B30F5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0B5FF09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7A9EB4D6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6C8A0778" w14:textId="77777777" w:rsidTr="002759D9">
        <w:tc>
          <w:tcPr>
            <w:tcW w:w="988" w:type="dxa"/>
          </w:tcPr>
          <w:p w14:paraId="6870384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342B714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01A686B2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1964BF86" w14:textId="77777777" w:rsidTr="002759D9">
        <w:tc>
          <w:tcPr>
            <w:tcW w:w="988" w:type="dxa"/>
          </w:tcPr>
          <w:p w14:paraId="064D784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650B7655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03C78C79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0A6AFCB2" w14:textId="77777777" w:rsidTr="002759D9">
        <w:tc>
          <w:tcPr>
            <w:tcW w:w="988" w:type="dxa"/>
          </w:tcPr>
          <w:p w14:paraId="491428A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25699379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5E4B50E3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60E3C539" w14:textId="77777777" w:rsidTr="002759D9">
        <w:tc>
          <w:tcPr>
            <w:tcW w:w="988" w:type="dxa"/>
          </w:tcPr>
          <w:p w14:paraId="456CDF2D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7CBAA91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1FF6FA0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4526CCA9" w14:textId="77777777" w:rsidTr="002759D9">
        <w:tc>
          <w:tcPr>
            <w:tcW w:w="988" w:type="dxa"/>
          </w:tcPr>
          <w:p w14:paraId="1D120941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57F9CB8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25017D0B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164D0C8A" w14:textId="77777777" w:rsidTr="002759D9">
        <w:tc>
          <w:tcPr>
            <w:tcW w:w="988" w:type="dxa"/>
          </w:tcPr>
          <w:p w14:paraId="7C865C0A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85D402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2E232B9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1C5281F0" w14:textId="77777777" w:rsidTr="002759D9">
        <w:tc>
          <w:tcPr>
            <w:tcW w:w="988" w:type="dxa"/>
          </w:tcPr>
          <w:p w14:paraId="24E6D031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45CDBB45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00962D3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35C8E25A" w14:textId="77777777" w:rsidTr="002759D9">
        <w:tc>
          <w:tcPr>
            <w:tcW w:w="988" w:type="dxa"/>
          </w:tcPr>
          <w:p w14:paraId="244F8292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1950EABA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5049AEEF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0CC13565" w14:textId="77777777" w:rsidTr="002759D9">
        <w:tc>
          <w:tcPr>
            <w:tcW w:w="988" w:type="dxa"/>
          </w:tcPr>
          <w:p w14:paraId="76A0588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007232D4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3814B06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725A5724" w14:textId="77777777" w:rsidTr="002759D9">
        <w:tc>
          <w:tcPr>
            <w:tcW w:w="988" w:type="dxa"/>
          </w:tcPr>
          <w:p w14:paraId="6B2A22EE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4A8AE9FD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4E3F6D8B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595412A8" w14:textId="77777777" w:rsidTr="002759D9">
        <w:tc>
          <w:tcPr>
            <w:tcW w:w="988" w:type="dxa"/>
          </w:tcPr>
          <w:p w14:paraId="0ECE04A1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10945468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2576CAF0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59D9" w14:paraId="4B8E5902" w14:textId="77777777" w:rsidTr="002759D9">
        <w:tc>
          <w:tcPr>
            <w:tcW w:w="988" w:type="dxa"/>
          </w:tcPr>
          <w:p w14:paraId="095C9D16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14:paraId="4103179B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366" w:type="dxa"/>
          </w:tcPr>
          <w:p w14:paraId="2EAD5B25" w14:textId="77777777" w:rsidR="002759D9" w:rsidRPr="002759D9" w:rsidRDefault="002759D9" w:rsidP="003C3F8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EF96EE7" w14:textId="77777777" w:rsidR="002759D9" w:rsidRDefault="002759D9" w:rsidP="002759D9">
      <w:pPr>
        <w:tabs>
          <w:tab w:val="left" w:pos="1701"/>
        </w:tabs>
        <w:rPr>
          <w:rFonts w:ascii="Times New Roman" w:hAnsi="Times New Roman" w:cs="Times New Roman"/>
        </w:rPr>
      </w:pPr>
    </w:p>
    <w:p w14:paraId="32207134" w14:textId="77777777" w:rsidR="002759D9" w:rsidRDefault="002759D9" w:rsidP="00A665DC">
      <w:pPr>
        <w:tabs>
          <w:tab w:val="left" w:pos="2835"/>
          <w:tab w:val="left" w:pos="311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  <w:r w:rsidR="00A665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______________________________________________</w:t>
      </w:r>
    </w:p>
    <w:p w14:paraId="21A3B734" w14:textId="77777777" w:rsidR="002759D9" w:rsidRPr="00A665DC" w:rsidRDefault="002759D9" w:rsidP="00A665DC">
      <w:pPr>
        <w:tabs>
          <w:tab w:val="left" w:pos="2835"/>
          <w:tab w:val="left" w:pos="3119"/>
        </w:tabs>
        <w:rPr>
          <w:rFonts w:ascii="Times New Roman" w:hAnsi="Times New Roman" w:cs="Times New Roman"/>
          <w:sz w:val="22"/>
          <w:szCs w:val="22"/>
        </w:rPr>
      </w:pPr>
      <w:r w:rsidRPr="00A665DC">
        <w:rPr>
          <w:rFonts w:ascii="Times New Roman" w:hAnsi="Times New Roman" w:cs="Times New Roman"/>
          <w:sz w:val="22"/>
          <w:szCs w:val="22"/>
        </w:rPr>
        <w:t>Ort och dag</w:t>
      </w:r>
      <w:r w:rsidRPr="00A665DC">
        <w:rPr>
          <w:rFonts w:ascii="Times New Roman" w:hAnsi="Times New Roman" w:cs="Times New Roman"/>
          <w:sz w:val="22"/>
          <w:szCs w:val="22"/>
        </w:rPr>
        <w:tab/>
      </w:r>
      <w:r w:rsidRPr="00A665DC">
        <w:rPr>
          <w:rFonts w:ascii="Times New Roman" w:hAnsi="Times New Roman" w:cs="Times New Roman"/>
          <w:sz w:val="22"/>
          <w:szCs w:val="22"/>
        </w:rPr>
        <w:tab/>
      </w:r>
      <w:r w:rsidR="00A665DC" w:rsidRPr="00A665DC">
        <w:rPr>
          <w:rFonts w:ascii="Times New Roman" w:hAnsi="Times New Roman" w:cs="Times New Roman"/>
          <w:sz w:val="22"/>
          <w:szCs w:val="22"/>
        </w:rPr>
        <w:t>S</w:t>
      </w:r>
      <w:r w:rsidRPr="00A665DC">
        <w:rPr>
          <w:rFonts w:ascii="Times New Roman" w:hAnsi="Times New Roman" w:cs="Times New Roman"/>
          <w:sz w:val="22"/>
          <w:szCs w:val="22"/>
        </w:rPr>
        <w:t>ignatur</w:t>
      </w:r>
    </w:p>
    <w:sectPr w:rsidR="002759D9" w:rsidRPr="00A665D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D7520E" w14:textId="77777777" w:rsidR="00345463" w:rsidRDefault="00345463" w:rsidP="003C3F8D">
      <w:pPr>
        <w:spacing w:after="0" w:line="240" w:lineRule="auto"/>
      </w:pPr>
      <w:r>
        <w:separator/>
      </w:r>
    </w:p>
  </w:endnote>
  <w:endnote w:type="continuationSeparator" w:id="0">
    <w:p w14:paraId="3639F2B2" w14:textId="77777777" w:rsidR="00345463" w:rsidRDefault="00345463" w:rsidP="003C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C6906F" w14:textId="2D4DE408" w:rsidR="00AB159D" w:rsidRDefault="00AB159D">
    <w:pPr>
      <w:pStyle w:val="Sidfot"/>
    </w:pPr>
    <w:r>
      <w:rPr>
        <w:rFonts w:ascii="Times New Roman" w:hAnsi="Times New Roman" w:cs="Times New Roman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31C2DA" wp14:editId="55441BC8">
              <wp:simplePos x="0" y="0"/>
              <wp:positionH relativeFrom="column">
                <wp:posOffset>-623146</wp:posOffset>
              </wp:positionH>
              <wp:positionV relativeFrom="paragraph">
                <wp:posOffset>-223520</wp:posOffset>
              </wp:positionV>
              <wp:extent cx="304800" cy="548640"/>
              <wp:effectExtent l="0" t="0" r="0" b="0"/>
              <wp:wrapNone/>
              <wp:docPr id="398364333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0800000">
                        <a:off x="0" y="0"/>
                        <a:ext cx="30480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E03D36" w14:textId="77777777" w:rsidR="00AB159D" w:rsidRPr="00AB159D" w:rsidRDefault="00AB159D" w:rsidP="00AB159D">
                          <w:pPr>
                            <w:spacing w:after="0" w:line="240" w:lineRule="auto"/>
                            <w:rPr>
                              <w:sz w:val="10"/>
                              <w:szCs w:val="10"/>
                            </w:rPr>
                          </w:pPr>
                          <w:r w:rsidRPr="00AB159D">
                            <w:rPr>
                              <w:sz w:val="10"/>
                              <w:szCs w:val="10"/>
                            </w:rPr>
                            <w:t>Version 2026–10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1C2D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-49.05pt;margin-top:-17.6pt;width:24pt;height:43.2pt;rotation:18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" filled="f" stroked="f" strokeweight=".5pt">
              <v:textbox style="layout-flow:vertical-ideographic">
                <w:txbxContent>
                  <w:p w14:paraId="67E03D36" w14:textId="77777777" w:rsidR="00AB159D" w:rsidRPr="00AB159D" w:rsidRDefault="00AB159D" w:rsidP="00AB159D">
                    <w:pPr>
                      <w:spacing w:after="0" w:line="240" w:lineRule="auto"/>
                      <w:rPr>
                        <w:sz w:val="10"/>
                        <w:szCs w:val="10"/>
                      </w:rPr>
                    </w:pPr>
                    <w:r w:rsidRPr="00AB159D">
                      <w:rPr>
                        <w:sz w:val="10"/>
                        <w:szCs w:val="10"/>
                      </w:rPr>
                      <w:t>Version 2026–10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CA7DFA" w14:textId="77777777" w:rsidR="00345463" w:rsidRDefault="00345463" w:rsidP="003C3F8D">
      <w:pPr>
        <w:spacing w:after="0" w:line="240" w:lineRule="auto"/>
      </w:pPr>
      <w:r>
        <w:separator/>
      </w:r>
    </w:p>
  </w:footnote>
  <w:footnote w:type="continuationSeparator" w:id="0">
    <w:p w14:paraId="18956573" w14:textId="77777777" w:rsidR="00345463" w:rsidRDefault="00345463" w:rsidP="003C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8EA5A" w14:textId="77777777" w:rsidR="003C3F8D" w:rsidRDefault="003C3F8D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D29B26" wp14:editId="57FEA13B">
          <wp:simplePos x="0" y="0"/>
          <wp:positionH relativeFrom="column">
            <wp:posOffset>-316523</wp:posOffset>
          </wp:positionH>
          <wp:positionV relativeFrom="paragraph">
            <wp:posOffset>-202223</wp:posOffset>
          </wp:positionV>
          <wp:extent cx="637593" cy="624254"/>
          <wp:effectExtent l="0" t="0" r="0" b="0"/>
          <wp:wrapNone/>
          <wp:docPr id="1684130398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130398" name="Bild 168413039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93" cy="624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AA"/>
    <w:rsid w:val="002759D9"/>
    <w:rsid w:val="0032593B"/>
    <w:rsid w:val="00345463"/>
    <w:rsid w:val="003C3F8D"/>
    <w:rsid w:val="0040554F"/>
    <w:rsid w:val="00636591"/>
    <w:rsid w:val="007614D7"/>
    <w:rsid w:val="008145DF"/>
    <w:rsid w:val="008923C1"/>
    <w:rsid w:val="008A5EA0"/>
    <w:rsid w:val="008B03AA"/>
    <w:rsid w:val="00A665DC"/>
    <w:rsid w:val="00AA7C42"/>
    <w:rsid w:val="00AB159D"/>
    <w:rsid w:val="00BC2991"/>
    <w:rsid w:val="00D63905"/>
    <w:rsid w:val="00FC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82357"/>
  <w15:chartTrackingRefBased/>
  <w15:docId w15:val="{94233AA2-1E7D-2E4B-AF0D-4DEB0467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C3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C3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C3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C3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C3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C3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C3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C3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C3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C3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C3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C3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C3F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C3F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C3F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C3F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C3F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C3F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C3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C3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C3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C3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C3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C3F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C3F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C3F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C3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C3F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C3F8D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C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C3F8D"/>
  </w:style>
  <w:style w:type="paragraph" w:styleId="Sidfot">
    <w:name w:val="footer"/>
    <w:basedOn w:val="Normal"/>
    <w:link w:val="SidfotChar"/>
    <w:uiPriority w:val="99"/>
    <w:unhideWhenUsed/>
    <w:rsid w:val="003C3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C3F8D"/>
  </w:style>
  <w:style w:type="table" w:styleId="Tabellrutnt">
    <w:name w:val="Table Grid"/>
    <w:basedOn w:val="Normaltabell"/>
    <w:uiPriority w:val="39"/>
    <w:rsid w:val="00BC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nushagander/Desktop/Brf%2037%20Stabby%20Ga&#776;rde/Information/Hemsida/0.%20Material%20att%20ladda%20upp%20pa&#778;%20hemsidan/Sto&#776;rningsrapport%20fo&#776;r%20HSB%20Brf%2037%20Stabby%20Ga&#776;rde%20i%20Uppsala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Störningsrapport för HSB Brf 37 Stabby Gärde i Uppsala.dotx</Template>
  <TotalTime>3</TotalTime>
  <Pages>1</Pages>
  <Words>164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Hagander</dc:creator>
  <cp:keywords/>
  <dc:description/>
  <cp:lastModifiedBy>Linus Hagander</cp:lastModifiedBy>
  <cp:revision>2</cp:revision>
  <dcterms:created xsi:type="dcterms:W3CDTF">2026-10-03T20:58:00Z</dcterms:created>
  <dcterms:modified xsi:type="dcterms:W3CDTF">2026-10-04T19:04:00Z</dcterms:modified>
</cp:coreProperties>
</file>