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2932" w14:textId="77777777" w:rsidR="00AF2314" w:rsidRDefault="00000000">
      <w:pPr>
        <w:pStyle w:val="Standard"/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CCC3B2A" wp14:editId="22069AC5">
            <wp:simplePos x="0" y="0"/>
            <wp:positionH relativeFrom="page">
              <wp:posOffset>239399</wp:posOffset>
            </wp:positionH>
            <wp:positionV relativeFrom="page">
              <wp:posOffset>260997</wp:posOffset>
            </wp:positionV>
            <wp:extent cx="7037643" cy="1165320"/>
            <wp:effectExtent l="0" t="0" r="0" b="0"/>
            <wp:wrapTopAndBottom/>
            <wp:docPr id="1632389151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3618" t="16699" r="3189" b="3802"/>
                    <a:stretch>
                      <a:fillRect/>
                    </a:stretch>
                  </pic:blipFill>
                  <pic:spPr>
                    <a:xfrm>
                      <a:off x="0" y="0"/>
                      <a:ext cx="7037643" cy="1165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46C1A16" w14:textId="77777777" w:rsidR="00AF2314" w:rsidRDefault="00000000">
      <w:pPr>
        <w:pStyle w:val="Standard"/>
      </w:pPr>
      <w:r>
        <w:rPr>
          <w:b/>
          <w:bCs/>
          <w:sz w:val="44"/>
          <w:szCs w:val="44"/>
        </w:rPr>
        <w:t xml:space="preserve">      Städrutiner för HSB-salen</w:t>
      </w:r>
    </w:p>
    <w:p w14:paraId="52319D4D" w14:textId="77777777" w:rsidR="00AF2314" w:rsidRDefault="00000000">
      <w:pPr>
        <w:pStyle w:val="Standard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Städskåpet finns till höger längst in i köket</w:t>
      </w:r>
    </w:p>
    <w:p w14:paraId="546C6E9C" w14:textId="77777777" w:rsidR="00AF2314" w:rsidRDefault="00AF2314">
      <w:pPr>
        <w:pStyle w:val="Standard"/>
        <w:rPr>
          <w:sz w:val="26"/>
          <w:szCs w:val="26"/>
        </w:rPr>
      </w:pPr>
    </w:p>
    <w:p w14:paraId="5EDC3621" w14:textId="77777777" w:rsidR="00AF2314" w:rsidRDefault="00AF2314">
      <w:pPr>
        <w:pStyle w:val="Standard"/>
        <w:rPr>
          <w:sz w:val="26"/>
          <w:szCs w:val="26"/>
        </w:rPr>
      </w:pPr>
    </w:p>
    <w:p w14:paraId="41157990" w14:textId="77777777" w:rsidR="00AF2314" w:rsidRDefault="00000000">
      <w:pPr>
        <w:pStyle w:val="Standard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Kök</w:t>
      </w:r>
    </w:p>
    <w:p w14:paraId="6FE56087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4DB5055E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Torka av diskbänk och arbetsbänkar</w:t>
      </w:r>
    </w:p>
    <w:p w14:paraId="349BB766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Töm och torka ur kylskåp</w:t>
      </w:r>
    </w:p>
    <w:p w14:paraId="54D78C22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Rengör spis, ugn, mikro och kaffebryggare om dessa har använts</w:t>
      </w:r>
    </w:p>
    <w:p w14:paraId="6C27EA83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Diska, torka av och ställ in använt porslin och köksredskap</w:t>
      </w:r>
    </w:p>
    <w:p w14:paraId="525C8E96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Töm diskmaskinen om den använts</w:t>
      </w:r>
    </w:p>
    <w:p w14:paraId="43D6F904" w14:textId="77777777" w:rsidR="00AF2314" w:rsidRDefault="00AF2314">
      <w:pPr>
        <w:pStyle w:val="Standard"/>
        <w:rPr>
          <w:sz w:val="26"/>
          <w:szCs w:val="26"/>
        </w:rPr>
      </w:pPr>
    </w:p>
    <w:p w14:paraId="291BF734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30E75D2F" w14:textId="77777777" w:rsidR="00AF2314" w:rsidRDefault="00000000">
      <w:pPr>
        <w:pStyle w:val="Standard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Toalett</w:t>
      </w:r>
    </w:p>
    <w:p w14:paraId="36EE9F01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7B56B56A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Rengör toalettstol, handfat och spegel</w:t>
      </w:r>
    </w:p>
    <w:p w14:paraId="487A8B5C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Torka av golvet</w:t>
      </w:r>
    </w:p>
    <w:p w14:paraId="204118F9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Töm papperskorgen</w:t>
      </w:r>
    </w:p>
    <w:p w14:paraId="7C67C60B" w14:textId="77777777" w:rsidR="00AF2314" w:rsidRDefault="00AF2314">
      <w:pPr>
        <w:pStyle w:val="Standard"/>
        <w:rPr>
          <w:sz w:val="26"/>
          <w:szCs w:val="26"/>
        </w:rPr>
      </w:pPr>
    </w:p>
    <w:p w14:paraId="3425A00A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227965D8" w14:textId="77777777" w:rsidR="00AF2314" w:rsidRDefault="00000000">
      <w:pPr>
        <w:pStyle w:val="Standard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Övriga lokalen</w:t>
      </w:r>
    </w:p>
    <w:p w14:paraId="2644CA84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3819E286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Bord och vid behov stolar ska torkas av och återställas</w:t>
      </w:r>
    </w:p>
    <w:p w14:paraId="54140DD6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Alla golv i lokalen dammsugs och </w:t>
      </w:r>
      <w:proofErr w:type="spellStart"/>
      <w:r>
        <w:rPr>
          <w:sz w:val="26"/>
          <w:szCs w:val="26"/>
        </w:rPr>
        <w:t>våttorkas</w:t>
      </w:r>
      <w:proofErr w:type="spellEnd"/>
    </w:p>
    <w:p w14:paraId="2063BECF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Plocka upp skräp och eventuella fimpar utanför och i anslutning till entrén</w:t>
      </w:r>
    </w:p>
    <w:p w14:paraId="2D9BCC8A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Ta med och släng soporna</w:t>
      </w:r>
    </w:p>
    <w:p w14:paraId="4D028C98" w14:textId="77777777" w:rsidR="00AF2314" w:rsidRDefault="00000000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Matavfall slängs i papperspåse avsedd för ändamålet</w:t>
      </w:r>
      <w:r>
        <w:rPr>
          <w:sz w:val="26"/>
          <w:szCs w:val="26"/>
        </w:rPr>
        <w:br/>
        <w:t xml:space="preserve">           Sopkärl för hushållssopor och kompost finns intill HSB-salen.</w:t>
      </w:r>
      <w:r>
        <w:rPr>
          <w:sz w:val="26"/>
          <w:szCs w:val="26"/>
        </w:rPr>
        <w:br/>
        <w:t xml:space="preserve">           Återvinning sorteras och lämnas i sopsorteringsrum.</w:t>
      </w:r>
      <w:r>
        <w:rPr>
          <w:sz w:val="26"/>
          <w:szCs w:val="26"/>
        </w:rPr>
        <w:br/>
        <w:t xml:space="preserve">           Nyckeln till lokalen passar även till sopsorteringsrummet</w:t>
      </w:r>
    </w:p>
    <w:p w14:paraId="75D8817A" w14:textId="77777777" w:rsidR="00AF2314" w:rsidRDefault="00AF2314">
      <w:pPr>
        <w:pStyle w:val="Standard"/>
        <w:rPr>
          <w:sz w:val="26"/>
          <w:szCs w:val="26"/>
        </w:rPr>
      </w:pPr>
    </w:p>
    <w:p w14:paraId="0DEC127F" w14:textId="77777777" w:rsidR="00AF2314" w:rsidRDefault="00AF2314">
      <w:pPr>
        <w:pStyle w:val="Standard"/>
        <w:rPr>
          <w:sz w:val="26"/>
          <w:szCs w:val="26"/>
        </w:rPr>
      </w:pPr>
    </w:p>
    <w:p w14:paraId="348E3847" w14:textId="77777777" w:rsidR="00AF2314" w:rsidRDefault="00000000">
      <w:pPr>
        <w:pStyle w:val="Standard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Innan du lämnar</w:t>
      </w:r>
    </w:p>
    <w:p w14:paraId="4F11C0BA" w14:textId="77777777" w:rsidR="00AF2314" w:rsidRDefault="00AF2314">
      <w:pPr>
        <w:pStyle w:val="Standard"/>
        <w:rPr>
          <w:b/>
          <w:bCs/>
          <w:sz w:val="26"/>
          <w:szCs w:val="26"/>
          <w:u w:val="single"/>
        </w:rPr>
      </w:pPr>
    </w:p>
    <w:p w14:paraId="771B7D9A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Kontrollera att fönster och dörrar är stängda och låsta</w:t>
      </w:r>
    </w:p>
    <w:p w14:paraId="74AE7B92" w14:textId="77777777" w:rsidR="00AF2314" w:rsidRDefault="00000000">
      <w:pPr>
        <w:pStyle w:val="Standard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Släck all belysning</w:t>
      </w:r>
    </w:p>
    <w:p w14:paraId="64C78F57" w14:textId="77777777" w:rsidR="00AF2314" w:rsidRDefault="00AF2314">
      <w:pPr>
        <w:pStyle w:val="Standard"/>
        <w:rPr>
          <w:sz w:val="26"/>
          <w:szCs w:val="26"/>
        </w:rPr>
      </w:pPr>
    </w:p>
    <w:p w14:paraId="56D2EDD2" w14:textId="77777777" w:rsidR="00AF2314" w:rsidRDefault="00AF2314">
      <w:pPr>
        <w:pStyle w:val="Standard"/>
        <w:rPr>
          <w:sz w:val="26"/>
          <w:szCs w:val="26"/>
        </w:rPr>
      </w:pPr>
    </w:p>
    <w:p w14:paraId="74FA7CBC" w14:textId="77777777" w:rsidR="00AF2314" w:rsidRDefault="00AF2314">
      <w:pPr>
        <w:pStyle w:val="Standard"/>
        <w:jc w:val="center"/>
        <w:rPr>
          <w:rFonts w:ascii="Chilanka" w:hAnsi="Chilanka"/>
          <w:i/>
          <w:iCs/>
          <w:sz w:val="44"/>
          <w:szCs w:val="44"/>
        </w:rPr>
      </w:pPr>
    </w:p>
    <w:p w14:paraId="48902445" w14:textId="77777777" w:rsidR="00AF2314" w:rsidRDefault="00000000">
      <w:pPr>
        <w:pStyle w:val="Standard"/>
        <w:jc w:val="center"/>
      </w:pPr>
      <w:r>
        <w:rPr>
          <w:rFonts w:ascii="Chilanka" w:hAnsi="Chilanka"/>
          <w:i/>
          <w:iCs/>
          <w:sz w:val="44"/>
          <w:szCs w:val="44"/>
        </w:rPr>
        <w:t>Tack för att du lämnar lokalen i fint skick!</w:t>
      </w:r>
    </w:p>
    <w:sectPr w:rsidR="00AF231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4A00" w14:textId="77777777" w:rsidR="00077F2C" w:rsidRDefault="00077F2C">
      <w:r>
        <w:separator/>
      </w:r>
    </w:p>
  </w:endnote>
  <w:endnote w:type="continuationSeparator" w:id="0">
    <w:p w14:paraId="2535605B" w14:textId="77777777" w:rsidR="00077F2C" w:rsidRDefault="0007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hilanka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2E0D" w14:textId="77777777" w:rsidR="00077F2C" w:rsidRDefault="00077F2C">
      <w:r>
        <w:rPr>
          <w:color w:val="000000"/>
        </w:rPr>
        <w:separator/>
      </w:r>
    </w:p>
  </w:footnote>
  <w:footnote w:type="continuationSeparator" w:id="0">
    <w:p w14:paraId="66587362" w14:textId="77777777" w:rsidR="00077F2C" w:rsidRDefault="00077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0745"/>
    <w:multiLevelType w:val="multilevel"/>
    <w:tmpl w:val="104A4A5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97124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2314"/>
    <w:rsid w:val="00077F2C"/>
    <w:rsid w:val="00AF2314"/>
    <w:rsid w:val="00AF3079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902C"/>
  <w15:docId w15:val="{E033AF78-015E-4C7E-8765-FC831B7B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BRF Grevsågen</dc:creator>
  <cp:lastModifiedBy>BRF Grevsågen</cp:lastModifiedBy>
  <cp:revision>2</cp:revision>
  <cp:lastPrinted>2021-11-15T10:41:00Z</cp:lastPrinted>
  <dcterms:created xsi:type="dcterms:W3CDTF">2026-09-09T10:19:00Z</dcterms:created>
  <dcterms:modified xsi:type="dcterms:W3CDTF">2026-09-09T10:19:00Z</dcterms:modified>
</cp:coreProperties>
</file>